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EB4C6" w14:textId="77777777" w:rsidR="0019580F" w:rsidRDefault="0019580F" w:rsidP="0019580F">
      <w:pPr>
        <w:pStyle w:val="shorttitle-e"/>
        <w:rPr>
          <w:rFonts w:ascii="Arial" w:hAnsi="Arial" w:cs="Arial"/>
          <w:lang w:val="en-CA"/>
        </w:rPr>
      </w:pPr>
    </w:p>
    <w:p w14:paraId="36E9DFA7" w14:textId="77777777" w:rsidR="0019580F" w:rsidRPr="00512EE1" w:rsidRDefault="0019580F" w:rsidP="0019580F">
      <w:pPr>
        <w:pStyle w:val="shorttitle-e"/>
        <w:jc w:val="both"/>
        <w:rPr>
          <w:rFonts w:ascii="Arial" w:hAnsi="Arial" w:cs="Arial"/>
          <w:sz w:val="24"/>
          <w:szCs w:val="26"/>
          <w:lang w:val="en-CA"/>
        </w:rPr>
      </w:pPr>
      <w:r w:rsidRPr="0019580F">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14:paraId="4535EDB2" w14:textId="77777777" w:rsidR="0019580F" w:rsidRDefault="0019580F" w:rsidP="0019580F">
      <w:pPr>
        <w:pStyle w:val="shorttitle-e"/>
        <w:rPr>
          <w:rFonts w:ascii="Arial" w:hAnsi="Arial" w:cs="Arial"/>
          <w:sz w:val="24"/>
          <w:szCs w:val="24"/>
        </w:rPr>
      </w:pPr>
    </w:p>
    <w:p w14:paraId="40ECB24F" w14:textId="77777777" w:rsidR="0019580F" w:rsidRPr="00512EE1" w:rsidRDefault="0019580F" w:rsidP="0019580F">
      <w:pPr>
        <w:pStyle w:val="shorttitle-e"/>
        <w:rPr>
          <w:rFonts w:ascii="Arial" w:hAnsi="Arial" w:cs="Arial"/>
          <w:sz w:val="24"/>
          <w:szCs w:val="24"/>
        </w:rPr>
      </w:pPr>
    </w:p>
    <w:p w14:paraId="53816913" w14:textId="77777777" w:rsidR="0019580F" w:rsidRPr="00512EE1" w:rsidRDefault="0019580F" w:rsidP="0019580F">
      <w:pPr>
        <w:pStyle w:val="shorttitle-e"/>
        <w:rPr>
          <w:rFonts w:ascii="Arial" w:hAnsi="Arial" w:cs="Arial"/>
          <w:sz w:val="24"/>
          <w:szCs w:val="24"/>
        </w:rPr>
      </w:pPr>
      <w:r w:rsidRPr="00512EE1">
        <w:rPr>
          <w:rFonts w:ascii="Arial" w:hAnsi="Arial" w:cs="Arial"/>
          <w:sz w:val="24"/>
          <w:szCs w:val="24"/>
        </w:rPr>
        <w:t xml:space="preserve">A proposal to create Legislation.  </w:t>
      </w:r>
    </w:p>
    <w:p w14:paraId="26A8D8B8" w14:textId="77777777"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14:paraId="368EC404" w14:textId="77777777" w:rsidR="001B3702" w:rsidRPr="00816189" w:rsidRDefault="00B34A34">
      <w:pPr>
        <w:pStyle w:val="shorttitle-e"/>
      </w:pPr>
      <w:r>
        <w:rPr>
          <w:noProof/>
          <w:snapToGrid/>
          <w:lang w:val="en-CA"/>
        </w:rPr>
        <mc:AlternateContent>
          <mc:Choice Requires="wps">
            <w:drawing>
              <wp:anchor distT="0" distB="0" distL="114300" distR="114300" simplePos="0" relativeHeight="251658240" behindDoc="0" locked="0" layoutInCell="0" allowOverlap="1" wp14:anchorId="30DD41FD" wp14:editId="333952E3">
                <wp:simplePos x="0" y="0"/>
                <wp:positionH relativeFrom="margin">
                  <wp:align>center</wp:align>
                </wp:positionH>
                <wp:positionV relativeFrom="margin">
                  <wp:align>center</wp:align>
                </wp:positionV>
                <wp:extent cx="7541895" cy="837565"/>
                <wp:effectExtent l="0" t="2419350" r="0" b="2277110"/>
                <wp:wrapNone/>
                <wp:docPr id="3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AB5351"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0;margin-top:0;width:593.85pt;height:65.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" o:allowincell="f" filled="f" stroked="f">
                <v:stroke joinstyle="round"/>
                <o:lock v:ext="edit" shapetype="t"/>
                <v:textbox style="mso-fit-shape-to-text:t">
                  <w:txbxContent>
                    <w:p w14:paraId="07AB5351"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14:paraId="1E0297A2" w14:textId="77777777" w:rsidR="0019580F" w:rsidRDefault="0019580F">
      <w:pPr>
        <w:rPr>
          <w:snapToGrid w:val="0"/>
          <w:highlight w:val="yellow"/>
          <w:lang w:val="en-GB"/>
        </w:rPr>
      </w:pPr>
      <w:r>
        <w:rPr>
          <w:b/>
          <w:highlight w:val="yellow"/>
        </w:rPr>
        <w:br w:type="page"/>
      </w:r>
    </w:p>
    <w:p w14:paraId="647FF4F2" w14:textId="77777777" w:rsidR="0019580F" w:rsidRPr="00512EE1" w:rsidRDefault="00B34A34" w:rsidP="0019580F">
      <w:pPr>
        <w:pStyle w:val="shorttitle-e"/>
        <w:rPr>
          <w:rFonts w:ascii="Arial" w:hAnsi="Arial" w:cs="Arial"/>
          <w:sz w:val="24"/>
          <w:szCs w:val="24"/>
        </w:rPr>
      </w:pPr>
      <w:r>
        <w:rPr>
          <w:rFonts w:ascii="Arial" w:hAnsi="Arial" w:cs="Arial"/>
          <w:noProof/>
          <w:snapToGrid/>
          <w:sz w:val="24"/>
          <w:szCs w:val="24"/>
          <w:lang w:val="en-CA"/>
        </w:rPr>
        <w:lastRenderedPageBreak/>
        <mc:AlternateContent>
          <mc:Choice Requires="wps">
            <w:drawing>
              <wp:anchor distT="0" distB="0" distL="114300" distR="114300" simplePos="0" relativeHeight="251659264" behindDoc="0" locked="0" layoutInCell="0" allowOverlap="1" wp14:anchorId="392DAF59" wp14:editId="28ACBDDA">
                <wp:simplePos x="0" y="0"/>
                <wp:positionH relativeFrom="margin">
                  <wp:posOffset>-798830</wp:posOffset>
                </wp:positionH>
                <wp:positionV relativeFrom="margin">
                  <wp:posOffset>3696335</wp:posOffset>
                </wp:positionV>
                <wp:extent cx="7541895" cy="837565"/>
                <wp:effectExtent l="0" t="2419985" r="0" b="2276475"/>
                <wp:wrapNone/>
                <wp:docPr id="3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E0A363"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 o:spid="_x0000_s1027" type="#_x0000_t202" style="position:absolute;left:0;text-align:left;margin-left:-62.9pt;margin-top:291.05pt;width:593.85pt;height:65.9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PWRBwG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5EE0A363"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19580F" w:rsidRPr="00512EE1">
        <w:rPr>
          <w:rFonts w:ascii="Arial" w:hAnsi="Arial" w:cs="Arial"/>
          <w:sz w:val="24"/>
          <w:szCs w:val="24"/>
        </w:rPr>
        <w:t xml:space="preserve">A proposal to create Legislation.  </w:t>
      </w:r>
    </w:p>
    <w:p w14:paraId="1BE4D29D" w14:textId="77777777" w:rsidR="0019580F" w:rsidRPr="00512EE1" w:rsidRDefault="0019580F" w:rsidP="0019580F">
      <w:pPr>
        <w:pStyle w:val="shorttitle-e"/>
        <w:rPr>
          <w:rFonts w:ascii="Arial" w:hAnsi="Arial" w:cs="Arial"/>
          <w:sz w:val="24"/>
          <w:szCs w:val="24"/>
        </w:rPr>
      </w:pPr>
      <w:r w:rsidRPr="0019580F">
        <w:rPr>
          <w:rFonts w:ascii="Arial" w:hAnsi="Arial" w:cs="Arial"/>
          <w:sz w:val="24"/>
          <w:szCs w:val="24"/>
        </w:rPr>
        <w:t>Ontario</w:t>
      </w:r>
      <w:r w:rsidR="00634301">
        <w:rPr>
          <w:rFonts w:ascii="Arial" w:hAnsi="Arial" w:cs="Arial"/>
          <w:sz w:val="24"/>
          <w:szCs w:val="24"/>
        </w:rPr>
        <w:t>’s</w:t>
      </w:r>
      <w:r w:rsidRPr="0019580F">
        <w:rPr>
          <w:rFonts w:ascii="Arial" w:hAnsi="Arial" w:cs="Arial"/>
          <w:sz w:val="24"/>
          <w:szCs w:val="24"/>
        </w:rPr>
        <w:t xml:space="preserve"> Fair Hydro Plan Act, 2017</w:t>
      </w:r>
      <w:r w:rsidRPr="00512EE1">
        <w:rPr>
          <w:rFonts w:ascii="Arial" w:hAnsi="Arial" w:cs="Arial"/>
          <w:sz w:val="24"/>
          <w:szCs w:val="24"/>
        </w:rPr>
        <w:t>, if enacted</w:t>
      </w:r>
    </w:p>
    <w:p w14:paraId="34709DB0" w14:textId="77777777" w:rsidR="0019580F" w:rsidRPr="00512EE1" w:rsidRDefault="0019580F" w:rsidP="0019580F">
      <w:pPr>
        <w:pStyle w:val="xtitle-e"/>
        <w:rPr>
          <w:rFonts w:ascii="Arial" w:hAnsi="Arial" w:cs="Arial"/>
          <w:sz w:val="24"/>
          <w:szCs w:val="24"/>
        </w:rPr>
      </w:pPr>
      <w:r w:rsidRPr="0019580F">
        <w:rPr>
          <w:b/>
        </w:rPr>
        <w:t xml:space="preserve"> </w:t>
      </w:r>
      <w:r w:rsidRPr="00512EE1">
        <w:rPr>
          <w:rFonts w:ascii="Arial" w:hAnsi="Arial" w:cs="Arial"/>
          <w:sz w:val="24"/>
          <w:szCs w:val="24"/>
        </w:rPr>
        <w:t xml:space="preserve">EXPLANATORY </w:t>
      </w:r>
      <w:r w:rsidR="004E6671">
        <w:rPr>
          <w:rFonts w:ascii="Arial" w:hAnsi="Arial" w:cs="Arial"/>
          <w:sz w:val="24"/>
          <w:szCs w:val="24"/>
        </w:rPr>
        <w:t>Note</w:t>
      </w:r>
      <w:r w:rsidRPr="00512EE1">
        <w:rPr>
          <w:rFonts w:ascii="Arial" w:hAnsi="Arial" w:cs="Arial"/>
          <w:sz w:val="24"/>
          <w:szCs w:val="24"/>
        </w:rPr>
        <w:t xml:space="preserve"> TO BE ADDED BY LEGISLATIVE COUNSEL </w:t>
      </w:r>
      <w:r>
        <w:rPr>
          <w:rFonts w:ascii="Arial" w:hAnsi="Arial" w:cs="Arial"/>
          <w:sz w:val="24"/>
          <w:szCs w:val="24"/>
        </w:rPr>
        <w:br/>
      </w:r>
      <w:r w:rsidRPr="00512EE1">
        <w:rPr>
          <w:rFonts w:ascii="Arial" w:hAnsi="Arial" w:cs="Arial"/>
          <w:sz w:val="24"/>
          <w:szCs w:val="24"/>
        </w:rPr>
        <w:t>TO ANY FINAL BILL PRIOR TO INTRODUCTION.</w:t>
      </w:r>
    </w:p>
    <w:p w14:paraId="5F5E3BCE" w14:textId="77777777" w:rsidR="0019580F" w:rsidRDefault="0019580F" w:rsidP="0019580F">
      <w:pPr>
        <w:pStyle w:val="headnote-e"/>
        <w:rPr>
          <w:b w:val="0"/>
          <w:highlight w:val="yellow"/>
        </w:rPr>
      </w:pPr>
    </w:p>
    <w:p w14:paraId="3D2949FE" w14:textId="77777777" w:rsidR="0019580F" w:rsidRDefault="0019580F" w:rsidP="0019580F">
      <w:pPr>
        <w:pStyle w:val="xpara-e"/>
      </w:pPr>
      <w:r>
        <w:rPr>
          <w:highlight w:val="yellow"/>
        </w:rPr>
        <w:fldChar w:fldCharType="begin"/>
      </w:r>
      <w:r>
        <w:rPr>
          <w:highlight w:val="yellow"/>
        </w:rPr>
        <w:instrText>MACROBUTTON NoMacro [Insert explanatory note.]</w:instrText>
      </w:r>
      <w:r>
        <w:rPr>
          <w:highlight w:val="yellow"/>
        </w:rPr>
        <w:fldChar w:fldCharType="end"/>
      </w:r>
    </w:p>
    <w:p w14:paraId="74086E49" w14:textId="77777777" w:rsidR="0019580F" w:rsidRDefault="0019580F" w:rsidP="0019580F">
      <w:pPr>
        <w:pStyle w:val="xpara-e"/>
      </w:pPr>
    </w:p>
    <w:p w14:paraId="027BDEA2" w14:textId="77777777" w:rsidR="00472C8F" w:rsidRDefault="0019580F" w:rsidP="0019580F">
      <w:pPr>
        <w:pStyle w:val="headnote-e"/>
        <w:rPr>
          <w:b w:val="0"/>
          <w:highlight w:val="yellow"/>
        </w:rPr>
      </w:pPr>
      <w:r w:rsidRPr="00982A30">
        <w:rPr>
          <w:b w:val="0"/>
          <w:highlight w:val="yellow"/>
        </w:rPr>
        <w:t xml:space="preserve"> </w:t>
      </w:r>
      <w:r w:rsidR="00472C8F" w:rsidRPr="00982A30">
        <w:rPr>
          <w:b w:val="0"/>
          <w:highlight w:val="yellow"/>
        </w:rPr>
        <w:t>[</w:t>
      </w:r>
      <w:r>
        <w:rPr>
          <w:b w:val="0"/>
          <w:highlight w:val="yellow"/>
        </w:rPr>
        <w:t>Note</w:t>
      </w:r>
      <w:r w:rsidR="00472C8F">
        <w:rPr>
          <w:b w:val="0"/>
          <w:highlight w:val="yellow"/>
        </w:rPr>
        <w:t>s re this draft:</w:t>
      </w:r>
    </w:p>
    <w:p w14:paraId="6518A6EB" w14:textId="77777777" w:rsidR="005E2359" w:rsidRDefault="00756369" w:rsidP="00472C8F">
      <w:pPr>
        <w:pStyle w:val="headnote-e"/>
        <w:rPr>
          <w:b w:val="0"/>
          <w:highlight w:val="yellow"/>
        </w:rPr>
      </w:pPr>
      <w:r>
        <w:rPr>
          <w:b w:val="0"/>
          <w:highlight w:val="yellow"/>
        </w:rPr>
        <w:t xml:space="preserve">- </w:t>
      </w:r>
      <w:proofErr w:type="gramStart"/>
      <w:r w:rsidR="005E2359">
        <w:rPr>
          <w:b w:val="0"/>
          <w:highlight w:val="yellow"/>
        </w:rPr>
        <w:t>all</w:t>
      </w:r>
      <w:proofErr w:type="gramEnd"/>
      <w:r w:rsidR="005E2359">
        <w:rPr>
          <w:b w:val="0"/>
          <w:highlight w:val="yellow"/>
        </w:rPr>
        <w:t xml:space="preserve"> numbering of provisions </w:t>
      </w:r>
      <w:r w:rsidR="0019580F">
        <w:rPr>
          <w:b w:val="0"/>
          <w:highlight w:val="yellow"/>
        </w:rPr>
        <w:t>may</w:t>
      </w:r>
      <w:r w:rsidR="005E2359">
        <w:rPr>
          <w:b w:val="0"/>
          <w:highlight w:val="yellow"/>
        </w:rPr>
        <w:t xml:space="preserve"> need to be re-done</w:t>
      </w:r>
    </w:p>
    <w:p w14:paraId="7DC87CCE" w14:textId="77777777" w:rsidR="00472C8F" w:rsidRDefault="005E2359" w:rsidP="00472C8F">
      <w:pPr>
        <w:pStyle w:val="headnote-e"/>
        <w:rPr>
          <w:b w:val="0"/>
          <w:highlight w:val="yellow"/>
        </w:rPr>
      </w:pPr>
      <w:r>
        <w:rPr>
          <w:b w:val="0"/>
          <w:highlight w:val="yellow"/>
        </w:rPr>
        <w:t xml:space="preserve">- </w:t>
      </w:r>
      <w:r w:rsidR="00756369">
        <w:rPr>
          <w:b w:val="0"/>
          <w:highlight w:val="yellow"/>
        </w:rPr>
        <w:t>will need to check all definitions to ensure (1) that they are needed; and (2) that they work properly wherever the term is used in the Bill.</w:t>
      </w:r>
    </w:p>
    <w:p w14:paraId="0F68F036" w14:textId="77777777" w:rsidR="007A0E83" w:rsidRDefault="005C25E4" w:rsidP="00472C8F">
      <w:pPr>
        <w:pStyle w:val="headnote-e"/>
        <w:rPr>
          <w:b w:val="0"/>
          <w:highlight w:val="yellow"/>
        </w:rPr>
      </w:pPr>
      <w:r>
        <w:rPr>
          <w:b w:val="0"/>
          <w:highlight w:val="yellow"/>
        </w:rPr>
        <w:t xml:space="preserve">- </w:t>
      </w:r>
      <w:proofErr w:type="gramStart"/>
      <w:r w:rsidR="00783831">
        <w:rPr>
          <w:b w:val="0"/>
          <w:highlight w:val="yellow"/>
        </w:rPr>
        <w:t>additional</w:t>
      </w:r>
      <w:proofErr w:type="gramEnd"/>
      <w:r w:rsidR="00783831">
        <w:rPr>
          <w:b w:val="0"/>
          <w:highlight w:val="yellow"/>
        </w:rPr>
        <w:t xml:space="preserve"> </w:t>
      </w:r>
      <w:r>
        <w:rPr>
          <w:b w:val="0"/>
          <w:highlight w:val="yellow"/>
        </w:rPr>
        <w:t xml:space="preserve">consequential amendments </w:t>
      </w:r>
      <w:r w:rsidR="00783831">
        <w:rPr>
          <w:b w:val="0"/>
          <w:highlight w:val="yellow"/>
        </w:rPr>
        <w:t>likely required still</w:t>
      </w:r>
    </w:p>
    <w:p w14:paraId="47D40762" w14:textId="77777777" w:rsidR="00DA2E04" w:rsidRDefault="007A0E83" w:rsidP="00472C8F">
      <w:pPr>
        <w:pStyle w:val="headnote-e"/>
        <w:rPr>
          <w:b w:val="0"/>
          <w:highlight w:val="yellow"/>
        </w:rPr>
      </w:pPr>
      <w:r>
        <w:rPr>
          <w:b w:val="0"/>
          <w:highlight w:val="yellow"/>
        </w:rPr>
        <w:t xml:space="preserve">- </w:t>
      </w:r>
      <w:proofErr w:type="gramStart"/>
      <w:r>
        <w:rPr>
          <w:b w:val="0"/>
          <w:highlight w:val="yellow"/>
        </w:rPr>
        <w:t>overall</w:t>
      </w:r>
      <w:proofErr w:type="gramEnd"/>
      <w:r>
        <w:rPr>
          <w:b w:val="0"/>
          <w:highlight w:val="yellow"/>
        </w:rPr>
        <w:t xml:space="preserve"> organization of provisions still TBC (for now just trying to get all of the elements drafted and will reconsider architecture later)</w:t>
      </w:r>
    </w:p>
    <w:p w14:paraId="2C2C042F" w14:textId="77777777" w:rsidR="00472C8F" w:rsidRPr="0019580F" w:rsidRDefault="00DA2E04" w:rsidP="00472C8F">
      <w:pPr>
        <w:pStyle w:val="headnote-e"/>
        <w:rPr>
          <w:b w:val="0"/>
          <w:i/>
          <w:highlight w:val="yellow"/>
        </w:rPr>
      </w:pPr>
      <w:r>
        <w:rPr>
          <w:b w:val="0"/>
          <w:highlight w:val="yellow"/>
        </w:rPr>
        <w:t xml:space="preserve">- need to check consistency of various phrases (e.g. </w:t>
      </w:r>
      <w:r>
        <w:rPr>
          <w:b w:val="0"/>
          <w:i/>
          <w:highlight w:val="yellow"/>
        </w:rPr>
        <w:t xml:space="preserve">during/for/in respect of </w:t>
      </w:r>
      <w:r>
        <w:rPr>
          <w:b w:val="0"/>
          <w:highlight w:val="yellow"/>
        </w:rPr>
        <w:t xml:space="preserve">reference period; </w:t>
      </w:r>
      <w:r>
        <w:rPr>
          <w:b w:val="0"/>
          <w:i/>
          <w:highlight w:val="yellow"/>
        </w:rPr>
        <w:t>owner of RA/IA vs. RA/IA owner;</w:t>
      </w:r>
      <w:r w:rsidR="00A1053F">
        <w:rPr>
          <w:b w:val="0"/>
          <w:i/>
          <w:highlight w:val="yellow"/>
        </w:rPr>
        <w:t xml:space="preserve"> etc.)</w:t>
      </w:r>
      <w:r w:rsidR="00783831" w:rsidRPr="007A0CD7">
        <w:rPr>
          <w:b w:val="0"/>
          <w:highlight w:val="yellow"/>
        </w:rPr>
        <w:t>]</w:t>
      </w:r>
    </w:p>
    <w:p w14:paraId="2FA940CA" w14:textId="77777777" w:rsidR="00472C8F" w:rsidRDefault="00472C8F">
      <w:pPr>
        <w:pStyle w:val="xpara-e"/>
      </w:pPr>
    </w:p>
    <w:p w14:paraId="0B274453" w14:textId="77777777" w:rsidR="00826C22" w:rsidRDefault="00826C22" w:rsidP="0039096D">
      <w:pPr>
        <w:pStyle w:val="headnote-e"/>
      </w:pPr>
      <w:r>
        <w:t>Preamble</w:t>
      </w:r>
    </w:p>
    <w:p w14:paraId="7C74EDCE" w14:textId="77777777" w:rsidR="005A6367" w:rsidRDefault="005A6367" w:rsidP="005A6367">
      <w:pPr>
        <w:pStyle w:val="preamble-e"/>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p>
    <w:p w14:paraId="2CD3E6E2" w14:textId="77777777" w:rsidR="005A6367" w:rsidRPr="00FF37FB" w:rsidRDefault="005A6367" w:rsidP="005A6367">
      <w:pPr>
        <w:pStyle w:val="preamble-e"/>
      </w:pPr>
      <w:r>
        <w:t>The Government of Ontario has established a regulatory framework related to the generation and sale of electricity</w:t>
      </w:r>
      <w:r w:rsidR="00FF37FB">
        <w:t>, which has promoted and continues to promote</w:t>
      </w:r>
      <w:r>
        <w:t xml:space="preserve"> significant investment </w:t>
      </w:r>
      <w:r w:rsidR="00FF37FB">
        <w:t xml:space="preserve">to enable phasing out of coal fired generation, </w:t>
      </w:r>
      <w:r>
        <w:t xml:space="preserve">modernizing </w:t>
      </w:r>
      <w:r w:rsidR="00B4022D">
        <w:rPr>
          <w:u w:val="single"/>
        </w:rPr>
        <w:t>sites and facilities in the P</w:t>
      </w:r>
      <w:r w:rsidRPr="005A6367">
        <w:rPr>
          <w:u w:val="single"/>
        </w:rPr>
        <w:t>rovince for the generation of electrical energy and the production therefrom</w:t>
      </w:r>
      <w:r w:rsidR="00FF37FB">
        <w:rPr>
          <w:u w:val="single"/>
        </w:rPr>
        <w:t>,</w:t>
      </w:r>
      <w:r>
        <w:rPr>
          <w:rStyle w:val="FootnoteReference"/>
        </w:rPr>
        <w:footnoteReference w:id="2"/>
      </w:r>
      <w:r w:rsidR="00FF37FB" w:rsidRPr="00FF37FB">
        <w:t xml:space="preserve"> and conservation and demand management.</w:t>
      </w:r>
    </w:p>
    <w:p w14:paraId="584D2712" w14:textId="77777777" w:rsidR="00D31EE4" w:rsidRDefault="005910E4" w:rsidP="004D7CB3">
      <w:pPr>
        <w:pStyle w:val="section-e"/>
      </w:pPr>
      <w:r>
        <w:t xml:space="preserve">The Government of Ontario is committed to ensuring that </w:t>
      </w:r>
      <w:r w:rsidR="004D7CB3">
        <w:t xml:space="preserve">the </w:t>
      </w:r>
      <w:r>
        <w:t xml:space="preserve">costs of these investments, and the </w:t>
      </w:r>
      <w:r>
        <w:rPr>
          <w:u w:val="single"/>
        </w:rPr>
        <w:t>raising of</w:t>
      </w:r>
      <w:r w:rsidR="00411116" w:rsidRPr="00411116">
        <w:rPr>
          <w:u w:val="single"/>
        </w:rPr>
        <w:t xml:space="preserve"> money </w:t>
      </w:r>
      <w:r>
        <w:rPr>
          <w:u w:val="single"/>
        </w:rPr>
        <w:t>to fund the investments</w:t>
      </w:r>
      <w:r>
        <w:t>,</w:t>
      </w:r>
      <w:r w:rsidR="00411116">
        <w:rPr>
          <w:rStyle w:val="FootnoteReference"/>
        </w:rPr>
        <w:footnoteReference w:id="3"/>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14:paraId="22E0B582" w14:textId="77777777" w:rsidR="00826C22" w:rsidRDefault="00826C22" w:rsidP="0039096D">
      <w:pPr>
        <w:pStyle w:val="headnote-e"/>
      </w:pPr>
    </w:p>
    <w:p w14:paraId="219FF925" w14:textId="77777777" w:rsidR="00877CB8" w:rsidRDefault="00877CB8" w:rsidP="00877CB8">
      <w:pPr>
        <w:pStyle w:val="preamble-e"/>
      </w:pPr>
      <w:r>
        <w:t>Therefore, Her Majesty, by and with the advice and consent of the Legislative Assembly of the Province of Ontario, enacts as follows:</w:t>
      </w:r>
    </w:p>
    <w:p w14:paraId="1125CDC5" w14:textId="77777777" w:rsidR="00F02DE7" w:rsidRDefault="00B34A34" w:rsidP="00F02DE7">
      <w:pPr>
        <w:pStyle w:val="toc-e"/>
        <w:rPr>
          <w:b w:val="0"/>
        </w:rPr>
      </w:pPr>
      <w:r>
        <w:rPr>
          <w:noProof/>
          <w:snapToGrid/>
          <w:lang w:val="en-CA" w:eastAsia="en-CA"/>
        </w:rPr>
        <w:lastRenderedPageBreak/>
        <mc:AlternateContent>
          <mc:Choice Requires="wps">
            <w:drawing>
              <wp:anchor distT="0" distB="0" distL="114300" distR="114300" simplePos="0" relativeHeight="251660288" behindDoc="0" locked="0" layoutInCell="0" allowOverlap="1" wp14:anchorId="05FC29D8" wp14:editId="35DDE82F">
                <wp:simplePos x="0" y="0"/>
                <wp:positionH relativeFrom="margin">
                  <wp:posOffset>-798830</wp:posOffset>
                </wp:positionH>
                <wp:positionV relativeFrom="margin">
                  <wp:posOffset>3696335</wp:posOffset>
                </wp:positionV>
                <wp:extent cx="7541895" cy="837565"/>
                <wp:effectExtent l="0" t="2419985" r="0" b="2276475"/>
                <wp:wrapNone/>
                <wp:docPr id="3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8B114F"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4" o:spid="_x0000_s1028" type="#_x0000_t202" style="position:absolute;left:0;text-align:left;margin-left:-62.9pt;margin-top:291.05pt;width:593.85pt;height:65.95pt;rotation:-45;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4NX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IcTg1e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078B114F"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F02DE7">
        <w:t>CONTENTS</w:t>
      </w:r>
    </w:p>
    <w:tbl>
      <w:tblPr>
        <w:tblW w:w="9576" w:type="dxa"/>
        <w:jc w:val="center"/>
        <w:tblLayout w:type="fixed"/>
        <w:tblCellMar>
          <w:left w:w="0" w:type="dxa"/>
          <w:right w:w="0" w:type="dxa"/>
        </w:tblCellMar>
        <w:tblLook w:val="0000" w:firstRow="0" w:lastRow="0" w:firstColumn="0" w:lastColumn="0" w:noHBand="0" w:noVBand="0"/>
      </w:tblPr>
      <w:tblGrid>
        <w:gridCol w:w="1600"/>
        <w:gridCol w:w="7976"/>
      </w:tblGrid>
      <w:tr w:rsidR="00F02DE7" w14:paraId="127D03AB" w14:textId="77777777" w:rsidTr="00F02DE7">
        <w:trPr>
          <w:jc w:val="center"/>
        </w:trPr>
        <w:tc>
          <w:tcPr>
            <w:tcW w:w="9576" w:type="dxa"/>
            <w:gridSpan w:val="2"/>
            <w:shd w:val="clear" w:color="auto" w:fill="auto"/>
          </w:tcPr>
          <w:p w14:paraId="7253C36C" w14:textId="77777777" w:rsidR="00F02DE7" w:rsidRPr="00F02DE7" w:rsidRDefault="000C2A40" w:rsidP="00F02DE7">
            <w:pPr>
              <w:pStyle w:val="TOCpartCenter-e"/>
              <w:rPr>
                <w:rStyle w:val="UnderBlue"/>
                <w:sz w:val="14"/>
              </w:rPr>
            </w:pPr>
            <w:hyperlink w:anchor="BK0" w:tooltip="PART I" w:history="1">
              <w:r w:rsidR="00F02DE7" w:rsidRPr="00F02DE7">
                <w:rPr>
                  <w:rStyle w:val="UnderBlue"/>
                </w:rPr>
                <w:t>PART I</w:t>
              </w:r>
            </w:hyperlink>
            <w:r w:rsidR="00F02DE7">
              <w:rPr>
                <w:rStyle w:val="UnderBlue"/>
              </w:rPr>
              <w:br/>
            </w:r>
            <w:r w:rsidR="00F02DE7" w:rsidRPr="00F02DE7">
              <w:t>GENERAL</w:t>
            </w:r>
          </w:p>
        </w:tc>
      </w:tr>
      <w:tr w:rsidR="00F02DE7" w14:paraId="507B1811" w14:textId="77777777" w:rsidTr="00F02DE7">
        <w:trPr>
          <w:jc w:val="center"/>
        </w:trPr>
        <w:tc>
          <w:tcPr>
            <w:tcW w:w="1600" w:type="dxa"/>
            <w:shd w:val="clear" w:color="auto" w:fill="auto"/>
          </w:tcPr>
          <w:p w14:paraId="61026D4B" w14:textId="77777777" w:rsidR="00F02DE7" w:rsidRPr="00F02DE7" w:rsidRDefault="000C2A40" w:rsidP="00F02DE7">
            <w:pPr>
              <w:pStyle w:val="TOCid-e"/>
            </w:pPr>
            <w:hyperlink w:anchor="BK1" w:tooltip="Section 1." w:history="1">
              <w:r w:rsidR="00F02DE7" w:rsidRPr="00F02DE7">
                <w:t>1.</w:t>
              </w:r>
            </w:hyperlink>
          </w:p>
        </w:tc>
        <w:tc>
          <w:tcPr>
            <w:tcW w:w="7976" w:type="dxa"/>
            <w:shd w:val="clear" w:color="auto" w:fill="auto"/>
          </w:tcPr>
          <w:p w14:paraId="3527BC99" w14:textId="77777777" w:rsidR="00F02DE7" w:rsidRPr="00F02DE7" w:rsidRDefault="00F02DE7" w:rsidP="00F02DE7">
            <w:pPr>
              <w:pStyle w:val="table-e"/>
            </w:pPr>
            <w:r>
              <w:t>Interpretation</w:t>
            </w:r>
          </w:p>
        </w:tc>
      </w:tr>
      <w:tr w:rsidR="00F02DE7" w14:paraId="6E406947" w14:textId="77777777" w:rsidTr="00F02DE7">
        <w:trPr>
          <w:jc w:val="center"/>
        </w:trPr>
        <w:tc>
          <w:tcPr>
            <w:tcW w:w="1600" w:type="dxa"/>
            <w:shd w:val="clear" w:color="auto" w:fill="auto"/>
          </w:tcPr>
          <w:p w14:paraId="1D571FE4" w14:textId="77777777" w:rsidR="00F02DE7" w:rsidRPr="00F02DE7" w:rsidRDefault="000C2A40" w:rsidP="00F02DE7">
            <w:pPr>
              <w:pStyle w:val="TOCid-e"/>
            </w:pPr>
            <w:hyperlink w:anchor="BK2" w:tooltip="Section 2." w:history="1">
              <w:r w:rsidR="00F02DE7" w:rsidRPr="00F02DE7">
                <w:t>2.</w:t>
              </w:r>
            </w:hyperlink>
          </w:p>
        </w:tc>
        <w:tc>
          <w:tcPr>
            <w:tcW w:w="7976" w:type="dxa"/>
            <w:shd w:val="clear" w:color="auto" w:fill="auto"/>
          </w:tcPr>
          <w:p w14:paraId="326F2DE5" w14:textId="77777777" w:rsidR="00F02DE7" w:rsidRDefault="00F02DE7" w:rsidP="00F02DE7">
            <w:pPr>
              <w:pStyle w:val="table-e"/>
            </w:pPr>
            <w:r>
              <w:t>Effect of invalidity, etc.</w:t>
            </w:r>
          </w:p>
        </w:tc>
      </w:tr>
      <w:tr w:rsidR="00F02DE7" w14:paraId="7DC5173C" w14:textId="77777777" w:rsidTr="00F02DE7">
        <w:trPr>
          <w:jc w:val="center"/>
        </w:trPr>
        <w:tc>
          <w:tcPr>
            <w:tcW w:w="1600" w:type="dxa"/>
            <w:shd w:val="clear" w:color="auto" w:fill="auto"/>
          </w:tcPr>
          <w:p w14:paraId="3813C6C0" w14:textId="77777777" w:rsidR="00F02DE7" w:rsidRPr="00F02DE7" w:rsidRDefault="000C2A40" w:rsidP="00F02DE7">
            <w:pPr>
              <w:pStyle w:val="TOCid-e"/>
            </w:pPr>
            <w:hyperlink w:anchor="BK3" w:tooltip="Section 3." w:history="1">
              <w:r w:rsidR="00F02DE7" w:rsidRPr="00F02DE7">
                <w:t>3.</w:t>
              </w:r>
            </w:hyperlink>
          </w:p>
        </w:tc>
        <w:tc>
          <w:tcPr>
            <w:tcW w:w="7976" w:type="dxa"/>
            <w:shd w:val="clear" w:color="auto" w:fill="auto"/>
          </w:tcPr>
          <w:p w14:paraId="69BC7443" w14:textId="77777777" w:rsidR="00F02DE7" w:rsidRDefault="00F02DE7" w:rsidP="00F02DE7">
            <w:pPr>
              <w:pStyle w:val="table-e"/>
            </w:pPr>
            <w:r>
              <w:t>Purpose</w:t>
            </w:r>
          </w:p>
        </w:tc>
      </w:tr>
      <w:tr w:rsidR="00F02DE7" w14:paraId="36422D20" w14:textId="77777777" w:rsidTr="00F02DE7">
        <w:trPr>
          <w:jc w:val="center"/>
        </w:trPr>
        <w:tc>
          <w:tcPr>
            <w:tcW w:w="1600" w:type="dxa"/>
            <w:shd w:val="clear" w:color="auto" w:fill="auto"/>
          </w:tcPr>
          <w:p w14:paraId="0D196464" w14:textId="77777777" w:rsidR="00F02DE7" w:rsidRPr="00F02DE7" w:rsidRDefault="000C2A40" w:rsidP="00F02DE7">
            <w:pPr>
              <w:pStyle w:val="TOCid-e"/>
            </w:pPr>
            <w:hyperlink w:anchor="BK4" w:tooltip="Section 4." w:history="1">
              <w:r w:rsidR="00F02DE7" w:rsidRPr="00F02DE7">
                <w:t>4.</w:t>
              </w:r>
            </w:hyperlink>
          </w:p>
        </w:tc>
        <w:tc>
          <w:tcPr>
            <w:tcW w:w="7976" w:type="dxa"/>
            <w:shd w:val="clear" w:color="auto" w:fill="auto"/>
          </w:tcPr>
          <w:p w14:paraId="222D1317" w14:textId="77777777" w:rsidR="00F02DE7" w:rsidRDefault="00F02DE7" w:rsidP="00F02DE7">
            <w:pPr>
              <w:pStyle w:val="table-e"/>
            </w:pPr>
            <w:r>
              <w:t>Crown bound</w:t>
            </w:r>
          </w:p>
        </w:tc>
      </w:tr>
      <w:tr w:rsidR="00F02DE7" w14:paraId="1C87EB28" w14:textId="77777777" w:rsidTr="00F02DE7">
        <w:trPr>
          <w:jc w:val="center"/>
        </w:trPr>
        <w:tc>
          <w:tcPr>
            <w:tcW w:w="1600" w:type="dxa"/>
            <w:shd w:val="clear" w:color="auto" w:fill="auto"/>
          </w:tcPr>
          <w:p w14:paraId="23CA0150" w14:textId="77777777" w:rsidR="00F02DE7" w:rsidRPr="00F02DE7" w:rsidRDefault="000C2A40" w:rsidP="00F02DE7">
            <w:pPr>
              <w:pStyle w:val="TOCid-e"/>
            </w:pPr>
            <w:hyperlink w:anchor="BK5" w:tooltip="Section 5." w:history="1">
              <w:r w:rsidR="00F02DE7" w:rsidRPr="00F02DE7">
                <w:t>5.</w:t>
              </w:r>
            </w:hyperlink>
          </w:p>
        </w:tc>
        <w:tc>
          <w:tcPr>
            <w:tcW w:w="7976" w:type="dxa"/>
            <w:shd w:val="clear" w:color="auto" w:fill="auto"/>
          </w:tcPr>
          <w:p w14:paraId="17A127FE" w14:textId="77777777" w:rsidR="00F02DE7" w:rsidRDefault="00F02DE7" w:rsidP="00F02DE7">
            <w:pPr>
              <w:pStyle w:val="table-e"/>
            </w:pPr>
            <w:r>
              <w:t>Protection and assurances</w:t>
            </w:r>
          </w:p>
        </w:tc>
      </w:tr>
      <w:tr w:rsidR="00F02DE7" w14:paraId="4BDEE6DF" w14:textId="77777777" w:rsidTr="0019580F">
        <w:trPr>
          <w:jc w:val="center"/>
        </w:trPr>
        <w:tc>
          <w:tcPr>
            <w:tcW w:w="9576" w:type="dxa"/>
            <w:gridSpan w:val="2"/>
            <w:shd w:val="clear" w:color="auto" w:fill="auto"/>
          </w:tcPr>
          <w:p w14:paraId="255513A2" w14:textId="77777777" w:rsidR="00F02DE7" w:rsidRPr="00F02DE7" w:rsidRDefault="000C2A40" w:rsidP="00F02DE7">
            <w:pPr>
              <w:pStyle w:val="TOCpartCenter-e"/>
              <w:rPr>
                <w:rStyle w:val="UnderBlue"/>
                <w:sz w:val="14"/>
              </w:rPr>
            </w:pPr>
            <w:hyperlink w:anchor="BK6" w:tooltip="PART II" w:history="1">
              <w:r w:rsidR="00F02DE7" w:rsidRPr="00F02DE7">
                <w:rPr>
                  <w:rStyle w:val="UnderBlue"/>
                </w:rPr>
                <w:t>PART II</w:t>
              </w:r>
            </w:hyperlink>
            <w:r w:rsidR="00F02DE7">
              <w:rPr>
                <w:rStyle w:val="UnderBlue"/>
              </w:rPr>
              <w:br/>
            </w:r>
            <w:r w:rsidR="00F02DE7" w:rsidRPr="00F02DE7">
              <w:t>FAIR ADJUSTMENT</w:t>
            </w:r>
          </w:p>
        </w:tc>
      </w:tr>
      <w:tr w:rsidR="00F02DE7" w14:paraId="0DDC7140" w14:textId="77777777" w:rsidTr="00F02DE7">
        <w:trPr>
          <w:jc w:val="center"/>
        </w:trPr>
        <w:tc>
          <w:tcPr>
            <w:tcW w:w="1600" w:type="dxa"/>
            <w:shd w:val="clear" w:color="auto" w:fill="auto"/>
          </w:tcPr>
          <w:p w14:paraId="414BDB9E" w14:textId="77777777" w:rsidR="00F02DE7" w:rsidRPr="00F02DE7" w:rsidRDefault="000C2A40" w:rsidP="00F02DE7">
            <w:pPr>
              <w:pStyle w:val="TOCid-e"/>
            </w:pPr>
            <w:hyperlink w:anchor="BK7" w:tooltip="Section 6." w:history="1">
              <w:r w:rsidR="00F02DE7" w:rsidRPr="00F02DE7">
                <w:t>6.</w:t>
              </w:r>
            </w:hyperlink>
          </w:p>
        </w:tc>
        <w:tc>
          <w:tcPr>
            <w:tcW w:w="7976" w:type="dxa"/>
            <w:shd w:val="clear" w:color="auto" w:fill="auto"/>
          </w:tcPr>
          <w:p w14:paraId="163517BD" w14:textId="77777777" w:rsidR="00F02DE7" w:rsidRPr="00F02DE7" w:rsidRDefault="00F02DE7" w:rsidP="00F02DE7">
            <w:pPr>
              <w:pStyle w:val="table-e"/>
            </w:pPr>
            <w:r>
              <w:t>Fair adjustment, May 1, 2017 to April 30, 2018</w:t>
            </w:r>
          </w:p>
        </w:tc>
      </w:tr>
      <w:tr w:rsidR="00F02DE7" w14:paraId="404ED4E1" w14:textId="77777777" w:rsidTr="00F02DE7">
        <w:trPr>
          <w:jc w:val="center"/>
        </w:trPr>
        <w:tc>
          <w:tcPr>
            <w:tcW w:w="1600" w:type="dxa"/>
            <w:shd w:val="clear" w:color="auto" w:fill="auto"/>
          </w:tcPr>
          <w:p w14:paraId="5CF15195" w14:textId="77777777" w:rsidR="00F02DE7" w:rsidRPr="00F02DE7" w:rsidRDefault="000C2A40" w:rsidP="00F02DE7">
            <w:pPr>
              <w:pStyle w:val="TOCid-e"/>
            </w:pPr>
            <w:hyperlink w:anchor="BK8" w:tooltip="Section 7." w:history="1">
              <w:r w:rsidR="00F02DE7" w:rsidRPr="00F02DE7">
                <w:t>7.</w:t>
              </w:r>
            </w:hyperlink>
          </w:p>
        </w:tc>
        <w:tc>
          <w:tcPr>
            <w:tcW w:w="7976" w:type="dxa"/>
            <w:shd w:val="clear" w:color="auto" w:fill="auto"/>
          </w:tcPr>
          <w:p w14:paraId="30D396D9" w14:textId="77777777" w:rsidR="00F02DE7" w:rsidRDefault="00F02DE7" w:rsidP="00F02DE7">
            <w:pPr>
              <w:pStyle w:val="table-e"/>
            </w:pPr>
            <w:r>
              <w:t>Fair adjustment, May 1, 2018 to April 30, 2022</w:t>
            </w:r>
          </w:p>
        </w:tc>
      </w:tr>
      <w:tr w:rsidR="00F02DE7" w14:paraId="4063C74B" w14:textId="77777777" w:rsidTr="0019580F">
        <w:trPr>
          <w:jc w:val="center"/>
        </w:trPr>
        <w:tc>
          <w:tcPr>
            <w:tcW w:w="9576" w:type="dxa"/>
            <w:gridSpan w:val="2"/>
            <w:shd w:val="clear" w:color="auto" w:fill="auto"/>
          </w:tcPr>
          <w:p w14:paraId="2B49919C" w14:textId="77777777" w:rsidR="00F02DE7" w:rsidRPr="00F02DE7" w:rsidRDefault="000C2A40" w:rsidP="00F02DE7">
            <w:pPr>
              <w:pStyle w:val="TOCpartCenter-e"/>
              <w:rPr>
                <w:rStyle w:val="UnderBlue"/>
                <w:sz w:val="14"/>
              </w:rPr>
            </w:pPr>
            <w:hyperlink w:anchor="BK9" w:tooltip="PART III" w:history="1">
              <w:r w:rsidR="00F02DE7" w:rsidRPr="00F02DE7">
                <w:rPr>
                  <w:rStyle w:val="UnderBlue"/>
                </w:rPr>
                <w:t>PART III</w:t>
              </w:r>
            </w:hyperlink>
            <w:r w:rsidR="00F02DE7">
              <w:rPr>
                <w:rStyle w:val="UnderBlue"/>
              </w:rPr>
              <w:br/>
            </w:r>
            <w:r w:rsidR="00F02DE7" w:rsidRPr="00F02DE7">
              <w:t>CLEAN ENERGY ADJUSTMENT</w:t>
            </w:r>
          </w:p>
        </w:tc>
      </w:tr>
      <w:tr w:rsidR="00F02DE7" w14:paraId="0FC961F9" w14:textId="77777777" w:rsidTr="00F02DE7">
        <w:trPr>
          <w:jc w:val="center"/>
        </w:trPr>
        <w:tc>
          <w:tcPr>
            <w:tcW w:w="1600" w:type="dxa"/>
            <w:shd w:val="clear" w:color="auto" w:fill="auto"/>
          </w:tcPr>
          <w:p w14:paraId="4EE155DF" w14:textId="77777777" w:rsidR="00F02DE7" w:rsidRPr="00F02DE7" w:rsidRDefault="000C2A40" w:rsidP="00F02DE7">
            <w:pPr>
              <w:pStyle w:val="TOCid-e"/>
            </w:pPr>
            <w:hyperlink w:anchor="BK10" w:tooltip="Section 8." w:history="1">
              <w:r w:rsidR="00F02DE7" w:rsidRPr="00F02DE7">
                <w:t>8.</w:t>
              </w:r>
            </w:hyperlink>
          </w:p>
        </w:tc>
        <w:tc>
          <w:tcPr>
            <w:tcW w:w="7976" w:type="dxa"/>
            <w:shd w:val="clear" w:color="auto" w:fill="auto"/>
          </w:tcPr>
          <w:p w14:paraId="35A82CBF" w14:textId="77777777" w:rsidR="00F02DE7" w:rsidRPr="00F02DE7" w:rsidRDefault="00F02DE7" w:rsidP="00F02DE7">
            <w:pPr>
              <w:pStyle w:val="table-e"/>
            </w:pPr>
            <w:r>
              <w:t>Specified consumers to pay clean energy adjustment</w:t>
            </w:r>
          </w:p>
        </w:tc>
      </w:tr>
      <w:tr w:rsidR="00F02DE7" w14:paraId="0FE351A0" w14:textId="77777777" w:rsidTr="00F02DE7">
        <w:trPr>
          <w:jc w:val="center"/>
        </w:trPr>
        <w:tc>
          <w:tcPr>
            <w:tcW w:w="1600" w:type="dxa"/>
            <w:shd w:val="clear" w:color="auto" w:fill="auto"/>
          </w:tcPr>
          <w:p w14:paraId="3BC044FB" w14:textId="77777777" w:rsidR="00F02DE7" w:rsidRPr="00F02DE7" w:rsidRDefault="000C2A40" w:rsidP="00F02DE7">
            <w:pPr>
              <w:pStyle w:val="TOCid-e"/>
            </w:pPr>
            <w:hyperlink w:anchor="BK11" w:tooltip="Section 9." w:history="1">
              <w:r w:rsidR="00F02DE7" w:rsidRPr="00F02DE7">
                <w:t>9.</w:t>
              </w:r>
            </w:hyperlink>
          </w:p>
        </w:tc>
        <w:tc>
          <w:tcPr>
            <w:tcW w:w="7976" w:type="dxa"/>
            <w:shd w:val="clear" w:color="auto" w:fill="auto"/>
          </w:tcPr>
          <w:p w14:paraId="5A231B83" w14:textId="77777777" w:rsidR="00F02DE7" w:rsidRDefault="00F02DE7" w:rsidP="00F02DE7">
            <w:pPr>
              <w:pStyle w:val="table-e"/>
            </w:pPr>
            <w:r>
              <w:t>Irrevocability of clean energy adjustment</w:t>
            </w:r>
          </w:p>
        </w:tc>
      </w:tr>
      <w:tr w:rsidR="00F02DE7" w14:paraId="750BB336" w14:textId="77777777" w:rsidTr="00F02DE7">
        <w:trPr>
          <w:jc w:val="center"/>
        </w:trPr>
        <w:tc>
          <w:tcPr>
            <w:tcW w:w="1600" w:type="dxa"/>
            <w:shd w:val="clear" w:color="auto" w:fill="auto"/>
          </w:tcPr>
          <w:p w14:paraId="1EBF2338" w14:textId="77777777" w:rsidR="00F02DE7" w:rsidRPr="00F02DE7" w:rsidRDefault="000C2A40" w:rsidP="00F02DE7">
            <w:pPr>
              <w:pStyle w:val="TOCid-e"/>
            </w:pPr>
            <w:hyperlink w:anchor="BK12" w:tooltip="Section 10." w:history="1">
              <w:r w:rsidR="00F02DE7" w:rsidRPr="00F02DE7">
                <w:t>10.</w:t>
              </w:r>
            </w:hyperlink>
          </w:p>
        </w:tc>
        <w:tc>
          <w:tcPr>
            <w:tcW w:w="7976" w:type="dxa"/>
            <w:shd w:val="clear" w:color="auto" w:fill="auto"/>
          </w:tcPr>
          <w:p w14:paraId="25B6E8BF" w14:textId="77777777" w:rsidR="00F02DE7" w:rsidRDefault="00F02DE7" w:rsidP="00F02DE7">
            <w:pPr>
              <w:pStyle w:val="table-e"/>
            </w:pPr>
            <w:r>
              <w:t>Determination of clean energy adjustment</w:t>
            </w:r>
          </w:p>
        </w:tc>
      </w:tr>
      <w:tr w:rsidR="00F02DE7" w14:paraId="606F9BAF" w14:textId="77777777" w:rsidTr="00F02DE7">
        <w:trPr>
          <w:jc w:val="center"/>
        </w:trPr>
        <w:tc>
          <w:tcPr>
            <w:tcW w:w="1600" w:type="dxa"/>
            <w:shd w:val="clear" w:color="auto" w:fill="auto"/>
          </w:tcPr>
          <w:p w14:paraId="5CE717ED" w14:textId="77777777" w:rsidR="00F02DE7" w:rsidRPr="00F02DE7" w:rsidRDefault="000C2A40" w:rsidP="00F02DE7">
            <w:pPr>
              <w:pStyle w:val="TOCid-e"/>
            </w:pPr>
            <w:hyperlink w:anchor="BK13" w:tooltip="Section 11." w:history="1">
              <w:r w:rsidR="00F02DE7" w:rsidRPr="00F02DE7">
                <w:t>11.</w:t>
              </w:r>
            </w:hyperlink>
          </w:p>
        </w:tc>
        <w:tc>
          <w:tcPr>
            <w:tcW w:w="7976" w:type="dxa"/>
            <w:shd w:val="clear" w:color="auto" w:fill="auto"/>
          </w:tcPr>
          <w:p w14:paraId="288DBBF0" w14:textId="77777777" w:rsidR="00F02DE7" w:rsidRDefault="00F02DE7" w:rsidP="00F02DE7">
            <w:pPr>
              <w:pStyle w:val="table-e"/>
            </w:pPr>
            <w:r>
              <w:t>IESO to issue remittance notice to electricity vendors</w:t>
            </w:r>
          </w:p>
        </w:tc>
      </w:tr>
      <w:tr w:rsidR="00F02DE7" w14:paraId="60928165" w14:textId="77777777" w:rsidTr="00F02DE7">
        <w:trPr>
          <w:jc w:val="center"/>
        </w:trPr>
        <w:tc>
          <w:tcPr>
            <w:tcW w:w="1600" w:type="dxa"/>
            <w:shd w:val="clear" w:color="auto" w:fill="auto"/>
          </w:tcPr>
          <w:p w14:paraId="34B47CF0" w14:textId="77777777" w:rsidR="00F02DE7" w:rsidRPr="00F02DE7" w:rsidRDefault="000C2A40" w:rsidP="00F02DE7">
            <w:pPr>
              <w:pStyle w:val="TOCid-e"/>
            </w:pPr>
            <w:hyperlink w:anchor="BK14" w:tooltip="Section 12." w:history="1">
              <w:r w:rsidR="00F02DE7" w:rsidRPr="00F02DE7">
                <w:t>12.</w:t>
              </w:r>
            </w:hyperlink>
          </w:p>
        </w:tc>
        <w:tc>
          <w:tcPr>
            <w:tcW w:w="7976" w:type="dxa"/>
            <w:shd w:val="clear" w:color="auto" w:fill="auto"/>
          </w:tcPr>
          <w:p w14:paraId="0B29E067" w14:textId="77777777" w:rsidR="00F02DE7" w:rsidRDefault="00F02DE7" w:rsidP="00F02DE7">
            <w:pPr>
              <w:pStyle w:val="table-e"/>
            </w:pPr>
            <w:r>
              <w:t>Electricity vendor to invoice specified consumers</w:t>
            </w:r>
          </w:p>
        </w:tc>
      </w:tr>
      <w:tr w:rsidR="00F02DE7" w14:paraId="57DB1DDC" w14:textId="77777777" w:rsidTr="0019580F">
        <w:trPr>
          <w:jc w:val="center"/>
        </w:trPr>
        <w:tc>
          <w:tcPr>
            <w:tcW w:w="9576" w:type="dxa"/>
            <w:gridSpan w:val="2"/>
            <w:shd w:val="clear" w:color="auto" w:fill="auto"/>
          </w:tcPr>
          <w:p w14:paraId="6F7ADF72" w14:textId="77777777" w:rsidR="00F02DE7" w:rsidRPr="00F02DE7" w:rsidRDefault="000C2A40" w:rsidP="00F02DE7">
            <w:pPr>
              <w:pStyle w:val="TOCpartCenter-e"/>
              <w:rPr>
                <w:rStyle w:val="UnderBlue"/>
                <w:sz w:val="14"/>
              </w:rPr>
            </w:pPr>
            <w:hyperlink w:anchor="BK15" w:tooltip="PART IV" w:history="1">
              <w:r w:rsidR="00F02DE7" w:rsidRPr="00F02DE7">
                <w:rPr>
                  <w:rStyle w:val="UnderBlue"/>
                </w:rPr>
                <w:t>PART IV</w:t>
              </w:r>
            </w:hyperlink>
            <w:r w:rsidR="00F02DE7">
              <w:rPr>
                <w:rStyle w:val="UnderBlue"/>
              </w:rPr>
              <w:br/>
            </w:r>
            <w:r w:rsidR="00F02DE7" w:rsidRPr="00F02DE7">
              <w:t>IMPLEMENTATION</w:t>
            </w:r>
          </w:p>
        </w:tc>
      </w:tr>
      <w:tr w:rsidR="00F02DE7" w14:paraId="2D2D5B26" w14:textId="77777777" w:rsidTr="0019580F">
        <w:trPr>
          <w:jc w:val="center"/>
        </w:trPr>
        <w:tc>
          <w:tcPr>
            <w:tcW w:w="9576" w:type="dxa"/>
            <w:gridSpan w:val="2"/>
            <w:shd w:val="clear" w:color="auto" w:fill="auto"/>
          </w:tcPr>
          <w:p w14:paraId="0C156E19" w14:textId="77777777" w:rsidR="00F02DE7" w:rsidRPr="00F02DE7" w:rsidRDefault="000C2A40" w:rsidP="00F02DE7">
            <w:pPr>
              <w:pStyle w:val="TOCheadCenter-e"/>
            </w:pPr>
            <w:hyperlink w:anchor="BK16" w:tooltip="Financial Services Manager" w:history="1">
              <w:r w:rsidR="00F02DE7" w:rsidRPr="00F02DE7">
                <w:t>Financial Services Manager</w:t>
              </w:r>
            </w:hyperlink>
          </w:p>
        </w:tc>
      </w:tr>
      <w:tr w:rsidR="00F02DE7" w14:paraId="4540EA19" w14:textId="77777777" w:rsidTr="00F02DE7">
        <w:trPr>
          <w:jc w:val="center"/>
        </w:trPr>
        <w:tc>
          <w:tcPr>
            <w:tcW w:w="1600" w:type="dxa"/>
            <w:shd w:val="clear" w:color="auto" w:fill="auto"/>
          </w:tcPr>
          <w:p w14:paraId="400E7EC5" w14:textId="77777777" w:rsidR="00F02DE7" w:rsidRPr="00F02DE7" w:rsidRDefault="000C2A40" w:rsidP="00F02DE7">
            <w:pPr>
              <w:pStyle w:val="TOCid-e"/>
            </w:pPr>
            <w:hyperlink w:anchor="BK17" w:tooltip="Section 13." w:history="1">
              <w:r w:rsidR="00F02DE7" w:rsidRPr="00F02DE7">
                <w:t>13.</w:t>
              </w:r>
            </w:hyperlink>
          </w:p>
        </w:tc>
        <w:tc>
          <w:tcPr>
            <w:tcW w:w="7976" w:type="dxa"/>
            <w:shd w:val="clear" w:color="auto" w:fill="auto"/>
          </w:tcPr>
          <w:p w14:paraId="07222DBA" w14:textId="77777777" w:rsidR="00F02DE7" w:rsidRPr="00F02DE7" w:rsidRDefault="00F02DE7" w:rsidP="00F02DE7">
            <w:pPr>
              <w:pStyle w:val="table-e"/>
            </w:pPr>
            <w:r>
              <w:t>Appointment</w:t>
            </w:r>
          </w:p>
        </w:tc>
      </w:tr>
      <w:tr w:rsidR="00F02DE7" w14:paraId="30FF1290" w14:textId="77777777" w:rsidTr="00F02DE7">
        <w:trPr>
          <w:jc w:val="center"/>
        </w:trPr>
        <w:tc>
          <w:tcPr>
            <w:tcW w:w="1600" w:type="dxa"/>
            <w:shd w:val="clear" w:color="auto" w:fill="auto"/>
          </w:tcPr>
          <w:p w14:paraId="66619D64" w14:textId="77777777" w:rsidR="00F02DE7" w:rsidRPr="00F02DE7" w:rsidRDefault="000C2A40" w:rsidP="00F02DE7">
            <w:pPr>
              <w:pStyle w:val="TOCid-e"/>
            </w:pPr>
            <w:hyperlink w:anchor="BK18" w:tooltip="Section 14." w:history="1">
              <w:r w:rsidR="00F02DE7" w:rsidRPr="00F02DE7">
                <w:t>14.</w:t>
              </w:r>
            </w:hyperlink>
          </w:p>
        </w:tc>
        <w:tc>
          <w:tcPr>
            <w:tcW w:w="7976" w:type="dxa"/>
            <w:shd w:val="clear" w:color="auto" w:fill="auto"/>
          </w:tcPr>
          <w:p w14:paraId="49DFFD23" w14:textId="77777777" w:rsidR="00F02DE7" w:rsidRDefault="00F02DE7" w:rsidP="00F02DE7">
            <w:pPr>
              <w:pStyle w:val="table-e"/>
            </w:pPr>
            <w:r>
              <w:t>Duties and powers</w:t>
            </w:r>
          </w:p>
        </w:tc>
      </w:tr>
      <w:tr w:rsidR="00F02DE7" w14:paraId="4994808C" w14:textId="77777777" w:rsidTr="0019580F">
        <w:trPr>
          <w:jc w:val="center"/>
        </w:trPr>
        <w:tc>
          <w:tcPr>
            <w:tcW w:w="9576" w:type="dxa"/>
            <w:gridSpan w:val="2"/>
            <w:shd w:val="clear" w:color="auto" w:fill="auto"/>
          </w:tcPr>
          <w:p w14:paraId="4477F8E7" w14:textId="77777777" w:rsidR="00F02DE7" w:rsidRPr="00F02DE7" w:rsidRDefault="000C2A40" w:rsidP="00F02DE7">
            <w:pPr>
              <w:pStyle w:val="TOCheadCenter-e"/>
            </w:pPr>
            <w:hyperlink w:anchor="BK19" w:tooltip="Fair Allocation Amount" w:history="1">
              <w:r w:rsidR="00F02DE7" w:rsidRPr="00F02DE7">
                <w:t>Fair Allocation Amount</w:t>
              </w:r>
            </w:hyperlink>
          </w:p>
        </w:tc>
      </w:tr>
      <w:tr w:rsidR="00F02DE7" w14:paraId="4DC6013A" w14:textId="77777777" w:rsidTr="00F02DE7">
        <w:trPr>
          <w:jc w:val="center"/>
        </w:trPr>
        <w:tc>
          <w:tcPr>
            <w:tcW w:w="1600" w:type="dxa"/>
            <w:shd w:val="clear" w:color="auto" w:fill="auto"/>
          </w:tcPr>
          <w:p w14:paraId="61145166" w14:textId="77777777" w:rsidR="00F02DE7" w:rsidRPr="00F02DE7" w:rsidRDefault="000C2A40" w:rsidP="00F02DE7">
            <w:pPr>
              <w:pStyle w:val="TOCid-e"/>
            </w:pPr>
            <w:hyperlink w:anchor="BK20" w:tooltip="Section 15." w:history="1">
              <w:r w:rsidR="00F02DE7" w:rsidRPr="00F02DE7">
                <w:t>15.</w:t>
              </w:r>
            </w:hyperlink>
          </w:p>
        </w:tc>
        <w:tc>
          <w:tcPr>
            <w:tcW w:w="7976" w:type="dxa"/>
            <w:shd w:val="clear" w:color="auto" w:fill="auto"/>
          </w:tcPr>
          <w:p w14:paraId="6383AE63" w14:textId="77777777" w:rsidR="00F02DE7" w:rsidRPr="00F02DE7" w:rsidRDefault="00F02DE7" w:rsidP="00F02DE7">
            <w:pPr>
              <w:pStyle w:val="table-e"/>
            </w:pPr>
            <w:r>
              <w:t>Financial Services Manager to calculate fair allocation amount</w:t>
            </w:r>
          </w:p>
        </w:tc>
      </w:tr>
      <w:tr w:rsidR="00F02DE7" w14:paraId="243C759A" w14:textId="77777777" w:rsidTr="0019580F">
        <w:trPr>
          <w:jc w:val="center"/>
        </w:trPr>
        <w:tc>
          <w:tcPr>
            <w:tcW w:w="9576" w:type="dxa"/>
            <w:gridSpan w:val="2"/>
            <w:shd w:val="clear" w:color="auto" w:fill="auto"/>
          </w:tcPr>
          <w:p w14:paraId="4029F22D" w14:textId="77777777" w:rsidR="00F02DE7" w:rsidRPr="00F02DE7" w:rsidRDefault="000C2A40" w:rsidP="00F02DE7">
            <w:pPr>
              <w:pStyle w:val="TOCheadCenter-e"/>
            </w:pPr>
            <w:hyperlink w:anchor="BK21" w:tooltip="Financing plan" w:history="1">
              <w:r w:rsidR="00F02DE7" w:rsidRPr="00F02DE7">
                <w:t>Financing plan</w:t>
              </w:r>
            </w:hyperlink>
          </w:p>
        </w:tc>
      </w:tr>
      <w:tr w:rsidR="00F02DE7" w14:paraId="348CA479" w14:textId="77777777" w:rsidTr="00F02DE7">
        <w:trPr>
          <w:jc w:val="center"/>
        </w:trPr>
        <w:tc>
          <w:tcPr>
            <w:tcW w:w="1600" w:type="dxa"/>
            <w:shd w:val="clear" w:color="auto" w:fill="auto"/>
          </w:tcPr>
          <w:p w14:paraId="3E7852D6" w14:textId="77777777" w:rsidR="00F02DE7" w:rsidRPr="00F02DE7" w:rsidRDefault="000C2A40" w:rsidP="00F02DE7">
            <w:pPr>
              <w:pStyle w:val="TOCid-e"/>
            </w:pPr>
            <w:hyperlink w:anchor="BK22" w:tooltip="Section 16." w:history="1">
              <w:r w:rsidR="00F02DE7" w:rsidRPr="00F02DE7">
                <w:t>16.</w:t>
              </w:r>
            </w:hyperlink>
          </w:p>
        </w:tc>
        <w:tc>
          <w:tcPr>
            <w:tcW w:w="7976" w:type="dxa"/>
            <w:shd w:val="clear" w:color="auto" w:fill="auto"/>
          </w:tcPr>
          <w:p w14:paraId="290EB6EF" w14:textId="77777777" w:rsidR="00F02DE7" w:rsidRPr="00F02DE7" w:rsidRDefault="00F02DE7" w:rsidP="00F02DE7">
            <w:pPr>
              <w:pStyle w:val="table-e"/>
            </w:pPr>
            <w:r>
              <w:t>Financial Services Manager to prepare Financing Plan</w:t>
            </w:r>
          </w:p>
        </w:tc>
      </w:tr>
      <w:tr w:rsidR="00F02DE7" w14:paraId="7CD4A4FB" w14:textId="77777777" w:rsidTr="00F02DE7">
        <w:trPr>
          <w:jc w:val="center"/>
        </w:trPr>
        <w:tc>
          <w:tcPr>
            <w:tcW w:w="1600" w:type="dxa"/>
            <w:shd w:val="clear" w:color="auto" w:fill="auto"/>
          </w:tcPr>
          <w:p w14:paraId="128E91E6" w14:textId="77777777" w:rsidR="00F02DE7" w:rsidRPr="00F02DE7" w:rsidRDefault="000C2A40" w:rsidP="00F02DE7">
            <w:pPr>
              <w:pStyle w:val="TOCid-e"/>
            </w:pPr>
            <w:hyperlink w:anchor="BK23" w:tooltip="Section 17." w:history="1">
              <w:r w:rsidR="00F02DE7" w:rsidRPr="00F02DE7">
                <w:t>17.</w:t>
              </w:r>
            </w:hyperlink>
          </w:p>
        </w:tc>
        <w:tc>
          <w:tcPr>
            <w:tcW w:w="7976" w:type="dxa"/>
            <w:shd w:val="clear" w:color="auto" w:fill="auto"/>
          </w:tcPr>
          <w:p w14:paraId="027FD32A" w14:textId="77777777" w:rsidR="00F02DE7" w:rsidRDefault="00F02DE7" w:rsidP="00F02DE7">
            <w:pPr>
              <w:pStyle w:val="table-e"/>
            </w:pPr>
            <w:r>
              <w:t>Implementation of Financing Plan</w:t>
            </w:r>
          </w:p>
        </w:tc>
      </w:tr>
      <w:tr w:rsidR="00F02DE7" w14:paraId="5BAA6DA7" w14:textId="77777777" w:rsidTr="0019580F">
        <w:trPr>
          <w:jc w:val="center"/>
        </w:trPr>
        <w:tc>
          <w:tcPr>
            <w:tcW w:w="9576" w:type="dxa"/>
            <w:gridSpan w:val="2"/>
            <w:shd w:val="clear" w:color="auto" w:fill="auto"/>
          </w:tcPr>
          <w:p w14:paraId="04CA3045" w14:textId="77777777" w:rsidR="00F02DE7" w:rsidRPr="00F02DE7" w:rsidRDefault="000C2A40" w:rsidP="00F02DE7">
            <w:pPr>
              <w:pStyle w:val="TOCpartCenter-e"/>
              <w:rPr>
                <w:rStyle w:val="UnderBlue"/>
                <w:sz w:val="14"/>
              </w:rPr>
            </w:pPr>
            <w:hyperlink w:anchor="BK24" w:tooltip="PART V" w:history="1">
              <w:r w:rsidR="00F02DE7" w:rsidRPr="00F02DE7">
                <w:rPr>
                  <w:rStyle w:val="UnderBlue"/>
                </w:rPr>
                <w:t>PART V</w:t>
              </w:r>
            </w:hyperlink>
            <w:r w:rsidR="00F02DE7">
              <w:rPr>
                <w:rStyle w:val="UnderBlue"/>
              </w:rPr>
              <w:br/>
            </w:r>
            <w:r w:rsidR="00F02DE7" w:rsidRPr="00F02DE7">
              <w:t>THE REGULATORY ASSET</w:t>
            </w:r>
          </w:p>
        </w:tc>
      </w:tr>
      <w:tr w:rsidR="00F02DE7" w14:paraId="1D895571" w14:textId="77777777" w:rsidTr="00F02DE7">
        <w:trPr>
          <w:jc w:val="center"/>
        </w:trPr>
        <w:tc>
          <w:tcPr>
            <w:tcW w:w="1600" w:type="dxa"/>
            <w:shd w:val="clear" w:color="auto" w:fill="auto"/>
          </w:tcPr>
          <w:p w14:paraId="343D8E6A" w14:textId="77777777" w:rsidR="00F02DE7" w:rsidRPr="00F02DE7" w:rsidRDefault="000C2A40" w:rsidP="00F02DE7">
            <w:pPr>
              <w:pStyle w:val="TOCid-e"/>
            </w:pPr>
            <w:hyperlink w:anchor="BK25" w:tooltip="Section 18." w:history="1">
              <w:r w:rsidR="00F02DE7" w:rsidRPr="00F02DE7">
                <w:t>18.</w:t>
              </w:r>
            </w:hyperlink>
          </w:p>
        </w:tc>
        <w:tc>
          <w:tcPr>
            <w:tcW w:w="7976" w:type="dxa"/>
            <w:shd w:val="clear" w:color="auto" w:fill="auto"/>
          </w:tcPr>
          <w:p w14:paraId="388D3DD1" w14:textId="77777777" w:rsidR="00F02DE7" w:rsidRPr="00F02DE7" w:rsidRDefault="00F02DE7" w:rsidP="00F02DE7">
            <w:pPr>
              <w:pStyle w:val="table-e"/>
            </w:pPr>
            <w:r>
              <w:t>Interpretation, portion of regulatory asset</w:t>
            </w:r>
          </w:p>
        </w:tc>
      </w:tr>
      <w:tr w:rsidR="00F02DE7" w14:paraId="5F4FD540" w14:textId="77777777" w:rsidTr="00F02DE7">
        <w:trPr>
          <w:jc w:val="center"/>
        </w:trPr>
        <w:tc>
          <w:tcPr>
            <w:tcW w:w="1600" w:type="dxa"/>
            <w:shd w:val="clear" w:color="auto" w:fill="auto"/>
          </w:tcPr>
          <w:p w14:paraId="389F93B6" w14:textId="77777777" w:rsidR="00F02DE7" w:rsidRPr="00F02DE7" w:rsidRDefault="000C2A40" w:rsidP="00F02DE7">
            <w:pPr>
              <w:pStyle w:val="TOCid-e"/>
            </w:pPr>
            <w:hyperlink w:anchor="BK26" w:tooltip="Section 19." w:history="1">
              <w:r w:rsidR="00F02DE7" w:rsidRPr="00F02DE7">
                <w:t>19.</w:t>
              </w:r>
            </w:hyperlink>
          </w:p>
        </w:tc>
        <w:tc>
          <w:tcPr>
            <w:tcW w:w="7976" w:type="dxa"/>
            <w:shd w:val="clear" w:color="auto" w:fill="auto"/>
          </w:tcPr>
          <w:p w14:paraId="5CF287C7" w14:textId="77777777" w:rsidR="00F02DE7" w:rsidRDefault="00F02DE7" w:rsidP="00F02DE7">
            <w:pPr>
              <w:pStyle w:val="table-e"/>
            </w:pPr>
            <w:r>
              <w:t>Variance account</w:t>
            </w:r>
          </w:p>
        </w:tc>
      </w:tr>
      <w:tr w:rsidR="00F02DE7" w14:paraId="30AA50C7" w14:textId="77777777" w:rsidTr="00F02DE7">
        <w:trPr>
          <w:jc w:val="center"/>
        </w:trPr>
        <w:tc>
          <w:tcPr>
            <w:tcW w:w="1600" w:type="dxa"/>
            <w:shd w:val="clear" w:color="auto" w:fill="auto"/>
          </w:tcPr>
          <w:p w14:paraId="14B4F10A" w14:textId="77777777" w:rsidR="00F02DE7" w:rsidRPr="00F02DE7" w:rsidRDefault="000C2A40" w:rsidP="00F02DE7">
            <w:pPr>
              <w:pStyle w:val="TOCid-e"/>
            </w:pPr>
            <w:hyperlink w:anchor="BK27" w:tooltip="Section 20." w:history="1">
              <w:r w:rsidR="00F02DE7" w:rsidRPr="00F02DE7">
                <w:t>20.</w:t>
              </w:r>
            </w:hyperlink>
          </w:p>
        </w:tc>
        <w:tc>
          <w:tcPr>
            <w:tcW w:w="7976" w:type="dxa"/>
            <w:shd w:val="clear" w:color="auto" w:fill="auto"/>
          </w:tcPr>
          <w:p w14:paraId="7C8FB89D" w14:textId="77777777" w:rsidR="00F02DE7" w:rsidRDefault="00F02DE7" w:rsidP="00F02DE7">
            <w:pPr>
              <w:pStyle w:val="table-e"/>
            </w:pPr>
            <w:r>
              <w:t>IESO funding shortfall</w:t>
            </w:r>
          </w:p>
        </w:tc>
      </w:tr>
      <w:tr w:rsidR="00F02DE7" w14:paraId="1F341C71" w14:textId="77777777" w:rsidTr="00F02DE7">
        <w:trPr>
          <w:jc w:val="center"/>
        </w:trPr>
        <w:tc>
          <w:tcPr>
            <w:tcW w:w="1600" w:type="dxa"/>
            <w:shd w:val="clear" w:color="auto" w:fill="auto"/>
          </w:tcPr>
          <w:p w14:paraId="10E9B1F2" w14:textId="77777777" w:rsidR="00F02DE7" w:rsidRPr="00F02DE7" w:rsidRDefault="000C2A40" w:rsidP="00F02DE7">
            <w:pPr>
              <w:pStyle w:val="TOCid-e"/>
            </w:pPr>
            <w:hyperlink w:anchor="BK28" w:tooltip="Section 21." w:history="1">
              <w:r w:rsidR="00F02DE7" w:rsidRPr="00F02DE7">
                <w:t>21.</w:t>
              </w:r>
            </w:hyperlink>
          </w:p>
        </w:tc>
        <w:tc>
          <w:tcPr>
            <w:tcW w:w="7976" w:type="dxa"/>
            <w:shd w:val="clear" w:color="auto" w:fill="auto"/>
          </w:tcPr>
          <w:p w14:paraId="705C479C" w14:textId="77777777" w:rsidR="00F02DE7" w:rsidRDefault="00F02DE7" w:rsidP="00F02DE7">
            <w:pPr>
              <w:pStyle w:val="table-e"/>
            </w:pPr>
            <w:r>
              <w:t>Regulatory asset established</w:t>
            </w:r>
          </w:p>
        </w:tc>
      </w:tr>
      <w:tr w:rsidR="00F02DE7" w14:paraId="24F6F719" w14:textId="77777777" w:rsidTr="00F02DE7">
        <w:trPr>
          <w:jc w:val="center"/>
        </w:trPr>
        <w:tc>
          <w:tcPr>
            <w:tcW w:w="1600" w:type="dxa"/>
            <w:shd w:val="clear" w:color="auto" w:fill="auto"/>
          </w:tcPr>
          <w:p w14:paraId="2D33DCC4" w14:textId="77777777" w:rsidR="00F02DE7" w:rsidRPr="00F02DE7" w:rsidRDefault="000C2A40" w:rsidP="00F02DE7">
            <w:pPr>
              <w:pStyle w:val="TOCid-e"/>
            </w:pPr>
            <w:hyperlink w:anchor="BK29" w:tooltip="Section 22." w:history="1">
              <w:r w:rsidR="00F02DE7" w:rsidRPr="00F02DE7">
                <w:t>22.</w:t>
              </w:r>
            </w:hyperlink>
          </w:p>
        </w:tc>
        <w:tc>
          <w:tcPr>
            <w:tcW w:w="7976" w:type="dxa"/>
            <w:shd w:val="clear" w:color="auto" w:fill="auto"/>
          </w:tcPr>
          <w:p w14:paraId="39A90A25" w14:textId="77777777" w:rsidR="00F02DE7" w:rsidRDefault="00F02DE7" w:rsidP="00F02DE7">
            <w:pPr>
              <w:pStyle w:val="table-e"/>
            </w:pPr>
            <w:r>
              <w:t>Transfer of regulatory asset</w:t>
            </w:r>
          </w:p>
        </w:tc>
      </w:tr>
      <w:tr w:rsidR="00F02DE7" w14:paraId="24A4F436" w14:textId="77777777" w:rsidTr="00F02DE7">
        <w:trPr>
          <w:jc w:val="center"/>
        </w:trPr>
        <w:tc>
          <w:tcPr>
            <w:tcW w:w="1600" w:type="dxa"/>
            <w:shd w:val="clear" w:color="auto" w:fill="auto"/>
          </w:tcPr>
          <w:p w14:paraId="317242C4" w14:textId="77777777" w:rsidR="00F02DE7" w:rsidRPr="00F02DE7" w:rsidRDefault="000C2A40" w:rsidP="00F02DE7">
            <w:pPr>
              <w:pStyle w:val="TOCid-e"/>
            </w:pPr>
            <w:hyperlink w:anchor="BK30" w:tooltip="Section 23." w:history="1">
              <w:r w:rsidR="00F02DE7" w:rsidRPr="00F02DE7">
                <w:t>23.</w:t>
              </w:r>
            </w:hyperlink>
          </w:p>
        </w:tc>
        <w:tc>
          <w:tcPr>
            <w:tcW w:w="7976" w:type="dxa"/>
            <w:shd w:val="clear" w:color="auto" w:fill="auto"/>
          </w:tcPr>
          <w:p w14:paraId="07781407" w14:textId="77777777" w:rsidR="00F02DE7" w:rsidRDefault="00F02DE7" w:rsidP="00F02DE7">
            <w:pPr>
              <w:pStyle w:val="table-e"/>
            </w:pPr>
            <w:r>
              <w:t>Validity of transfer</w:t>
            </w:r>
          </w:p>
        </w:tc>
      </w:tr>
      <w:tr w:rsidR="00F02DE7" w14:paraId="240E1EDF" w14:textId="77777777" w:rsidTr="0019580F">
        <w:trPr>
          <w:jc w:val="center"/>
        </w:trPr>
        <w:tc>
          <w:tcPr>
            <w:tcW w:w="9576" w:type="dxa"/>
            <w:gridSpan w:val="2"/>
            <w:shd w:val="clear" w:color="auto" w:fill="auto"/>
          </w:tcPr>
          <w:p w14:paraId="673980C6" w14:textId="77777777" w:rsidR="00F02DE7" w:rsidRPr="00F02DE7" w:rsidRDefault="000C2A40" w:rsidP="00F02DE7">
            <w:pPr>
              <w:pStyle w:val="TOCpartCenter-e"/>
              <w:rPr>
                <w:rStyle w:val="UnderBlue"/>
                <w:sz w:val="14"/>
              </w:rPr>
            </w:pPr>
            <w:hyperlink w:anchor="BK31" w:tooltip="PART VI" w:history="1">
              <w:r w:rsidR="00F02DE7" w:rsidRPr="00F02DE7">
                <w:rPr>
                  <w:rStyle w:val="UnderBlue"/>
                </w:rPr>
                <w:t>PART VI</w:t>
              </w:r>
            </w:hyperlink>
            <w:r w:rsidR="00F02DE7">
              <w:rPr>
                <w:rStyle w:val="UnderBlue"/>
              </w:rPr>
              <w:br/>
            </w:r>
            <w:r w:rsidR="00F02DE7" w:rsidRPr="00F02DE7">
              <w:t>THE INVESTMENT ASSET</w:t>
            </w:r>
          </w:p>
        </w:tc>
      </w:tr>
      <w:tr w:rsidR="00F02DE7" w14:paraId="4D313460" w14:textId="77777777" w:rsidTr="00F02DE7">
        <w:trPr>
          <w:jc w:val="center"/>
        </w:trPr>
        <w:tc>
          <w:tcPr>
            <w:tcW w:w="1600" w:type="dxa"/>
            <w:shd w:val="clear" w:color="auto" w:fill="auto"/>
          </w:tcPr>
          <w:p w14:paraId="4CC31CEA" w14:textId="77777777" w:rsidR="00F02DE7" w:rsidRPr="00F02DE7" w:rsidRDefault="000C2A40" w:rsidP="00F02DE7">
            <w:pPr>
              <w:pStyle w:val="TOCid-e"/>
            </w:pPr>
            <w:hyperlink w:anchor="BK32" w:tooltip="Section 24." w:history="1">
              <w:r w:rsidR="00F02DE7" w:rsidRPr="00F02DE7">
                <w:t>24.</w:t>
              </w:r>
            </w:hyperlink>
          </w:p>
        </w:tc>
        <w:tc>
          <w:tcPr>
            <w:tcW w:w="7976" w:type="dxa"/>
            <w:shd w:val="clear" w:color="auto" w:fill="auto"/>
          </w:tcPr>
          <w:p w14:paraId="743916EB" w14:textId="77777777" w:rsidR="00F02DE7" w:rsidRPr="00F02DE7" w:rsidRDefault="00F02DE7" w:rsidP="00F02DE7">
            <w:pPr>
              <w:pStyle w:val="table-e"/>
            </w:pPr>
            <w:r>
              <w:t>Interpretation, investment asset</w:t>
            </w:r>
          </w:p>
        </w:tc>
      </w:tr>
      <w:tr w:rsidR="00F02DE7" w14:paraId="0FA88645" w14:textId="77777777" w:rsidTr="00F02DE7">
        <w:trPr>
          <w:jc w:val="center"/>
        </w:trPr>
        <w:tc>
          <w:tcPr>
            <w:tcW w:w="1600" w:type="dxa"/>
            <w:shd w:val="clear" w:color="auto" w:fill="auto"/>
          </w:tcPr>
          <w:p w14:paraId="73B31C37" w14:textId="77777777" w:rsidR="00F02DE7" w:rsidRPr="00F02DE7" w:rsidRDefault="000C2A40" w:rsidP="00F02DE7">
            <w:pPr>
              <w:pStyle w:val="TOCid-e"/>
            </w:pPr>
            <w:hyperlink w:anchor="BK33" w:tooltip="Section 25." w:history="1">
              <w:r w:rsidR="00F02DE7" w:rsidRPr="00F02DE7">
                <w:t>25.</w:t>
              </w:r>
            </w:hyperlink>
          </w:p>
        </w:tc>
        <w:tc>
          <w:tcPr>
            <w:tcW w:w="7976" w:type="dxa"/>
            <w:shd w:val="clear" w:color="auto" w:fill="auto"/>
          </w:tcPr>
          <w:p w14:paraId="394E65EA" w14:textId="77777777" w:rsidR="00F02DE7" w:rsidRDefault="00F02DE7" w:rsidP="00F02DE7">
            <w:pPr>
              <w:pStyle w:val="table-e"/>
            </w:pPr>
            <w:r>
              <w:t>Investment asset established</w:t>
            </w:r>
          </w:p>
        </w:tc>
      </w:tr>
      <w:tr w:rsidR="00F02DE7" w14:paraId="483A9471" w14:textId="77777777" w:rsidTr="00F02DE7">
        <w:trPr>
          <w:jc w:val="center"/>
        </w:trPr>
        <w:tc>
          <w:tcPr>
            <w:tcW w:w="1600" w:type="dxa"/>
            <w:shd w:val="clear" w:color="auto" w:fill="auto"/>
          </w:tcPr>
          <w:p w14:paraId="4F33CAC0" w14:textId="77777777" w:rsidR="00F02DE7" w:rsidRPr="00F02DE7" w:rsidRDefault="000C2A40" w:rsidP="00F02DE7">
            <w:pPr>
              <w:pStyle w:val="TOCid-e"/>
            </w:pPr>
            <w:hyperlink w:anchor="BK34" w:tooltip="Section 26." w:history="1">
              <w:r w:rsidR="00F02DE7" w:rsidRPr="00F02DE7">
                <w:t>26.</w:t>
              </w:r>
            </w:hyperlink>
          </w:p>
        </w:tc>
        <w:tc>
          <w:tcPr>
            <w:tcW w:w="7976" w:type="dxa"/>
            <w:shd w:val="clear" w:color="auto" w:fill="auto"/>
          </w:tcPr>
          <w:p w14:paraId="10F5FEBF" w14:textId="77777777" w:rsidR="00F02DE7" w:rsidRDefault="00F02DE7" w:rsidP="00F02DE7">
            <w:pPr>
              <w:pStyle w:val="table-e"/>
            </w:pPr>
            <w:r>
              <w:t>Transfer of investment interest</w:t>
            </w:r>
          </w:p>
        </w:tc>
      </w:tr>
      <w:tr w:rsidR="00F02DE7" w14:paraId="1E4F63F5" w14:textId="77777777" w:rsidTr="00F02DE7">
        <w:trPr>
          <w:jc w:val="center"/>
        </w:trPr>
        <w:tc>
          <w:tcPr>
            <w:tcW w:w="1600" w:type="dxa"/>
            <w:shd w:val="clear" w:color="auto" w:fill="auto"/>
          </w:tcPr>
          <w:p w14:paraId="0A5D8F97" w14:textId="77777777" w:rsidR="00F02DE7" w:rsidRPr="00F02DE7" w:rsidRDefault="000C2A40" w:rsidP="00F02DE7">
            <w:pPr>
              <w:pStyle w:val="TOCid-e"/>
            </w:pPr>
            <w:hyperlink w:anchor="BK35" w:tooltip="Section 27." w:history="1">
              <w:r w:rsidR="00F02DE7" w:rsidRPr="00F02DE7">
                <w:t>27.</w:t>
              </w:r>
            </w:hyperlink>
          </w:p>
        </w:tc>
        <w:tc>
          <w:tcPr>
            <w:tcW w:w="7976" w:type="dxa"/>
            <w:shd w:val="clear" w:color="auto" w:fill="auto"/>
          </w:tcPr>
          <w:p w14:paraId="425A53D8" w14:textId="77777777" w:rsidR="00F02DE7" w:rsidRDefault="00F02DE7" w:rsidP="00F02DE7">
            <w:pPr>
              <w:pStyle w:val="table-e"/>
            </w:pPr>
            <w:r>
              <w:t>Validity of transfer</w:t>
            </w:r>
          </w:p>
        </w:tc>
      </w:tr>
      <w:tr w:rsidR="00F02DE7" w14:paraId="7EC83CB6" w14:textId="77777777" w:rsidTr="00F02DE7">
        <w:trPr>
          <w:jc w:val="center"/>
        </w:trPr>
        <w:tc>
          <w:tcPr>
            <w:tcW w:w="1600" w:type="dxa"/>
            <w:shd w:val="clear" w:color="auto" w:fill="auto"/>
          </w:tcPr>
          <w:p w14:paraId="66BA635A" w14:textId="77777777" w:rsidR="00F02DE7" w:rsidRPr="00F02DE7" w:rsidRDefault="000C2A40" w:rsidP="00F02DE7">
            <w:pPr>
              <w:pStyle w:val="TOCid-e"/>
            </w:pPr>
            <w:hyperlink w:anchor="BK36" w:tooltip="Section 28." w:history="1">
              <w:r w:rsidR="00F02DE7" w:rsidRPr="00F02DE7">
                <w:t>28.</w:t>
              </w:r>
            </w:hyperlink>
          </w:p>
        </w:tc>
        <w:tc>
          <w:tcPr>
            <w:tcW w:w="7976" w:type="dxa"/>
            <w:shd w:val="clear" w:color="auto" w:fill="auto"/>
          </w:tcPr>
          <w:p w14:paraId="17825A20" w14:textId="77777777" w:rsidR="00F02DE7" w:rsidRDefault="00F02DE7" w:rsidP="00F02DE7">
            <w:pPr>
              <w:pStyle w:val="table-e"/>
            </w:pPr>
            <w:r>
              <w:t>Investment asset owner may grant security interest</w:t>
            </w:r>
          </w:p>
        </w:tc>
      </w:tr>
      <w:tr w:rsidR="00F02DE7" w14:paraId="164B696B" w14:textId="77777777" w:rsidTr="0019580F">
        <w:trPr>
          <w:jc w:val="center"/>
        </w:trPr>
        <w:tc>
          <w:tcPr>
            <w:tcW w:w="9576" w:type="dxa"/>
            <w:gridSpan w:val="2"/>
            <w:shd w:val="clear" w:color="auto" w:fill="auto"/>
          </w:tcPr>
          <w:p w14:paraId="62CE1012" w14:textId="77777777" w:rsidR="00F02DE7" w:rsidRPr="00F02DE7" w:rsidRDefault="000C2A40" w:rsidP="00F02DE7">
            <w:pPr>
              <w:pStyle w:val="TOCpartCenter-e"/>
              <w:rPr>
                <w:rStyle w:val="UnderBlue"/>
                <w:sz w:val="14"/>
              </w:rPr>
            </w:pPr>
            <w:hyperlink w:anchor="BK37" w:tooltip="PART VI" w:history="1">
              <w:r w:rsidR="00F02DE7" w:rsidRPr="00F02DE7">
                <w:rPr>
                  <w:rStyle w:val="UnderBlue"/>
                </w:rPr>
                <w:t>PART VI</w:t>
              </w:r>
            </w:hyperlink>
            <w:r w:rsidR="00F02DE7">
              <w:rPr>
                <w:rStyle w:val="UnderBlue"/>
              </w:rPr>
              <w:br/>
            </w:r>
            <w:r w:rsidR="00F02DE7" w:rsidRPr="00F02DE7">
              <w:t>MISCELLANEOUS</w:t>
            </w:r>
          </w:p>
        </w:tc>
      </w:tr>
      <w:tr w:rsidR="00F02DE7" w14:paraId="13A354C7" w14:textId="77777777" w:rsidTr="00F02DE7">
        <w:trPr>
          <w:jc w:val="center"/>
        </w:trPr>
        <w:tc>
          <w:tcPr>
            <w:tcW w:w="1600" w:type="dxa"/>
            <w:shd w:val="clear" w:color="auto" w:fill="auto"/>
          </w:tcPr>
          <w:p w14:paraId="6617F068" w14:textId="77777777" w:rsidR="00F02DE7" w:rsidRPr="00F02DE7" w:rsidRDefault="000C2A40" w:rsidP="00F02DE7">
            <w:pPr>
              <w:pStyle w:val="TOCid-e"/>
            </w:pPr>
            <w:hyperlink w:anchor="BK38" w:tooltip="Section 29." w:history="1">
              <w:r w:rsidR="00F02DE7" w:rsidRPr="00F02DE7">
                <w:t>29.</w:t>
              </w:r>
            </w:hyperlink>
          </w:p>
        </w:tc>
        <w:tc>
          <w:tcPr>
            <w:tcW w:w="7976" w:type="dxa"/>
            <w:shd w:val="clear" w:color="auto" w:fill="auto"/>
          </w:tcPr>
          <w:p w14:paraId="3F6EAB02" w14:textId="77777777" w:rsidR="00F02DE7" w:rsidRPr="00F02DE7" w:rsidRDefault="00F02DE7" w:rsidP="00F02DE7">
            <w:pPr>
              <w:pStyle w:val="table-e"/>
            </w:pPr>
            <w:r>
              <w:t>Appointment of agent, invoicing or collection</w:t>
            </w:r>
          </w:p>
        </w:tc>
      </w:tr>
      <w:tr w:rsidR="00F02DE7" w14:paraId="06BD7899" w14:textId="77777777" w:rsidTr="00F02DE7">
        <w:trPr>
          <w:jc w:val="center"/>
        </w:trPr>
        <w:tc>
          <w:tcPr>
            <w:tcW w:w="1600" w:type="dxa"/>
            <w:shd w:val="clear" w:color="auto" w:fill="auto"/>
          </w:tcPr>
          <w:p w14:paraId="7BF82317" w14:textId="77777777" w:rsidR="00F02DE7" w:rsidRPr="00F02DE7" w:rsidRDefault="000C2A40" w:rsidP="00F02DE7">
            <w:pPr>
              <w:pStyle w:val="TOCid-e"/>
            </w:pPr>
            <w:hyperlink w:anchor="BK39" w:tooltip="Section 30." w:history="1">
              <w:r w:rsidR="00F02DE7" w:rsidRPr="00F02DE7">
                <w:t>30.</w:t>
              </w:r>
            </w:hyperlink>
          </w:p>
        </w:tc>
        <w:tc>
          <w:tcPr>
            <w:tcW w:w="7976" w:type="dxa"/>
            <w:shd w:val="clear" w:color="auto" w:fill="auto"/>
          </w:tcPr>
          <w:p w14:paraId="79673086" w14:textId="77777777" w:rsidR="00F02DE7" w:rsidRDefault="00F02DE7" w:rsidP="00F02DE7">
            <w:pPr>
              <w:pStyle w:val="table-e"/>
            </w:pPr>
            <w:r>
              <w:t>Not Crown agent</w:t>
            </w:r>
          </w:p>
        </w:tc>
      </w:tr>
      <w:tr w:rsidR="00F02DE7" w14:paraId="775A6CA6" w14:textId="77777777" w:rsidTr="00F02DE7">
        <w:trPr>
          <w:jc w:val="center"/>
        </w:trPr>
        <w:tc>
          <w:tcPr>
            <w:tcW w:w="1600" w:type="dxa"/>
            <w:shd w:val="clear" w:color="auto" w:fill="auto"/>
          </w:tcPr>
          <w:p w14:paraId="2DC8390F" w14:textId="77777777" w:rsidR="00F02DE7" w:rsidRPr="00F02DE7" w:rsidRDefault="000C2A40" w:rsidP="00F02DE7">
            <w:pPr>
              <w:pStyle w:val="TOCid-e"/>
            </w:pPr>
            <w:hyperlink w:anchor="BK40" w:tooltip="Section 31." w:history="1">
              <w:r w:rsidR="00F02DE7" w:rsidRPr="00F02DE7">
                <w:t>31.</w:t>
              </w:r>
            </w:hyperlink>
          </w:p>
        </w:tc>
        <w:tc>
          <w:tcPr>
            <w:tcW w:w="7976" w:type="dxa"/>
            <w:shd w:val="clear" w:color="auto" w:fill="auto"/>
          </w:tcPr>
          <w:p w14:paraId="7541C61E" w14:textId="77777777" w:rsidR="00F02DE7" w:rsidRDefault="00F02DE7" w:rsidP="00F02DE7">
            <w:pPr>
              <w:pStyle w:val="table-e"/>
            </w:pPr>
            <w:r>
              <w:t>Sequestration</w:t>
            </w:r>
          </w:p>
        </w:tc>
      </w:tr>
      <w:tr w:rsidR="00F02DE7" w14:paraId="4F1B15A7" w14:textId="77777777" w:rsidTr="00F02DE7">
        <w:trPr>
          <w:jc w:val="center"/>
        </w:trPr>
        <w:tc>
          <w:tcPr>
            <w:tcW w:w="1600" w:type="dxa"/>
            <w:shd w:val="clear" w:color="auto" w:fill="auto"/>
          </w:tcPr>
          <w:p w14:paraId="630710F7" w14:textId="77777777" w:rsidR="00F02DE7" w:rsidRPr="00F02DE7" w:rsidRDefault="000C2A40" w:rsidP="00F02DE7">
            <w:pPr>
              <w:pStyle w:val="TOCid-e"/>
            </w:pPr>
            <w:hyperlink w:anchor="BK41" w:tooltip="Section 32." w:history="1">
              <w:r w:rsidR="00F02DE7" w:rsidRPr="00F02DE7">
                <w:t>32.</w:t>
              </w:r>
            </w:hyperlink>
          </w:p>
        </w:tc>
        <w:tc>
          <w:tcPr>
            <w:tcW w:w="7976" w:type="dxa"/>
            <w:shd w:val="clear" w:color="auto" w:fill="auto"/>
          </w:tcPr>
          <w:p w14:paraId="2122CCE4" w14:textId="77777777" w:rsidR="00F02DE7" w:rsidRDefault="00F02DE7" w:rsidP="00F02DE7">
            <w:pPr>
              <w:pStyle w:val="table-e"/>
            </w:pPr>
            <w:r>
              <w:t>Choice of law</w:t>
            </w:r>
          </w:p>
        </w:tc>
      </w:tr>
      <w:tr w:rsidR="00F02DE7" w14:paraId="1F596923" w14:textId="77777777" w:rsidTr="00F02DE7">
        <w:trPr>
          <w:jc w:val="center"/>
        </w:trPr>
        <w:tc>
          <w:tcPr>
            <w:tcW w:w="1600" w:type="dxa"/>
            <w:shd w:val="clear" w:color="auto" w:fill="auto"/>
          </w:tcPr>
          <w:p w14:paraId="5D1A84CD" w14:textId="77777777" w:rsidR="00F02DE7" w:rsidRPr="00F02DE7" w:rsidRDefault="000C2A40" w:rsidP="00F02DE7">
            <w:pPr>
              <w:pStyle w:val="TOCid-e"/>
            </w:pPr>
            <w:hyperlink w:anchor="BK42" w:tooltip="Section 33." w:history="1">
              <w:r w:rsidR="00F02DE7" w:rsidRPr="00F02DE7">
                <w:t>33.</w:t>
              </w:r>
            </w:hyperlink>
          </w:p>
        </w:tc>
        <w:tc>
          <w:tcPr>
            <w:tcW w:w="7976" w:type="dxa"/>
            <w:shd w:val="clear" w:color="auto" w:fill="auto"/>
          </w:tcPr>
          <w:p w14:paraId="5D65A435" w14:textId="77777777" w:rsidR="00F02DE7" w:rsidRDefault="00F02DE7" w:rsidP="00F02DE7">
            <w:pPr>
              <w:pStyle w:val="table-e"/>
            </w:pPr>
            <w:r>
              <w:t>Conflict</w:t>
            </w:r>
          </w:p>
        </w:tc>
      </w:tr>
      <w:tr w:rsidR="00F02DE7" w14:paraId="7FF0D23C" w14:textId="77777777" w:rsidTr="00F02DE7">
        <w:trPr>
          <w:jc w:val="center"/>
        </w:trPr>
        <w:tc>
          <w:tcPr>
            <w:tcW w:w="1600" w:type="dxa"/>
            <w:shd w:val="clear" w:color="auto" w:fill="auto"/>
          </w:tcPr>
          <w:p w14:paraId="44231C10" w14:textId="77777777" w:rsidR="00F02DE7" w:rsidRPr="00F02DE7" w:rsidRDefault="000C2A40" w:rsidP="00F02DE7">
            <w:pPr>
              <w:pStyle w:val="TOCid-e"/>
            </w:pPr>
            <w:hyperlink w:anchor="BK43" w:tooltip="Section 34." w:history="1">
              <w:r w:rsidR="00F02DE7" w:rsidRPr="00F02DE7">
                <w:t>34.</w:t>
              </w:r>
            </w:hyperlink>
          </w:p>
        </w:tc>
        <w:tc>
          <w:tcPr>
            <w:tcW w:w="7976" w:type="dxa"/>
            <w:shd w:val="clear" w:color="auto" w:fill="auto"/>
          </w:tcPr>
          <w:p w14:paraId="11F85C12" w14:textId="77777777" w:rsidR="00F02DE7" w:rsidRDefault="00F02DE7" w:rsidP="00F02DE7">
            <w:pPr>
              <w:pStyle w:val="table-e"/>
            </w:pPr>
            <w:r>
              <w:t>No further approvals, etc.</w:t>
            </w:r>
          </w:p>
        </w:tc>
      </w:tr>
      <w:tr w:rsidR="00F02DE7" w14:paraId="4D284628" w14:textId="77777777" w:rsidTr="00F02DE7">
        <w:trPr>
          <w:jc w:val="center"/>
        </w:trPr>
        <w:tc>
          <w:tcPr>
            <w:tcW w:w="1600" w:type="dxa"/>
            <w:shd w:val="clear" w:color="auto" w:fill="auto"/>
          </w:tcPr>
          <w:p w14:paraId="54BE54BC" w14:textId="77777777" w:rsidR="00F02DE7" w:rsidRPr="00F02DE7" w:rsidRDefault="000C2A40" w:rsidP="00F02DE7">
            <w:pPr>
              <w:pStyle w:val="TOCid-e"/>
            </w:pPr>
            <w:hyperlink w:anchor="BK44" w:tooltip="Section 35." w:history="1">
              <w:r w:rsidR="00F02DE7" w:rsidRPr="00F02DE7">
                <w:t>35.</w:t>
              </w:r>
            </w:hyperlink>
          </w:p>
        </w:tc>
        <w:tc>
          <w:tcPr>
            <w:tcW w:w="7976" w:type="dxa"/>
            <w:shd w:val="clear" w:color="auto" w:fill="auto"/>
          </w:tcPr>
          <w:p w14:paraId="24C5A3C3" w14:textId="77777777" w:rsidR="00F02DE7" w:rsidRDefault="00F02DE7" w:rsidP="00F02DE7">
            <w:pPr>
              <w:pStyle w:val="table-e"/>
            </w:pPr>
            <w:r>
              <w:t>Immunity</w:t>
            </w:r>
          </w:p>
        </w:tc>
      </w:tr>
      <w:tr w:rsidR="00F02DE7" w14:paraId="18EDE279" w14:textId="77777777" w:rsidTr="00F02DE7">
        <w:trPr>
          <w:jc w:val="center"/>
        </w:trPr>
        <w:tc>
          <w:tcPr>
            <w:tcW w:w="1600" w:type="dxa"/>
            <w:shd w:val="clear" w:color="auto" w:fill="auto"/>
          </w:tcPr>
          <w:p w14:paraId="1D184FF7" w14:textId="77777777" w:rsidR="00F02DE7" w:rsidRPr="00F02DE7" w:rsidRDefault="000C2A40" w:rsidP="00F02DE7">
            <w:pPr>
              <w:pStyle w:val="TOCid-e"/>
            </w:pPr>
            <w:hyperlink w:anchor="BK45" w:tooltip="Section 36." w:history="1">
              <w:r w:rsidR="00F02DE7" w:rsidRPr="00F02DE7">
                <w:t>36.</w:t>
              </w:r>
            </w:hyperlink>
          </w:p>
        </w:tc>
        <w:tc>
          <w:tcPr>
            <w:tcW w:w="7976" w:type="dxa"/>
            <w:shd w:val="clear" w:color="auto" w:fill="auto"/>
          </w:tcPr>
          <w:p w14:paraId="48C06BA1" w14:textId="77777777" w:rsidR="00F02DE7" w:rsidRDefault="00F02DE7" w:rsidP="00F02DE7">
            <w:pPr>
              <w:pStyle w:val="table-e"/>
            </w:pPr>
            <w:r>
              <w:t>References in marketing materials and offering documents</w:t>
            </w:r>
          </w:p>
        </w:tc>
      </w:tr>
      <w:tr w:rsidR="00F02DE7" w14:paraId="4736530E" w14:textId="77777777" w:rsidTr="00F02DE7">
        <w:trPr>
          <w:jc w:val="center"/>
        </w:trPr>
        <w:tc>
          <w:tcPr>
            <w:tcW w:w="1600" w:type="dxa"/>
            <w:shd w:val="clear" w:color="auto" w:fill="auto"/>
          </w:tcPr>
          <w:p w14:paraId="7915ED68" w14:textId="77777777" w:rsidR="00F02DE7" w:rsidRPr="00F02DE7" w:rsidRDefault="000C2A40" w:rsidP="00F02DE7">
            <w:pPr>
              <w:pStyle w:val="TOCid-e"/>
            </w:pPr>
            <w:hyperlink w:anchor="BK46" w:tooltip="Section 37." w:history="1">
              <w:r w:rsidR="00F02DE7" w:rsidRPr="00F02DE7">
                <w:t>37.</w:t>
              </w:r>
            </w:hyperlink>
          </w:p>
        </w:tc>
        <w:tc>
          <w:tcPr>
            <w:tcW w:w="7976" w:type="dxa"/>
            <w:shd w:val="clear" w:color="auto" w:fill="auto"/>
          </w:tcPr>
          <w:p w14:paraId="5941AA7D" w14:textId="77777777" w:rsidR="00F02DE7" w:rsidRDefault="00F02DE7" w:rsidP="00F02DE7">
            <w:pPr>
              <w:pStyle w:val="table-e"/>
            </w:pPr>
            <w:r>
              <w:t>Non-application, Financial Administration Act, s. 28</w:t>
            </w:r>
          </w:p>
        </w:tc>
      </w:tr>
      <w:tr w:rsidR="00F02DE7" w14:paraId="5F75647E" w14:textId="77777777" w:rsidTr="00F02DE7">
        <w:trPr>
          <w:jc w:val="center"/>
        </w:trPr>
        <w:tc>
          <w:tcPr>
            <w:tcW w:w="1600" w:type="dxa"/>
            <w:shd w:val="clear" w:color="auto" w:fill="auto"/>
          </w:tcPr>
          <w:p w14:paraId="0A1D0B2B" w14:textId="77777777" w:rsidR="00F02DE7" w:rsidRPr="00F02DE7" w:rsidRDefault="000C2A40" w:rsidP="00F02DE7">
            <w:pPr>
              <w:pStyle w:val="TOCid-e"/>
            </w:pPr>
            <w:hyperlink w:anchor="BK47" w:tooltip="Section 38." w:history="1">
              <w:r w:rsidR="00F02DE7" w:rsidRPr="00F02DE7">
                <w:t>38.</w:t>
              </w:r>
            </w:hyperlink>
          </w:p>
        </w:tc>
        <w:tc>
          <w:tcPr>
            <w:tcW w:w="7976" w:type="dxa"/>
            <w:shd w:val="clear" w:color="auto" w:fill="auto"/>
          </w:tcPr>
          <w:p w14:paraId="17422440" w14:textId="77777777" w:rsidR="00F02DE7" w:rsidRDefault="00F02DE7" w:rsidP="00F02DE7">
            <w:pPr>
              <w:pStyle w:val="table-e"/>
            </w:pPr>
            <w:r>
              <w:t>Regulations</w:t>
            </w:r>
          </w:p>
        </w:tc>
      </w:tr>
      <w:tr w:rsidR="00F02DE7" w14:paraId="69DF187E" w14:textId="77777777" w:rsidTr="0019580F">
        <w:trPr>
          <w:jc w:val="center"/>
        </w:trPr>
        <w:tc>
          <w:tcPr>
            <w:tcW w:w="9576" w:type="dxa"/>
            <w:gridSpan w:val="2"/>
            <w:shd w:val="clear" w:color="auto" w:fill="auto"/>
          </w:tcPr>
          <w:p w14:paraId="359D2D49" w14:textId="77777777" w:rsidR="00F02DE7" w:rsidRPr="00F02DE7" w:rsidRDefault="000C2A40" w:rsidP="00F02DE7">
            <w:pPr>
              <w:pStyle w:val="TOCpartCenter-e"/>
              <w:rPr>
                <w:rStyle w:val="UnderBlue"/>
                <w:sz w:val="14"/>
              </w:rPr>
            </w:pPr>
            <w:hyperlink w:anchor="BK48" w:tooltip="PART VII" w:history="1">
              <w:r w:rsidR="00F02DE7" w:rsidRPr="00F02DE7">
                <w:rPr>
                  <w:rStyle w:val="UnderBlue"/>
                </w:rPr>
                <w:t>PART VII</w:t>
              </w:r>
            </w:hyperlink>
            <w:r w:rsidR="00F02DE7">
              <w:rPr>
                <w:rStyle w:val="UnderBlue"/>
              </w:rPr>
              <w:br/>
            </w:r>
            <w:r w:rsidR="00F02DE7" w:rsidRPr="00F02DE7">
              <w:t>AMENDMENTS TO OTHER ACTS</w:t>
            </w:r>
          </w:p>
        </w:tc>
      </w:tr>
      <w:tr w:rsidR="00F02DE7" w14:paraId="6AE441F6" w14:textId="77777777" w:rsidTr="0019580F">
        <w:trPr>
          <w:jc w:val="center"/>
        </w:trPr>
        <w:tc>
          <w:tcPr>
            <w:tcW w:w="9576" w:type="dxa"/>
            <w:gridSpan w:val="2"/>
            <w:shd w:val="clear" w:color="auto" w:fill="auto"/>
          </w:tcPr>
          <w:p w14:paraId="2EBB84D9" w14:textId="77777777" w:rsidR="00F02DE7" w:rsidRPr="00F02DE7" w:rsidRDefault="000C2A40" w:rsidP="00F02DE7">
            <w:pPr>
              <w:pStyle w:val="TOCheadCenter-e"/>
            </w:pPr>
            <w:hyperlink w:anchor="BK49" w:tooltip="Electricity Act, 1998" w:history="1">
              <w:r w:rsidR="00F02DE7" w:rsidRPr="00F02DE7">
                <w:t>Electricity Act, 1998</w:t>
              </w:r>
            </w:hyperlink>
          </w:p>
        </w:tc>
      </w:tr>
      <w:tr w:rsidR="00F02DE7" w14:paraId="4F203461" w14:textId="77777777" w:rsidTr="0019580F">
        <w:trPr>
          <w:jc w:val="center"/>
        </w:trPr>
        <w:tc>
          <w:tcPr>
            <w:tcW w:w="9576" w:type="dxa"/>
            <w:gridSpan w:val="2"/>
            <w:shd w:val="clear" w:color="auto" w:fill="auto"/>
          </w:tcPr>
          <w:p w14:paraId="51C35EFF" w14:textId="77777777" w:rsidR="00F02DE7" w:rsidRPr="00F02DE7" w:rsidRDefault="000C2A40" w:rsidP="00F02DE7">
            <w:pPr>
              <w:pStyle w:val="TOCheadCenter-e"/>
            </w:pPr>
            <w:hyperlink w:anchor="BK51" w:tooltip="Amendments to Ontario Energy Board Act, 1998" w:history="1">
              <w:r w:rsidR="00F02DE7" w:rsidRPr="00F02DE7">
                <w:t>Amendments to Ontario Energy Board Act, 1998</w:t>
              </w:r>
            </w:hyperlink>
          </w:p>
        </w:tc>
      </w:tr>
      <w:tr w:rsidR="00F02DE7" w14:paraId="35A9CFBA" w14:textId="77777777" w:rsidTr="0019580F">
        <w:trPr>
          <w:jc w:val="center"/>
        </w:trPr>
        <w:tc>
          <w:tcPr>
            <w:tcW w:w="9576" w:type="dxa"/>
            <w:gridSpan w:val="2"/>
            <w:shd w:val="clear" w:color="auto" w:fill="auto"/>
          </w:tcPr>
          <w:p w14:paraId="21863B9E" w14:textId="77777777" w:rsidR="00F02DE7" w:rsidRPr="00F02DE7" w:rsidRDefault="000C2A40" w:rsidP="00F02DE7">
            <w:pPr>
              <w:pStyle w:val="TOCpartCenter-e"/>
              <w:rPr>
                <w:rStyle w:val="UnderBlue"/>
                <w:sz w:val="14"/>
              </w:rPr>
            </w:pPr>
            <w:hyperlink w:anchor="BK52" w:tooltip="PART VII" w:history="1">
              <w:r w:rsidR="00F02DE7" w:rsidRPr="00F02DE7">
                <w:rPr>
                  <w:rStyle w:val="UnderBlue"/>
                </w:rPr>
                <w:t>PART VII</w:t>
              </w:r>
            </w:hyperlink>
            <w:r w:rsidR="00F02DE7">
              <w:rPr>
                <w:rStyle w:val="UnderBlue"/>
              </w:rPr>
              <w:br/>
            </w:r>
            <w:r w:rsidR="00F02DE7" w:rsidRPr="00F02DE7">
              <w:t>COMMENCEMENT AND SHORT TITLE</w:t>
            </w:r>
          </w:p>
        </w:tc>
      </w:tr>
      <w:tr w:rsidR="00F02DE7" w14:paraId="5BECAA91" w14:textId="77777777" w:rsidTr="00F02DE7">
        <w:trPr>
          <w:jc w:val="center"/>
        </w:trPr>
        <w:tc>
          <w:tcPr>
            <w:tcW w:w="1600" w:type="dxa"/>
            <w:shd w:val="clear" w:color="auto" w:fill="auto"/>
          </w:tcPr>
          <w:p w14:paraId="4E92D64E" w14:textId="77777777" w:rsidR="00F02DE7" w:rsidRPr="00F02DE7" w:rsidRDefault="000C2A40" w:rsidP="00F02DE7">
            <w:pPr>
              <w:pStyle w:val="TOCid-e"/>
            </w:pPr>
            <w:hyperlink w:anchor="BK53" w:tooltip="Section 103." w:history="1">
              <w:r w:rsidR="00F02DE7" w:rsidRPr="00F02DE7">
                <w:t>103.</w:t>
              </w:r>
            </w:hyperlink>
          </w:p>
        </w:tc>
        <w:tc>
          <w:tcPr>
            <w:tcW w:w="7976" w:type="dxa"/>
            <w:shd w:val="clear" w:color="auto" w:fill="auto"/>
          </w:tcPr>
          <w:p w14:paraId="72344FF7" w14:textId="77777777" w:rsidR="00F02DE7" w:rsidRPr="00F02DE7" w:rsidRDefault="00F02DE7" w:rsidP="00F02DE7">
            <w:pPr>
              <w:pStyle w:val="table-e"/>
            </w:pPr>
            <w:r>
              <w:t>Commencement</w:t>
            </w:r>
          </w:p>
        </w:tc>
      </w:tr>
      <w:tr w:rsidR="00F02DE7" w14:paraId="4811A898" w14:textId="77777777" w:rsidTr="00F02DE7">
        <w:trPr>
          <w:jc w:val="center"/>
        </w:trPr>
        <w:tc>
          <w:tcPr>
            <w:tcW w:w="1600" w:type="dxa"/>
            <w:shd w:val="clear" w:color="auto" w:fill="auto"/>
          </w:tcPr>
          <w:p w14:paraId="215875FD" w14:textId="77777777" w:rsidR="00F02DE7" w:rsidRPr="00F02DE7" w:rsidRDefault="000C2A40" w:rsidP="00F02DE7">
            <w:pPr>
              <w:pStyle w:val="TOCid-e"/>
            </w:pPr>
            <w:hyperlink w:anchor="BK54" w:tooltip="Section 104." w:history="1">
              <w:r w:rsidR="00F02DE7" w:rsidRPr="00F02DE7">
                <w:t>104.</w:t>
              </w:r>
            </w:hyperlink>
          </w:p>
        </w:tc>
        <w:tc>
          <w:tcPr>
            <w:tcW w:w="7976" w:type="dxa"/>
            <w:shd w:val="clear" w:color="auto" w:fill="auto"/>
          </w:tcPr>
          <w:p w14:paraId="59B3214F" w14:textId="77777777" w:rsidR="00F02DE7" w:rsidRDefault="00F02DE7" w:rsidP="00F02DE7">
            <w:pPr>
              <w:pStyle w:val="table-e"/>
            </w:pPr>
            <w:r>
              <w:t>Short title</w:t>
            </w:r>
          </w:p>
        </w:tc>
      </w:tr>
      <w:tr w:rsidR="00F02DE7" w14:paraId="352AC1EA" w14:textId="77777777" w:rsidTr="00F02DE7">
        <w:trPr>
          <w:jc w:val="center"/>
        </w:trPr>
        <w:tc>
          <w:tcPr>
            <w:tcW w:w="1600" w:type="dxa"/>
            <w:shd w:val="clear" w:color="auto" w:fill="auto"/>
          </w:tcPr>
          <w:p w14:paraId="687DA157" w14:textId="2EC25ACD" w:rsidR="00F02DE7" w:rsidRPr="00F02DE7" w:rsidRDefault="000C2A40" w:rsidP="00F02DE7">
            <w:pPr>
              <w:pStyle w:val="TOCid-e"/>
            </w:pPr>
            <w:hyperlink w:anchor="BK55" w:tooltip="Section Schedule 1" w:history="1">
              <w:r w:rsidR="00F02DE7" w:rsidRPr="00F02DE7">
                <w:t>Schedule 1</w:t>
              </w:r>
            </w:hyperlink>
          </w:p>
        </w:tc>
        <w:tc>
          <w:tcPr>
            <w:tcW w:w="7976" w:type="dxa"/>
            <w:shd w:val="clear" w:color="auto" w:fill="auto"/>
          </w:tcPr>
          <w:p w14:paraId="36A36371" w14:textId="77777777" w:rsidR="00F02DE7" w:rsidRDefault="00F02DE7" w:rsidP="00F02DE7">
            <w:pPr>
              <w:pStyle w:val="table-e"/>
            </w:pPr>
            <w:r>
              <w:t>Estimated finance amount</w:t>
            </w:r>
          </w:p>
        </w:tc>
      </w:tr>
    </w:tbl>
    <w:p w14:paraId="445DFC02" w14:textId="77777777" w:rsidR="00DC0D84" w:rsidRPr="00DC0D84" w:rsidRDefault="00F02DE7" w:rsidP="00F02DE7">
      <w:r>
        <w:t xml:space="preserve">  </w:t>
      </w:r>
      <w:r w:rsidR="00DC0D84">
        <w:t xml:space="preserve">  </w:t>
      </w:r>
    </w:p>
    <w:p w14:paraId="6499B5EF" w14:textId="77777777" w:rsidR="004435E9" w:rsidRDefault="004435E9" w:rsidP="004435E9">
      <w:pPr>
        <w:pStyle w:val="partnum-e"/>
      </w:pPr>
      <w:bookmarkStart w:id="0" w:name="BK0"/>
      <w:bookmarkEnd w:id="0"/>
      <w:r>
        <w:t>Part i</w:t>
      </w:r>
      <w:r>
        <w:br/>
      </w:r>
      <w:r w:rsidR="000E6CCF">
        <w:t>General</w:t>
      </w:r>
    </w:p>
    <w:p w14:paraId="77E59086" w14:textId="77777777" w:rsidR="001370E1" w:rsidRDefault="001370E1" w:rsidP="004435E9">
      <w:pPr>
        <w:pStyle w:val="headnote-e"/>
      </w:pPr>
      <w:r>
        <w:t>Interpretation</w:t>
      </w:r>
    </w:p>
    <w:p w14:paraId="3CE66ACD" w14:textId="77777777" w:rsidR="004435E9" w:rsidRDefault="004435E9" w:rsidP="004435E9">
      <w:pPr>
        <w:pStyle w:val="headnote-e"/>
      </w:pPr>
      <w:r>
        <w:t>Definitions</w:t>
      </w:r>
    </w:p>
    <w:p w14:paraId="6E9C19B4" w14:textId="77777777" w:rsidR="004435E9" w:rsidRPr="00BB143F" w:rsidRDefault="004435E9" w:rsidP="004435E9">
      <w:pPr>
        <w:pStyle w:val="section-e"/>
      </w:pPr>
      <w:r w:rsidRPr="00BB143F">
        <w:tab/>
      </w:r>
      <w:bookmarkStart w:id="1" w:name="BK1"/>
      <w:bookmarkEnd w:id="1"/>
      <w:r w:rsidRPr="00BB143F">
        <w:rPr>
          <w:b/>
        </w:rPr>
        <w:t>1</w:t>
      </w:r>
      <w:r w:rsidR="00973EF4">
        <w:rPr>
          <w:b/>
        </w:rPr>
        <w:t>xx</w:t>
      </w:r>
      <w:proofErr w:type="gramStart"/>
      <w:r w:rsidRPr="00BB143F">
        <w:rPr>
          <w:b/>
        </w:rPr>
        <w:t xml:space="preserve">.  </w:t>
      </w:r>
      <w:r w:rsidRPr="00BB143F">
        <w:t>(</w:t>
      </w:r>
      <w:proofErr w:type="gramEnd"/>
      <w:r w:rsidRPr="00BB143F">
        <w:t>1)  In this Act,</w:t>
      </w:r>
    </w:p>
    <w:p w14:paraId="7593096C" w14:textId="77777777" w:rsidR="0063780A" w:rsidRDefault="0063780A" w:rsidP="00CA2EEB">
      <w:pPr>
        <w:pStyle w:val="definition-e"/>
      </w:pPr>
    </w:p>
    <w:p w14:paraId="24DD57F7" w14:textId="77777777" w:rsidR="00CA246D" w:rsidRDefault="00CA246D" w:rsidP="00CA2EEB">
      <w:pPr>
        <w:pStyle w:val="definition-e"/>
      </w:pPr>
      <w:r>
        <w:t>“Board” means the Ontario Energy Board; (“French”)</w:t>
      </w:r>
    </w:p>
    <w:p w14:paraId="5A846F94" w14:textId="77777777" w:rsidR="00CA246D" w:rsidRDefault="00CA246D" w:rsidP="00CA2EEB">
      <w:pPr>
        <w:pStyle w:val="definition-e"/>
      </w:pPr>
    </w:p>
    <w:p w14:paraId="25B95A3B" w14:textId="77777777" w:rsidR="005B79A5" w:rsidRPr="004B106E" w:rsidRDefault="005B79A5" w:rsidP="005B79A5">
      <w:pPr>
        <w:pStyle w:val="definition-e"/>
      </w:pPr>
      <w:r w:rsidRPr="004B106E">
        <w:t>“</w:t>
      </w:r>
      <w:proofErr w:type="gramStart"/>
      <w:r w:rsidRPr="004B106E">
        <w:t>clean</w:t>
      </w:r>
      <w:proofErr w:type="gramEnd"/>
      <w:r w:rsidRPr="004B106E">
        <w:t xml:space="preserve"> energy adjustment” means the a</w:t>
      </w:r>
      <w:r w:rsidR="004B106E" w:rsidRPr="004B106E">
        <w:t xml:space="preserve">mount determined under section </w:t>
      </w:r>
      <w:r w:rsidR="009B4008" w:rsidRPr="000C2A40">
        <w:rPr>
          <w:highlight w:val="green"/>
        </w:rPr>
        <w:t>10xx</w:t>
      </w:r>
      <w:r w:rsidRPr="004B106E">
        <w:t>; (“French”)</w:t>
      </w:r>
    </w:p>
    <w:p w14:paraId="52C75EA0" w14:textId="77777777" w:rsidR="005B79A5" w:rsidRPr="00CA246D" w:rsidRDefault="00CA246D" w:rsidP="005B79A5">
      <w:pPr>
        <w:pStyle w:val="definition-e"/>
        <w:rPr>
          <w:highlight w:val="yellow"/>
        </w:rPr>
      </w:pPr>
      <w:r w:rsidRPr="00CA246D">
        <w:rPr>
          <w:highlight w:val="yellow"/>
        </w:rPr>
        <w:t>[</w:t>
      </w:r>
      <w:r w:rsidR="0019580F">
        <w:rPr>
          <w:highlight w:val="yellow"/>
        </w:rPr>
        <w:t>Note</w:t>
      </w:r>
      <w:r w:rsidRPr="00CA246D">
        <w:rPr>
          <w:highlight w:val="yellow"/>
        </w:rPr>
        <w:t xml:space="preserve"> - will need to check throughout the draft that references to CEA are clear as to whether it’s the total CEA in respect of a reference period vs. the portion payable by a specified consumer.  ]</w:t>
      </w:r>
    </w:p>
    <w:p w14:paraId="45860E1F" w14:textId="77777777" w:rsidR="00CA246D" w:rsidRDefault="00CA246D" w:rsidP="005B79A5">
      <w:pPr>
        <w:pStyle w:val="definition-e"/>
        <w:rPr>
          <w:highlight w:val="yellow"/>
        </w:rPr>
      </w:pPr>
    </w:p>
    <w:p w14:paraId="42D8879D" w14:textId="77777777" w:rsidR="004B1CB4" w:rsidRDefault="004B1CB4" w:rsidP="004B1CB4">
      <w:pPr>
        <w:pStyle w:val="definition-e"/>
      </w:pPr>
      <w:r>
        <w:t>“</w:t>
      </w:r>
      <w:proofErr w:type="gramStart"/>
      <w:r>
        <w:t>clean</w:t>
      </w:r>
      <w:proofErr w:type="gramEnd"/>
      <w:r>
        <w:t xml:space="preserve"> energy benefits” means, in respect of a </w:t>
      </w:r>
      <w:r w:rsidRPr="000C2A40">
        <w:rPr>
          <w:u w:val="single"/>
        </w:rPr>
        <w:t>reference</w:t>
      </w:r>
      <w:r>
        <w:t xml:space="preserve"> period, the value of the benefits determined to be derived by the specified consumers during the reference period as a result of the clean energy initiative, including as a result of past, present and expected future incurrences of clean energy costs; (“French”)</w:t>
      </w:r>
    </w:p>
    <w:p w14:paraId="07D76F66" w14:textId="77777777" w:rsidR="004B1CB4" w:rsidRDefault="004B1CB4" w:rsidP="008D6A95">
      <w:pPr>
        <w:pStyle w:val="Standard-e"/>
      </w:pPr>
      <w:r>
        <w:t> </w:t>
      </w:r>
    </w:p>
    <w:p w14:paraId="6ED95BF7" w14:textId="77777777" w:rsidR="004B1CB4" w:rsidRPr="004B1CB4" w:rsidRDefault="004B1CB4" w:rsidP="004B1CB4">
      <w:pPr>
        <w:pStyle w:val="definition-e"/>
      </w:pPr>
      <w:r>
        <w:t>“clean energy costs” means</w:t>
      </w:r>
      <w:r w:rsidR="007F1AAF">
        <w:t>, in respect of a reference period,</w:t>
      </w:r>
      <w:r>
        <w:t xml:space="preserve"> the value of the costs allocate</w:t>
      </w:r>
      <w:r w:rsidR="009B4008">
        <w:t xml:space="preserve">d to </w:t>
      </w:r>
      <w:r w:rsidR="007F1AAF">
        <w:t xml:space="preserve">specified consumers during the </w:t>
      </w:r>
      <w:r w:rsidRPr="000C2A40">
        <w:rPr>
          <w:u w:val="single"/>
        </w:rPr>
        <w:t>reference</w:t>
      </w:r>
      <w:r>
        <w:t xml:space="preserve"> period as a result of the clean </w:t>
      </w:r>
      <w:r w:rsidR="007F1AAF">
        <w:t xml:space="preserve">energy initiative, </w:t>
      </w:r>
      <w:r w:rsidRPr="004B1CB4">
        <w:t xml:space="preserve">including as a result of past, present and expected costs incurred in respect of, </w:t>
      </w:r>
    </w:p>
    <w:p w14:paraId="23AA109D" w14:textId="77777777" w:rsidR="004B1CB4" w:rsidRDefault="004B1CB4" w:rsidP="004B1CB4">
      <w:pPr>
        <w:pStyle w:val="definition-e"/>
        <w:rPr>
          <w:rFonts w:ascii="Calibri" w:hAnsi="Calibri" w:cs="Calibri"/>
          <w:color w:val="1F497D"/>
          <w:sz w:val="28"/>
          <w:szCs w:val="28"/>
        </w:rPr>
      </w:pPr>
    </w:p>
    <w:p w14:paraId="4E4C1081" w14:textId="77777777" w:rsidR="004B1CB4" w:rsidRDefault="004B1CB4" w:rsidP="004B1CB4">
      <w:pPr>
        <w:pStyle w:val="clause-e"/>
      </w:pPr>
      <w:r>
        <w:tab/>
        <w:t>(a)</w:t>
      </w:r>
      <w:r>
        <w:tab/>
      </w:r>
      <w:proofErr w:type="gramStart"/>
      <w:r>
        <w:t>the</w:t>
      </w:r>
      <w:proofErr w:type="gramEnd"/>
      <w:r>
        <w:t xml:space="preserve"> estimated costs to be incurred by the IESO under section 25.33 of the </w:t>
      </w:r>
      <w:r>
        <w:rPr>
          <w:i/>
          <w:iCs/>
        </w:rPr>
        <w:t>Electricity Act, 1998</w:t>
      </w:r>
      <w:r w:rsidR="008D6A95">
        <w:rPr>
          <w:i/>
          <w:iCs/>
        </w:rPr>
        <w:t xml:space="preserve"> </w:t>
      </w:r>
      <w:r>
        <w:t xml:space="preserve">or any provision </w:t>
      </w:r>
      <w:r w:rsidR="008D6A95">
        <w:t>that is the successor to that provision</w:t>
      </w:r>
      <w:r w:rsidR="007F1AAF">
        <w:t>, which relate to contracts for,</w:t>
      </w:r>
    </w:p>
    <w:p w14:paraId="57220AEA" w14:textId="77777777" w:rsidR="007F1AAF" w:rsidRDefault="007F1AAF" w:rsidP="004B1CB4">
      <w:pPr>
        <w:pStyle w:val="clause-e"/>
      </w:pPr>
    </w:p>
    <w:p w14:paraId="50099BFB" w14:textId="77777777" w:rsidR="004B1CB4" w:rsidRDefault="004B1CB4" w:rsidP="004B1CB4">
      <w:pPr>
        <w:pStyle w:val="subclause-e"/>
      </w:pPr>
      <w:r>
        <w:tab/>
        <w:t>(</w:t>
      </w:r>
      <w:proofErr w:type="spellStart"/>
      <w:r>
        <w:t>i</w:t>
      </w:r>
      <w:proofErr w:type="spellEnd"/>
      <w:r>
        <w:t>)</w:t>
      </w:r>
      <w:r>
        <w:tab/>
      </w:r>
      <w:proofErr w:type="gramStart"/>
      <w:r w:rsidRPr="004B1CB4">
        <w:t>renewable</w:t>
      </w:r>
      <w:proofErr w:type="gramEnd"/>
      <w:r w:rsidRPr="004B1CB4">
        <w:t xml:space="preserve"> energy generation or capacity,</w:t>
      </w:r>
    </w:p>
    <w:p w14:paraId="1BB1D862" w14:textId="77777777" w:rsidR="004B1CB4" w:rsidRPr="004B1CB4" w:rsidRDefault="004B1CB4" w:rsidP="004B1CB4">
      <w:pPr>
        <w:pStyle w:val="subclause-e"/>
      </w:pPr>
    </w:p>
    <w:p w14:paraId="10C6E62B" w14:textId="77777777" w:rsidR="004B1CB4" w:rsidRPr="004B1CB4" w:rsidRDefault="004B1CB4" w:rsidP="004B1CB4">
      <w:pPr>
        <w:pStyle w:val="subclause-e"/>
      </w:pPr>
      <w:r>
        <w:tab/>
        <w:t>(ii)</w:t>
      </w:r>
      <w:r>
        <w:tab/>
      </w:r>
      <w:proofErr w:type="gramStart"/>
      <w:r>
        <w:t>conservation</w:t>
      </w:r>
      <w:proofErr w:type="gramEnd"/>
      <w:r>
        <w:t xml:space="preserve"> and demand </w:t>
      </w:r>
      <w:r w:rsidRPr="004B1CB4">
        <w:t>management, including storage,</w:t>
      </w:r>
    </w:p>
    <w:p w14:paraId="3978CCCC" w14:textId="77777777" w:rsidR="004B1CB4" w:rsidRDefault="004B1CB4" w:rsidP="004B1CB4">
      <w:pPr>
        <w:pStyle w:val="subclause-e"/>
      </w:pPr>
    </w:p>
    <w:p w14:paraId="6A558B65" w14:textId="77777777" w:rsidR="004B1CB4" w:rsidRDefault="004B1CB4" w:rsidP="004B1CB4">
      <w:pPr>
        <w:pStyle w:val="subclause-e"/>
      </w:pPr>
      <w:r>
        <w:tab/>
        <w:t>(iii)</w:t>
      </w:r>
      <w:r>
        <w:tab/>
      </w:r>
      <w:proofErr w:type="gramStart"/>
      <w:r>
        <w:t>energy</w:t>
      </w:r>
      <w:proofErr w:type="gramEnd"/>
      <w:r>
        <w:t xml:space="preserve"> efficiency,</w:t>
      </w:r>
    </w:p>
    <w:p w14:paraId="6ED180FF" w14:textId="77777777" w:rsidR="004B1CB4" w:rsidRPr="004B1CB4" w:rsidRDefault="004B1CB4" w:rsidP="004B1CB4">
      <w:pPr>
        <w:pStyle w:val="subclause-e"/>
      </w:pPr>
    </w:p>
    <w:p w14:paraId="764EB8A2" w14:textId="77777777" w:rsidR="004B1CB4" w:rsidRPr="008D6A95" w:rsidRDefault="004B1CB4" w:rsidP="004B1CB4">
      <w:pPr>
        <w:pStyle w:val="subclause-e"/>
      </w:pPr>
      <w:r>
        <w:tab/>
        <w:t>(</w:t>
      </w:r>
      <w:r w:rsidRPr="004B1CB4">
        <w:t>iv</w:t>
      </w:r>
      <w:r>
        <w:t>)</w:t>
      </w:r>
      <w:r>
        <w:tab/>
      </w:r>
      <w:r w:rsidRPr="004B1CB4">
        <w:t xml:space="preserve">natural gas generation and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rsidR="008D6A95" w:rsidRPr="008D6A95">
        <w:t xml:space="preserve"> or</w:t>
      </w:r>
    </w:p>
    <w:p w14:paraId="450E24C0" w14:textId="77777777" w:rsidR="004B1CB4" w:rsidRDefault="004B1CB4" w:rsidP="004B1CB4">
      <w:pPr>
        <w:pStyle w:val="subclause-e"/>
      </w:pPr>
    </w:p>
    <w:p w14:paraId="4AA4A401" w14:textId="77777777" w:rsidR="004B1CB4" w:rsidRDefault="007F1AAF" w:rsidP="007F1AAF">
      <w:pPr>
        <w:pStyle w:val="subclause-e"/>
      </w:pPr>
      <w:r>
        <w:tab/>
        <w:t>(v)</w:t>
      </w:r>
      <w:r>
        <w:tab/>
      </w:r>
      <w:proofErr w:type="gramStart"/>
      <w:r w:rsidR="004B1CB4">
        <w:t>payments</w:t>
      </w:r>
      <w:proofErr w:type="gramEnd"/>
      <w:r w:rsidR="004B1CB4">
        <w:t xml:space="preserve"> made or expected to be made under section 78.5 of the </w:t>
      </w:r>
      <w:r w:rsidR="004B1CB4">
        <w:rPr>
          <w:i/>
          <w:iCs/>
        </w:rPr>
        <w:t>Ontario Energy Board Act, 1998</w:t>
      </w:r>
      <w:r w:rsidR="008D6A95">
        <w:t xml:space="preserve">, </w:t>
      </w:r>
      <w:r w:rsidR="004B1CB4">
        <w:t>and</w:t>
      </w:r>
    </w:p>
    <w:p w14:paraId="2934946E" w14:textId="77777777" w:rsidR="007F1AAF" w:rsidRDefault="00B34A34" w:rsidP="007F1AAF">
      <w:pPr>
        <w:pStyle w:val="subclause-e"/>
      </w:pPr>
      <w:r>
        <w:rPr>
          <w:noProof/>
          <w:snapToGrid/>
          <w:lang w:val="en-CA" w:eastAsia="en-CA"/>
        </w:rPr>
        <w:lastRenderedPageBreak/>
        <mc:AlternateContent>
          <mc:Choice Requires="wps">
            <w:drawing>
              <wp:anchor distT="0" distB="0" distL="114300" distR="114300" simplePos="0" relativeHeight="251662336" behindDoc="0" locked="0" layoutInCell="0" allowOverlap="1" wp14:anchorId="242C6662" wp14:editId="56608C93">
                <wp:simplePos x="0" y="0"/>
                <wp:positionH relativeFrom="margin">
                  <wp:posOffset>-798830</wp:posOffset>
                </wp:positionH>
                <wp:positionV relativeFrom="margin">
                  <wp:posOffset>3696335</wp:posOffset>
                </wp:positionV>
                <wp:extent cx="7541895" cy="837565"/>
                <wp:effectExtent l="0" t="2419985" r="0" b="2276475"/>
                <wp:wrapNone/>
                <wp:docPr id="29"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5ADF5C"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9" type="#_x0000_t202" style="position:absolute;left:0;text-align:left;margin-left:-62.9pt;margin-top:291.05pt;width:593.85pt;height:65.95pt;rotation:-45;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RGigIAAAM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HZ89Ea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625ADF5C"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14:paraId="612F002C" w14:textId="77777777" w:rsidR="004B1CB4" w:rsidRDefault="004B1CB4" w:rsidP="007F1AAF">
      <w:pPr>
        <w:pStyle w:val="clause-e"/>
      </w:pPr>
      <w:r>
        <w:t> </w:t>
      </w:r>
      <w:r>
        <w:tab/>
        <w:t>(b)</w:t>
      </w:r>
      <w:r>
        <w:tab/>
      </w:r>
      <w:proofErr w:type="gramStart"/>
      <w:r>
        <w:t>such</w:t>
      </w:r>
      <w:proofErr w:type="gramEnd"/>
      <w:r>
        <w:t xml:space="preserve"> other estimated costs as may be prescribed</w:t>
      </w:r>
      <w:r w:rsidR="007F1AAF">
        <w:t>;</w:t>
      </w:r>
      <w:r>
        <w:t xml:space="preserve"> (“French”)</w:t>
      </w:r>
    </w:p>
    <w:p w14:paraId="63268B5F" w14:textId="77777777" w:rsidR="004B1CB4" w:rsidRPr="00CA246D" w:rsidRDefault="004B1CB4" w:rsidP="005B79A5">
      <w:pPr>
        <w:pStyle w:val="definition-e"/>
        <w:rPr>
          <w:highlight w:val="yellow"/>
        </w:rPr>
      </w:pPr>
    </w:p>
    <w:p w14:paraId="58BDB139" w14:textId="77777777" w:rsidR="00E64BDC" w:rsidRDefault="0063780A" w:rsidP="00CA2EEB">
      <w:pPr>
        <w:pStyle w:val="definition-e"/>
      </w:pPr>
      <w:r w:rsidRPr="000C7A7E">
        <w:t>“</w:t>
      </w:r>
      <w:proofErr w:type="gramStart"/>
      <w:r w:rsidRPr="000C7A7E">
        <w:t>clean</w:t>
      </w:r>
      <w:proofErr w:type="gramEnd"/>
      <w:r w:rsidRPr="000C7A7E">
        <w:t xml:space="preserve"> energy initiative” means</w:t>
      </w:r>
      <w:r w:rsidR="007A0E83" w:rsidRPr="000C7A7E">
        <w:t xml:space="preserve"> the policies of the G</w:t>
      </w:r>
      <w:r w:rsidR="00E64BDC" w:rsidRPr="000C7A7E">
        <w:t>overnment of Ontario related to,</w:t>
      </w:r>
    </w:p>
    <w:p w14:paraId="0044BF43" w14:textId="77777777" w:rsidR="00E64BDC" w:rsidRDefault="00E64BDC" w:rsidP="00CA2EEB">
      <w:pPr>
        <w:pStyle w:val="definition-e"/>
      </w:pPr>
    </w:p>
    <w:p w14:paraId="686A21DD" w14:textId="77777777" w:rsidR="00E64BDC" w:rsidRDefault="00E64BDC" w:rsidP="00E64BDC">
      <w:pPr>
        <w:pStyle w:val="clause-e"/>
      </w:pPr>
      <w:r>
        <w:tab/>
        <w:t>(a)</w:t>
      </w:r>
      <w:r>
        <w:tab/>
      </w:r>
      <w:proofErr w:type="gramStart"/>
      <w:r w:rsidR="007A0E83">
        <w:t>fostering</w:t>
      </w:r>
      <w:proofErr w:type="gramEnd"/>
      <w:r w:rsidR="007A0E83">
        <w:t xml:space="preserve"> the growth of and investment in </w:t>
      </w:r>
      <w:r w:rsidR="00C416FF">
        <w:t xml:space="preserve">clean and </w:t>
      </w:r>
      <w:r w:rsidR="009015AA">
        <w:t xml:space="preserve">renewable energy </w:t>
      </w:r>
      <w:r w:rsidR="001164F9">
        <w:t>sources and technologies,</w:t>
      </w:r>
    </w:p>
    <w:p w14:paraId="4AA201CA" w14:textId="77777777" w:rsidR="00E64BDC" w:rsidRDefault="00E64BDC" w:rsidP="00E64BDC">
      <w:pPr>
        <w:pStyle w:val="clause-e"/>
      </w:pPr>
    </w:p>
    <w:p w14:paraId="442B76D4" w14:textId="77777777" w:rsidR="00E64BDC" w:rsidRDefault="00E64BDC" w:rsidP="00E64BDC">
      <w:pPr>
        <w:pStyle w:val="clause-e"/>
      </w:pPr>
      <w:r>
        <w:tab/>
        <w:t>(b)</w:t>
      </w:r>
      <w:r>
        <w:tab/>
      </w:r>
      <w:proofErr w:type="gramStart"/>
      <w:r w:rsidR="007A0E83">
        <w:t>removing</w:t>
      </w:r>
      <w:proofErr w:type="gramEnd"/>
      <w:r w:rsidR="007A0E83">
        <w:t xml:space="preserve"> barriers to and promoting opportunities </w:t>
      </w:r>
      <w:r w:rsidR="008E7182">
        <w:t xml:space="preserve">for </w:t>
      </w:r>
      <w:r w:rsidR="001164F9">
        <w:t>clean</w:t>
      </w:r>
      <w:r w:rsidR="00C416FF">
        <w:t xml:space="preserve"> and renewable</w:t>
      </w:r>
      <w:r w:rsidR="001164F9">
        <w:t xml:space="preserve"> energy sources and technologies</w:t>
      </w:r>
      <w:r>
        <w:t>, and</w:t>
      </w:r>
    </w:p>
    <w:p w14:paraId="527A71B1" w14:textId="77777777" w:rsidR="00E64BDC" w:rsidRDefault="00E64BDC" w:rsidP="00E64BDC">
      <w:pPr>
        <w:pStyle w:val="clause-e"/>
      </w:pPr>
    </w:p>
    <w:p w14:paraId="3E686280" w14:textId="77777777" w:rsidR="0063780A" w:rsidRDefault="00E64BDC" w:rsidP="00E64BDC">
      <w:pPr>
        <w:pStyle w:val="clause-e"/>
      </w:pPr>
      <w:r>
        <w:tab/>
        <w:t>(c)</w:t>
      </w:r>
      <w:r>
        <w:tab/>
      </w:r>
      <w:proofErr w:type="gramStart"/>
      <w:r w:rsidR="00472285">
        <w:t>promoting</w:t>
      </w:r>
      <w:proofErr w:type="gramEnd"/>
      <w:r w:rsidR="00472285">
        <w:t xml:space="preserve"> </w:t>
      </w:r>
      <w:r w:rsidR="008E7182">
        <w:t>con</w:t>
      </w:r>
      <w:r w:rsidR="00472285">
        <w:t>servation and demand management</w:t>
      </w:r>
      <w:r w:rsidR="008E7182">
        <w:t>; (“French”)</w:t>
      </w:r>
    </w:p>
    <w:p w14:paraId="4597A21D" w14:textId="77777777" w:rsidR="00805DEF" w:rsidRDefault="00805DEF" w:rsidP="00805DEF">
      <w:pPr>
        <w:pStyle w:val="definition-e"/>
      </w:pPr>
    </w:p>
    <w:p w14:paraId="653315AA" w14:textId="77777777" w:rsidR="00805DEF" w:rsidRDefault="00805DEF" w:rsidP="00805DEF">
      <w:pPr>
        <w:pStyle w:val="definition-e"/>
      </w:pPr>
      <w:r>
        <w:t>“</w:t>
      </w:r>
      <w:proofErr w:type="gramStart"/>
      <w:r>
        <w:t>electricity</w:t>
      </w:r>
      <w:proofErr w:type="gramEnd"/>
      <w:r>
        <w:t xml:space="preserve"> vendor”</w:t>
      </w:r>
      <w:r>
        <w:rPr>
          <w:rStyle w:val="FootnoteReference"/>
        </w:rPr>
        <w:footnoteReference w:id="4"/>
      </w:r>
      <w:r>
        <w:t xml:space="preserve"> means the IESO, </w:t>
      </w:r>
      <w:r w:rsidRPr="00867E1E">
        <w:t xml:space="preserve">a licensed distributor, a licensed retailer or </w:t>
      </w:r>
      <w:r>
        <w:t>such other person as may be prescribed; (“French”)</w:t>
      </w:r>
    </w:p>
    <w:p w14:paraId="73D30082" w14:textId="77777777" w:rsidR="00AD6DF2" w:rsidRDefault="00AD6DF2" w:rsidP="00805DEF">
      <w:pPr>
        <w:pStyle w:val="definition-e"/>
      </w:pPr>
    </w:p>
    <w:p w14:paraId="00C76EB2" w14:textId="77777777" w:rsidR="00AF1A7D" w:rsidRDefault="00AF1A7D" w:rsidP="00805DEF">
      <w:pPr>
        <w:pStyle w:val="definition-e"/>
      </w:pPr>
      <w:r w:rsidRPr="009A3A82">
        <w:t>“</w:t>
      </w:r>
      <w:proofErr w:type="gramStart"/>
      <w:r w:rsidRPr="009A3A82">
        <w:t>fair</w:t>
      </w:r>
      <w:proofErr w:type="gramEnd"/>
      <w:r w:rsidRPr="009A3A82">
        <w:t xml:space="preserve"> adjustment” means the determination of the </w:t>
      </w:r>
      <w:r w:rsidRPr="000C2A40">
        <w:rPr>
          <w:u w:val="single"/>
        </w:rPr>
        <w:t>rate payable for electricity</w:t>
      </w:r>
      <w:r w:rsidRPr="009A3A82">
        <w:t xml:space="preserve"> in accordance with Part II; (“French”)</w:t>
      </w:r>
    </w:p>
    <w:p w14:paraId="7DEE52B1" w14:textId="77777777" w:rsidR="009A3A82" w:rsidRDefault="009A3A82" w:rsidP="00805DEF">
      <w:pPr>
        <w:pStyle w:val="definition-e"/>
      </w:pPr>
    </w:p>
    <w:p w14:paraId="3AE73AB3" w14:textId="77777777" w:rsidR="00611A32" w:rsidRDefault="00611A32" w:rsidP="00805DEF">
      <w:pPr>
        <w:pStyle w:val="definition-e"/>
      </w:pPr>
      <w:r>
        <w:t xml:space="preserve">“Financial Services Manager” means Ontario Power Generation Inc. </w:t>
      </w:r>
      <w:r w:rsidR="00C377A0" w:rsidRPr="00C377A0">
        <w:rPr>
          <w:highlight w:val="yellow"/>
        </w:rPr>
        <w:t>[</w:t>
      </w:r>
      <w:r w:rsidRPr="00C377A0">
        <w:rPr>
          <w:highlight w:val="yellow"/>
        </w:rPr>
        <w:t xml:space="preserve">or such other person or entity as may be </w:t>
      </w:r>
      <w:commentRangeStart w:id="2"/>
      <w:r w:rsidRPr="00C377A0">
        <w:rPr>
          <w:highlight w:val="yellow"/>
        </w:rPr>
        <w:t>appointed as the Financial Services Manag</w:t>
      </w:r>
      <w:r w:rsidR="00C377A0" w:rsidRPr="00C377A0">
        <w:rPr>
          <w:highlight w:val="yellow"/>
        </w:rPr>
        <w:t>er by the Minister</w:t>
      </w:r>
      <w:commentRangeEnd w:id="2"/>
      <w:r w:rsidR="000C2A40">
        <w:rPr>
          <w:rStyle w:val="CommentReference"/>
          <w:snapToGrid/>
          <w:lang w:val="en-CA" w:eastAsia="en-CA"/>
        </w:rPr>
        <w:commentReference w:id="2"/>
      </w:r>
      <w:r w:rsidR="00C377A0" w:rsidRPr="00C377A0">
        <w:rPr>
          <w:highlight w:val="yellow"/>
        </w:rPr>
        <w:t xml:space="preserve"> under section **]</w:t>
      </w:r>
      <w:r>
        <w:t>; (“French”)</w:t>
      </w:r>
    </w:p>
    <w:p w14:paraId="53C3C7B5" w14:textId="77777777" w:rsidR="00611A32" w:rsidRDefault="00611A32" w:rsidP="00805DEF">
      <w:pPr>
        <w:pStyle w:val="definition-e"/>
      </w:pPr>
    </w:p>
    <w:p w14:paraId="18D14D10" w14:textId="77777777" w:rsidR="00805DEF" w:rsidRDefault="00E75167" w:rsidP="00805DEF">
      <w:pPr>
        <w:pStyle w:val="definition-e"/>
      </w:pPr>
      <w:r>
        <w:t>“Financing Plan” means the</w:t>
      </w:r>
      <w:r w:rsidR="00805DEF">
        <w:t xml:space="preserve"> plan prepared under section X</w:t>
      </w:r>
      <w:r>
        <w:t>, as amended from time to time in accordance with this Act</w:t>
      </w:r>
      <w:r w:rsidR="00805DEF">
        <w:t>; (“French”)</w:t>
      </w:r>
    </w:p>
    <w:p w14:paraId="30861E47" w14:textId="77777777" w:rsidR="001370E1" w:rsidRDefault="001370E1" w:rsidP="00CA2EEB">
      <w:pPr>
        <w:pStyle w:val="definition-e"/>
      </w:pPr>
    </w:p>
    <w:p w14:paraId="24445DDD" w14:textId="77777777" w:rsidR="0007704C" w:rsidRDefault="00CA2EEB" w:rsidP="00CA2EEB">
      <w:pPr>
        <w:pStyle w:val="definition-e"/>
      </w:pPr>
      <w:r>
        <w:t>“</w:t>
      </w:r>
      <w:proofErr w:type="gramStart"/>
      <w:r>
        <w:t>funding</w:t>
      </w:r>
      <w:proofErr w:type="gramEnd"/>
      <w:r>
        <w:t xml:space="preserve"> obligation” means a payment obligation incurred by or on behalf of the regulatory asset owner </w:t>
      </w:r>
      <w:r w:rsidR="00B4022D">
        <w:t xml:space="preserve">or an investment asset owner </w:t>
      </w:r>
      <w:r w:rsidR="00411116">
        <w:t>under section x</w:t>
      </w:r>
      <w:r>
        <w:t>; (“French”)</w:t>
      </w:r>
    </w:p>
    <w:p w14:paraId="6DD1B97B" w14:textId="77777777" w:rsidR="00E43407" w:rsidRDefault="00E43407" w:rsidP="00E43407">
      <w:pPr>
        <w:pStyle w:val="definition-e"/>
      </w:pPr>
    </w:p>
    <w:p w14:paraId="21C5877E" w14:textId="77777777" w:rsidR="00805DEF" w:rsidRDefault="00805DEF" w:rsidP="00805DEF">
      <w:pPr>
        <w:pStyle w:val="definition-e"/>
        <w:rPr>
          <w:shd w:val="clear" w:color="auto" w:fill="FFFFFF"/>
        </w:rPr>
      </w:pPr>
      <w:r>
        <w:rPr>
          <w:shd w:val="clear" w:color="auto" w:fill="FFFFFF"/>
        </w:rPr>
        <w:t xml:space="preserve">“IESO” means the Independent Electricity System Operator continued under Part II of the </w:t>
      </w:r>
      <w:r>
        <w:rPr>
          <w:rStyle w:val="ovitalic"/>
        </w:rPr>
        <w:t>Electricity Act, 1998</w:t>
      </w:r>
      <w:r>
        <w:rPr>
          <w:shd w:val="clear" w:color="auto" w:fill="FFFFFF"/>
        </w:rPr>
        <w:t>; (“SIERE”)</w:t>
      </w:r>
    </w:p>
    <w:p w14:paraId="31EB9E27" w14:textId="77777777" w:rsidR="00EA07A5" w:rsidRDefault="00EA07A5" w:rsidP="00805DEF">
      <w:pPr>
        <w:pStyle w:val="definition-e"/>
        <w:rPr>
          <w:shd w:val="clear" w:color="auto" w:fill="FFFFFF"/>
        </w:rPr>
      </w:pPr>
    </w:p>
    <w:p w14:paraId="371F0C8B" w14:textId="77777777" w:rsidR="00EA07A5" w:rsidRDefault="00EA07A5" w:rsidP="00805DEF">
      <w:pPr>
        <w:pStyle w:val="definition-e"/>
        <w:rPr>
          <w:shd w:val="clear" w:color="auto" w:fill="FFFFFF"/>
        </w:rPr>
      </w:pPr>
      <w:r>
        <w:rPr>
          <w:shd w:val="clear" w:color="auto" w:fill="FFFFFF"/>
        </w:rPr>
        <w:t>“IESO funding shortfall” means, in respect of a reference period, the a</w:t>
      </w:r>
      <w:r w:rsidR="00C377A0">
        <w:rPr>
          <w:shd w:val="clear" w:color="auto" w:fill="FFFFFF"/>
        </w:rPr>
        <w:t xml:space="preserve">mount determined under section </w:t>
      </w:r>
      <w:r w:rsidR="00C377A0" w:rsidRPr="000C2A40">
        <w:rPr>
          <w:highlight w:val="green"/>
          <w:shd w:val="clear" w:color="auto" w:fill="FFFFFF"/>
        </w:rPr>
        <w:t>20xx</w:t>
      </w:r>
      <w:r>
        <w:rPr>
          <w:shd w:val="clear" w:color="auto" w:fill="FFFFFF"/>
        </w:rPr>
        <w:t xml:space="preserve"> for the reference period; (“French”)</w:t>
      </w:r>
    </w:p>
    <w:p w14:paraId="3D310A30" w14:textId="77777777" w:rsidR="00805DEF" w:rsidRDefault="00805DEF" w:rsidP="00805DEF">
      <w:pPr>
        <w:pStyle w:val="definition-e"/>
        <w:rPr>
          <w:shd w:val="clear" w:color="auto" w:fill="FFFFFF"/>
        </w:rPr>
      </w:pPr>
    </w:p>
    <w:p w14:paraId="1D60972D" w14:textId="77777777" w:rsidR="00805DEF" w:rsidRDefault="00805DEF"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sidR="008D6A95">
        <w:rPr>
          <w:shd w:val="clear" w:color="auto" w:fill="FFFFFF"/>
        </w:rPr>
        <w:t xml:space="preserve">the </w:t>
      </w:r>
      <w:r w:rsidR="005B79A5">
        <w:rPr>
          <w:shd w:val="clear" w:color="auto" w:fill="FFFFFF"/>
        </w:rPr>
        <w:t xml:space="preserve">investment </w:t>
      </w:r>
      <w:r>
        <w:rPr>
          <w:shd w:val="clear" w:color="auto" w:fill="FFFFFF"/>
        </w:rPr>
        <w:t xml:space="preserve">asset </w:t>
      </w:r>
      <w:r w:rsidR="005B79A5">
        <w:rPr>
          <w:shd w:val="clear" w:color="auto" w:fill="FFFFFF"/>
        </w:rPr>
        <w:t>c</w:t>
      </w:r>
      <w:r w:rsidR="00C57E10">
        <w:rPr>
          <w:shd w:val="clear" w:color="auto" w:fill="FFFFFF"/>
        </w:rPr>
        <w:t xml:space="preserve">reated as described in section </w:t>
      </w:r>
      <w:r w:rsidR="00C57E10" w:rsidRPr="000C2A40">
        <w:rPr>
          <w:highlight w:val="green"/>
          <w:shd w:val="clear" w:color="auto" w:fill="FFFFFF"/>
        </w:rPr>
        <w:t>22xx</w:t>
      </w:r>
      <w:r>
        <w:rPr>
          <w:shd w:val="clear" w:color="auto" w:fill="FFFFFF"/>
        </w:rPr>
        <w:t>; (“French”)</w:t>
      </w:r>
    </w:p>
    <w:p w14:paraId="1D94549E" w14:textId="77777777" w:rsidR="00EA07A5" w:rsidRDefault="00EA07A5" w:rsidP="001370E1">
      <w:pPr>
        <w:pStyle w:val="definition-e"/>
      </w:pPr>
    </w:p>
    <w:p w14:paraId="5E7EFEDF" w14:textId="77777777" w:rsidR="002C627B" w:rsidRPr="00A10820" w:rsidRDefault="002C627B" w:rsidP="002C627B">
      <w:pPr>
        <w:pStyle w:val="definition-e"/>
      </w:pPr>
      <w:r w:rsidRPr="00A10820">
        <w:t>“</w:t>
      </w:r>
      <w:proofErr w:type="gramStart"/>
      <w:r w:rsidRPr="00A10820">
        <w:t>investment</w:t>
      </w:r>
      <w:proofErr w:type="gramEnd"/>
      <w:r w:rsidRPr="00A10820">
        <w:t xml:space="preserve"> asset owner” means a financing entity that acquires an investment interest </w:t>
      </w:r>
      <w:r w:rsidR="00C377A0">
        <w:t>in the investment asset</w:t>
      </w:r>
      <w:r w:rsidRPr="00A10820">
        <w:t>;</w:t>
      </w:r>
      <w:r w:rsidR="00BF289A">
        <w:t xml:space="preserve"> (“French”)</w:t>
      </w:r>
    </w:p>
    <w:p w14:paraId="4904AA2C" w14:textId="77777777" w:rsidR="00BF289A" w:rsidRPr="00A10820" w:rsidRDefault="00B34A34" w:rsidP="002C627B">
      <w:pPr>
        <w:pStyle w:val="definition-e"/>
      </w:pPr>
      <w:r>
        <w:rPr>
          <w:noProof/>
          <w:snapToGrid/>
          <w:lang w:val="en-CA" w:eastAsia="en-CA"/>
        </w:rPr>
        <w:lastRenderedPageBreak/>
        <mc:AlternateContent>
          <mc:Choice Requires="wps">
            <w:drawing>
              <wp:anchor distT="0" distB="0" distL="114300" distR="114300" simplePos="0" relativeHeight="251663360" behindDoc="0" locked="0" layoutInCell="0" allowOverlap="1" wp14:anchorId="50FDCE79" wp14:editId="33E6E774">
                <wp:simplePos x="0" y="0"/>
                <wp:positionH relativeFrom="margin">
                  <wp:posOffset>-798830</wp:posOffset>
                </wp:positionH>
                <wp:positionV relativeFrom="margin">
                  <wp:posOffset>3696335</wp:posOffset>
                </wp:positionV>
                <wp:extent cx="7541895" cy="837565"/>
                <wp:effectExtent l="0" t="2419985" r="0" b="2276475"/>
                <wp:wrapNone/>
                <wp:docPr id="28"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022EFE"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7" o:spid="_x0000_s1030" type="#_x0000_t202" style="position:absolute;left:0;text-align:left;margin-left:-62.9pt;margin-top:291.05pt;width:593.85pt;height:65.9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5Q7igIAAAM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K9DlDu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0C022EFE"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14:paraId="530128CF" w14:textId="77777777" w:rsidR="002C627B" w:rsidRDefault="002C627B" w:rsidP="002C627B">
      <w:pPr>
        <w:pStyle w:val="definition-e"/>
      </w:pPr>
      <w:r w:rsidRPr="00A10820">
        <w:t>“</w:t>
      </w:r>
      <w:proofErr w:type="gramStart"/>
      <w:r w:rsidRPr="00A10820">
        <w:t>investment</w:t>
      </w:r>
      <w:proofErr w:type="gramEnd"/>
      <w:r w:rsidRPr="00A10820">
        <w:t xml:space="preserve"> interest”</w:t>
      </w:r>
      <w:r w:rsidR="002F44AE" w:rsidRPr="00A10820">
        <w:t xml:space="preserve"> means an ownership interest in</w:t>
      </w:r>
      <w:r w:rsidRPr="00A10820">
        <w:t xml:space="preserve"> the investment asset, which entitles an investment asset owner to the rights and benefits specified i</w:t>
      </w:r>
      <w:r w:rsidR="00A10820" w:rsidRPr="00A10820">
        <w:t>n the agreement under which the</w:t>
      </w:r>
      <w:r w:rsidRPr="00A10820">
        <w:t xml:space="preserve"> ownership interest is transferred;</w:t>
      </w:r>
    </w:p>
    <w:p w14:paraId="6E876A55" w14:textId="77777777" w:rsidR="00A10820" w:rsidRPr="003165F2" w:rsidRDefault="00A10820" w:rsidP="002C627B">
      <w:pPr>
        <w:pStyle w:val="definition-e"/>
      </w:pPr>
    </w:p>
    <w:p w14:paraId="5C07369D" w14:textId="77777777" w:rsidR="00805DEF" w:rsidRDefault="00AD6DF2" w:rsidP="000E47CE">
      <w:pPr>
        <w:pStyle w:val="definition-e"/>
      </w:pPr>
      <w:r w:rsidRPr="000C2A40">
        <w:rPr>
          <w:highlight w:val="green"/>
        </w:rPr>
        <w:t>“invoice amount” means</w:t>
      </w:r>
      <w:r w:rsidR="000E47CE" w:rsidRPr="000C2A40">
        <w:rPr>
          <w:highlight w:val="green"/>
        </w:rPr>
        <w:t xml:space="preserve"> </w:t>
      </w:r>
      <w:r w:rsidR="00D4198B" w:rsidRPr="000C2A40">
        <w:rPr>
          <w:highlight w:val="green"/>
        </w:rPr>
        <w:t>the amount</w:t>
      </w:r>
      <w:r w:rsidR="000E47CE" w:rsidRPr="000C2A40">
        <w:rPr>
          <w:highlight w:val="green"/>
        </w:rPr>
        <w:t>, determined in accordance with subsections</w:t>
      </w:r>
      <w:r w:rsidR="00184F2D" w:rsidRPr="000C2A40">
        <w:rPr>
          <w:highlight w:val="green"/>
        </w:rPr>
        <w:t xml:space="preserve"> (2.1</w:t>
      </w:r>
      <w:r w:rsidR="000E47CE" w:rsidRPr="000C2A40">
        <w:rPr>
          <w:highlight w:val="green"/>
        </w:rPr>
        <w:t>) and (</w:t>
      </w:r>
      <w:r w:rsidR="00184F2D" w:rsidRPr="000C2A40">
        <w:rPr>
          <w:highlight w:val="green"/>
        </w:rPr>
        <w:t>2</w:t>
      </w:r>
      <w:r w:rsidR="000E47CE" w:rsidRPr="000C2A40">
        <w:rPr>
          <w:highlight w:val="green"/>
        </w:rPr>
        <w:t>.</w:t>
      </w:r>
      <w:r w:rsidR="00184F2D" w:rsidRPr="000C2A40">
        <w:rPr>
          <w:highlight w:val="green"/>
        </w:rPr>
        <w:t>2</w:t>
      </w:r>
      <w:r w:rsidR="000E47CE" w:rsidRPr="000C2A40">
        <w:rPr>
          <w:highlight w:val="green"/>
        </w:rPr>
        <w:t>)</w:t>
      </w:r>
      <w:r w:rsidR="000E47CE" w:rsidRPr="009A3A82">
        <w:t xml:space="preserve"> and the regulations, that is </w:t>
      </w:r>
      <w:r w:rsidR="00D4198B" w:rsidRPr="009A3A82">
        <w:t>payable by a specified consumer for the provision of electricity in Ontario</w:t>
      </w:r>
      <w:r w:rsidR="00B94D60" w:rsidRPr="009A3A82">
        <w:t xml:space="preserve"> during a </w:t>
      </w:r>
      <w:r w:rsidR="00184F2D" w:rsidRPr="009A3A82">
        <w:t>period of time specified on an invoice issued by an electricity vendor</w:t>
      </w:r>
      <w:r w:rsidR="00D4198B" w:rsidRPr="009A3A82">
        <w:t>; (“French”)</w:t>
      </w:r>
    </w:p>
    <w:p w14:paraId="1BC70911" w14:textId="77777777" w:rsidR="00D4198B" w:rsidRDefault="00D4198B" w:rsidP="00D4198B">
      <w:pPr>
        <w:pStyle w:val="section-e"/>
      </w:pPr>
    </w:p>
    <w:p w14:paraId="3DB39776" w14:textId="77777777" w:rsidR="00805DEF" w:rsidRDefault="00805DEF" w:rsidP="00805DEF">
      <w:pPr>
        <w:pStyle w:val="definition-e"/>
      </w:pPr>
      <w:r w:rsidRPr="00F80212">
        <w:t>“</w:t>
      </w:r>
      <w:proofErr w:type="gramStart"/>
      <w:r w:rsidRPr="00F80212">
        <w:t>licensed</w:t>
      </w:r>
      <w:proofErr w:type="gramEnd"/>
      <w:r w:rsidRPr="00F80212">
        <w:t xml:space="preserve"> distributor” means a person licensed under Part V of the </w:t>
      </w:r>
      <w:r w:rsidRPr="00F80212">
        <w:rPr>
          <w:i/>
          <w:iCs/>
        </w:rPr>
        <w:t>Ontario Energy Board Act, 1998</w:t>
      </w:r>
      <w:r w:rsidRPr="00F80212">
        <w:t xml:space="preserve"> to own or operate a distribution system; </w:t>
      </w:r>
      <w:r>
        <w:t>(“French”)</w:t>
      </w:r>
    </w:p>
    <w:p w14:paraId="2DC64BE1" w14:textId="77777777" w:rsidR="00805DEF" w:rsidRDefault="00805DEF" w:rsidP="00805DEF">
      <w:pPr>
        <w:pStyle w:val="definition-e"/>
      </w:pPr>
    </w:p>
    <w:p w14:paraId="2B59D18E" w14:textId="77777777" w:rsidR="00805DEF" w:rsidRPr="007E189E" w:rsidRDefault="00805DEF"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14:paraId="2FC8EDC2" w14:textId="77777777" w:rsidR="00805DEF" w:rsidRPr="00790B0B" w:rsidRDefault="00805DEF" w:rsidP="00805DEF">
      <w:pPr>
        <w:pStyle w:val="definition-e"/>
        <w:rPr>
          <w:shd w:val="clear" w:color="auto" w:fill="FFFFFF"/>
        </w:rPr>
      </w:pPr>
    </w:p>
    <w:p w14:paraId="4A55F5A8" w14:textId="77777777"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14:paraId="5EBE0120" w14:textId="77777777" w:rsidR="0060168D" w:rsidRDefault="0060168D" w:rsidP="0060168D">
      <w:pPr>
        <w:pStyle w:val="definition-e"/>
        <w:rPr>
          <w:shd w:val="clear" w:color="auto" w:fill="FFFFFF"/>
        </w:rPr>
      </w:pPr>
    </w:p>
    <w:p w14:paraId="3A3E1353"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14:paraId="7A7823CD" w14:textId="77777777" w:rsidR="0060168D" w:rsidRDefault="0060168D" w:rsidP="0060168D">
      <w:pPr>
        <w:pStyle w:val="definition-e"/>
        <w:rPr>
          <w:shd w:val="clear" w:color="auto" w:fill="FFFFFF"/>
        </w:rPr>
      </w:pPr>
    </w:p>
    <w:p w14:paraId="6E0268B4"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reference</w:t>
      </w:r>
      <w:proofErr w:type="gramEnd"/>
      <w:r>
        <w:rPr>
          <w:shd w:val="clear" w:color="auto" w:fill="FFFFFF"/>
        </w:rPr>
        <w:t xml:space="preserve"> period” means,</w:t>
      </w:r>
    </w:p>
    <w:p w14:paraId="6D77BDB2" w14:textId="77777777" w:rsidR="0060168D" w:rsidRDefault="0060168D" w:rsidP="0060168D">
      <w:pPr>
        <w:pStyle w:val="definition-e"/>
        <w:rPr>
          <w:shd w:val="clear" w:color="auto" w:fill="FFFFFF"/>
        </w:rPr>
      </w:pPr>
    </w:p>
    <w:p w14:paraId="25B53CB1" w14:textId="77777777" w:rsidR="0060168D" w:rsidRDefault="0060168D"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the</w:t>
      </w:r>
      <w:proofErr w:type="gramEnd"/>
      <w:r>
        <w:rPr>
          <w:shd w:val="clear" w:color="auto" w:fill="FFFFFF"/>
        </w:rPr>
        <w:t xml:space="preserve"> period beginning on May 1, 2017 and ending on October 31, 2017,</w:t>
      </w:r>
    </w:p>
    <w:p w14:paraId="34E622DA" w14:textId="77777777" w:rsidR="0060168D" w:rsidRDefault="0060168D" w:rsidP="0060168D">
      <w:pPr>
        <w:pStyle w:val="clause-e"/>
        <w:rPr>
          <w:shd w:val="clear" w:color="auto" w:fill="FFFFFF"/>
        </w:rPr>
      </w:pPr>
    </w:p>
    <w:p w14:paraId="7BD3C2C8" w14:textId="77777777" w:rsidR="0060168D" w:rsidRDefault="0060168D" w:rsidP="0060168D">
      <w:pPr>
        <w:pStyle w:val="clause-e"/>
        <w:rPr>
          <w:shd w:val="clear" w:color="auto" w:fill="FFFFFF"/>
        </w:rPr>
      </w:pPr>
      <w:r>
        <w:rPr>
          <w:shd w:val="clear" w:color="auto" w:fill="FFFFFF"/>
        </w:rPr>
        <w:tab/>
        <w:t>(b)</w:t>
      </w:r>
      <w:r>
        <w:rPr>
          <w:shd w:val="clear" w:color="auto" w:fill="FFFFFF"/>
        </w:rPr>
        <w:tab/>
        <w:t>every six-month period following the</w:t>
      </w:r>
      <w:r w:rsidR="00FA74C0">
        <w:rPr>
          <w:shd w:val="clear" w:color="auto" w:fill="FFFFFF"/>
        </w:rPr>
        <w:t xml:space="preserve"> period mentioned in clause (a)</w:t>
      </w:r>
      <w:r>
        <w:rPr>
          <w:shd w:val="clear" w:color="auto" w:fill="FFFFFF"/>
        </w:rPr>
        <w:t xml:space="preserve"> or such shorte</w:t>
      </w:r>
      <w:r w:rsidR="00FA74C0">
        <w:rPr>
          <w:shd w:val="clear" w:color="auto" w:fill="FFFFFF"/>
        </w:rPr>
        <w:t xml:space="preserve">r period as may be set out in the </w:t>
      </w:r>
      <w:r>
        <w:rPr>
          <w:shd w:val="clear" w:color="auto" w:fill="FFFFFF"/>
        </w:rPr>
        <w:t>Fair Allocation Plan; (“French”)</w:t>
      </w:r>
    </w:p>
    <w:p w14:paraId="05E47EB3" w14:textId="77777777" w:rsidR="00C20E5A" w:rsidRDefault="00C20E5A" w:rsidP="0060168D">
      <w:pPr>
        <w:pStyle w:val="clause-e"/>
        <w:rPr>
          <w:shd w:val="clear" w:color="auto" w:fill="FFFFFF"/>
        </w:rPr>
      </w:pPr>
    </w:p>
    <w:p w14:paraId="29DD5F3D" w14:textId="77777777" w:rsidR="00C20E5A" w:rsidRPr="00E43407" w:rsidRDefault="00C20E5A" w:rsidP="00E43407">
      <w:pPr>
        <w:pStyle w:val="definition-e"/>
      </w:pPr>
      <w:r>
        <w:t>“refinancing” means a repayment or repurchase of a funding obligation for canc</w:t>
      </w:r>
      <w:r w:rsidR="00786DB6">
        <w:t xml:space="preserve">ellation by or on behalf of an investment asset </w:t>
      </w:r>
      <w:r>
        <w:t>owner by applying the net proceeds obtained by the owner incurring one or more other funding obligations; (“French”)</w:t>
      </w:r>
    </w:p>
    <w:p w14:paraId="2C9B6235" w14:textId="77777777" w:rsidR="0060168D" w:rsidRDefault="0060168D" w:rsidP="0060168D">
      <w:pPr>
        <w:pStyle w:val="clause-e"/>
        <w:rPr>
          <w:shd w:val="clear" w:color="auto" w:fill="FFFFFF"/>
        </w:rPr>
      </w:pPr>
    </w:p>
    <w:p w14:paraId="601343D3"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14:paraId="5E1DD4CF" w14:textId="77777777" w:rsidR="0060168D" w:rsidRDefault="0060168D" w:rsidP="0060168D">
      <w:pPr>
        <w:pStyle w:val="definition-e"/>
        <w:rPr>
          <w:shd w:val="clear" w:color="auto" w:fill="FFFFFF"/>
        </w:rPr>
      </w:pPr>
    </w:p>
    <w:p w14:paraId="3979FD44" w14:textId="77777777" w:rsidR="0060168D" w:rsidRDefault="00A906D9"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6A4471">
        <w:rPr>
          <w:shd w:val="clear" w:color="auto" w:fill="FFFFFF"/>
        </w:rPr>
        <w:t xml:space="preserve">established under section </w:t>
      </w:r>
      <w:r w:rsidR="006A4471" w:rsidRPr="000C2A40">
        <w:rPr>
          <w:highlight w:val="green"/>
          <w:shd w:val="clear" w:color="auto" w:fill="FFFFFF"/>
        </w:rPr>
        <w:t>X</w:t>
      </w:r>
      <w:r w:rsidR="006A4471">
        <w:rPr>
          <w:shd w:val="clear" w:color="auto" w:fill="FFFFFF"/>
        </w:rPr>
        <w:t xml:space="preserve"> </w:t>
      </w:r>
      <w:r w:rsidR="00BF3E41">
        <w:rPr>
          <w:shd w:val="clear" w:color="auto" w:fill="FFFFFF"/>
        </w:rPr>
        <w:t xml:space="preserve">to recover the IESO </w:t>
      </w:r>
      <w:r w:rsidR="006A4471">
        <w:rPr>
          <w:shd w:val="clear" w:color="auto" w:fill="FFFFFF"/>
        </w:rPr>
        <w:t xml:space="preserve">funding </w:t>
      </w:r>
      <w:r w:rsidR="00BF3E41">
        <w:rPr>
          <w:shd w:val="clear" w:color="auto" w:fill="FFFFFF"/>
        </w:rPr>
        <w:t>shortfall</w:t>
      </w:r>
      <w:r>
        <w:rPr>
          <w:shd w:val="clear" w:color="auto" w:fill="FFFFFF"/>
        </w:rPr>
        <w:t>;</w:t>
      </w:r>
      <w:r w:rsidR="0060168D">
        <w:rPr>
          <w:shd w:val="clear" w:color="auto" w:fill="FFFFFF"/>
        </w:rPr>
        <w:t xml:space="preserve"> (“French”)</w:t>
      </w:r>
    </w:p>
    <w:p w14:paraId="17F5DB0B" w14:textId="77777777" w:rsidR="00FA7E26" w:rsidRPr="00FA7E26" w:rsidRDefault="00FA7E26" w:rsidP="00FA7E26">
      <w:pPr>
        <w:pStyle w:val="Standard-e"/>
        <w:rPr>
          <w:highlight w:val="yellow"/>
        </w:rPr>
      </w:pPr>
    </w:p>
    <w:p w14:paraId="4DE0F775" w14:textId="77777777" w:rsidR="001370E1" w:rsidRDefault="001370E1" w:rsidP="001370E1">
      <w:pPr>
        <w:pStyle w:val="definition-e"/>
      </w:pPr>
      <w:r>
        <w:t>“</w:t>
      </w:r>
      <w:proofErr w:type="gramStart"/>
      <w:r>
        <w:t>representative</w:t>
      </w:r>
      <w:proofErr w:type="gramEnd"/>
      <w:r>
        <w:t xml:space="preserve"> consumer” means a consumer who meets the criteria set out in subsection (</w:t>
      </w:r>
      <w:r w:rsidRPr="000C2A40">
        <w:rPr>
          <w:highlight w:val="green"/>
        </w:rPr>
        <w:t>3</w:t>
      </w:r>
      <w:r>
        <w:t>); (“French”)</w:t>
      </w:r>
    </w:p>
    <w:p w14:paraId="4A8221C3" w14:textId="77777777" w:rsidR="001370E1" w:rsidRDefault="001370E1" w:rsidP="001370E1">
      <w:pPr>
        <w:pStyle w:val="section-e"/>
        <w:rPr>
          <w:highlight w:val="green"/>
        </w:rPr>
      </w:pPr>
    </w:p>
    <w:p w14:paraId="7D562302" w14:textId="77777777" w:rsidR="0060168D" w:rsidRDefault="0060168D"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14:paraId="6C89F684" w14:textId="77777777" w:rsidR="0060168D" w:rsidRDefault="0060168D" w:rsidP="0060168D">
      <w:pPr>
        <w:pStyle w:val="definition-e"/>
        <w:rPr>
          <w:shd w:val="clear" w:color="auto" w:fill="FFFFFF"/>
        </w:rPr>
      </w:pPr>
    </w:p>
    <w:p w14:paraId="03C30A49" w14:textId="77777777" w:rsidR="0060168D" w:rsidRDefault="00B34A34" w:rsidP="0060168D">
      <w:pPr>
        <w:pStyle w:val="clause-e"/>
        <w:rPr>
          <w:shd w:val="clear" w:color="auto" w:fill="FFFFFF"/>
        </w:rPr>
      </w:pPr>
      <w:r>
        <w:rPr>
          <w:noProof/>
          <w:snapToGrid/>
          <w:lang w:val="en-CA" w:eastAsia="en-CA"/>
        </w:rPr>
        <w:lastRenderedPageBreak/>
        <mc:AlternateContent>
          <mc:Choice Requires="wps">
            <w:drawing>
              <wp:anchor distT="0" distB="0" distL="114300" distR="114300" simplePos="0" relativeHeight="251664384" behindDoc="0" locked="0" layoutInCell="0" allowOverlap="1" wp14:anchorId="3C4A0B68" wp14:editId="7FA46C72">
                <wp:simplePos x="0" y="0"/>
                <wp:positionH relativeFrom="margin">
                  <wp:posOffset>-798830</wp:posOffset>
                </wp:positionH>
                <wp:positionV relativeFrom="margin">
                  <wp:posOffset>3696335</wp:posOffset>
                </wp:positionV>
                <wp:extent cx="7541895" cy="837565"/>
                <wp:effectExtent l="0" t="2419985" r="0" b="2276475"/>
                <wp:wrapNone/>
                <wp:docPr id="27"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83D1F2"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31" type="#_x0000_t202" style="position:absolute;left:0;text-align:left;margin-left:-62.9pt;margin-top:291.05pt;width:593.85pt;height:65.95pt;rotation:-45;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biQIAAAM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liE/24kCAAAD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14:paraId="1283D1F2"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0168D">
        <w:rPr>
          <w:shd w:val="clear" w:color="auto" w:fill="FFFFFF"/>
        </w:rPr>
        <w:tab/>
        <w:t>(a)</w:t>
      </w:r>
      <w:r w:rsidR="0060168D">
        <w:rPr>
          <w:shd w:val="clear" w:color="auto" w:fill="FFFFFF"/>
        </w:rPr>
        <w:tab/>
        <w:t>a person who has an account with an electricity vendor for the supply of electricity, receives an invoice in respect of the account and meets the criteria set out in subsection (</w:t>
      </w:r>
      <w:r w:rsidR="0060168D" w:rsidRPr="000C2A40">
        <w:rPr>
          <w:highlight w:val="green"/>
          <w:shd w:val="clear" w:color="auto" w:fill="FFFFFF"/>
        </w:rPr>
        <w:t>2</w:t>
      </w:r>
      <w:r w:rsidR="0060168D">
        <w:rPr>
          <w:shd w:val="clear" w:color="auto" w:fill="FFFFFF"/>
        </w:rPr>
        <w:t>); or</w:t>
      </w:r>
    </w:p>
    <w:p w14:paraId="6C6E4E63" w14:textId="77777777" w:rsidR="0060168D" w:rsidRDefault="0060168D" w:rsidP="0060168D"/>
    <w:p w14:paraId="5EC20AD3" w14:textId="77777777" w:rsidR="0060168D" w:rsidRDefault="0060168D" w:rsidP="0060168D">
      <w:pPr>
        <w:pStyle w:val="clause-e"/>
        <w:rPr>
          <w:shd w:val="clear" w:color="auto" w:fill="FFFFFF"/>
        </w:rPr>
      </w:pPr>
      <w:r>
        <w:tab/>
        <w:t>(b)</w:t>
      </w:r>
      <w:r>
        <w:tab/>
      </w:r>
      <w:proofErr w:type="gramStart"/>
      <w:r>
        <w:t>such</w:t>
      </w:r>
      <w:proofErr w:type="gramEnd"/>
      <w:r>
        <w:t xml:space="preserve"> other person as may be prescribed</w:t>
      </w:r>
      <w:r w:rsidR="00FA74C0">
        <w:t>;</w:t>
      </w:r>
      <w:r>
        <w:t xml:space="preserve"> </w:t>
      </w:r>
      <w:r>
        <w:rPr>
          <w:shd w:val="clear" w:color="auto" w:fill="FFFFFF"/>
        </w:rPr>
        <w:t>(“French”)</w:t>
      </w:r>
    </w:p>
    <w:p w14:paraId="552618FE" w14:textId="77777777" w:rsidR="0060168D" w:rsidRDefault="0060168D" w:rsidP="001370E1">
      <w:pPr>
        <w:pStyle w:val="section-e"/>
        <w:rPr>
          <w:highlight w:val="green"/>
        </w:rPr>
      </w:pPr>
    </w:p>
    <w:p w14:paraId="3199A808" w14:textId="77777777" w:rsidR="001370E1" w:rsidRDefault="001370E1" w:rsidP="001370E1">
      <w:pPr>
        <w:pStyle w:val="definition-e"/>
      </w:pPr>
      <w:r>
        <w:t>“Toronto Hydro” means Toronto Hydro-Electric System Limited; (“French”)</w:t>
      </w:r>
    </w:p>
    <w:p w14:paraId="6ED019FD" w14:textId="77777777" w:rsidR="001370E1" w:rsidRDefault="001370E1" w:rsidP="001370E1">
      <w:pPr>
        <w:pStyle w:val="definition-e"/>
      </w:pPr>
    </w:p>
    <w:p w14:paraId="4081EC02" w14:textId="77777777" w:rsidR="0060168D" w:rsidRDefault="0060168D" w:rsidP="0060168D">
      <w:r w:rsidRPr="0007704C">
        <w:t>“</w:t>
      </w:r>
      <w:proofErr w:type="gramStart"/>
      <w:r w:rsidRPr="0007704C">
        <w:t>transfer</w:t>
      </w:r>
      <w:proofErr w:type="gramEnd"/>
      <w:r w:rsidRPr="0007704C">
        <w:t>” means an assignment, conveyance, disposition or sale; (“French”)</w:t>
      </w:r>
    </w:p>
    <w:p w14:paraId="5347CE2F" w14:textId="77777777" w:rsidR="00EB54C3" w:rsidRDefault="00EB54C3" w:rsidP="004435E9"/>
    <w:p w14:paraId="04BDC987" w14:textId="77777777" w:rsidR="004435E9" w:rsidRDefault="004435E9" w:rsidP="004435E9">
      <w:pPr>
        <w:pStyle w:val="headnote-e"/>
        <w:rPr>
          <w:shd w:val="clear" w:color="auto" w:fill="FFFFFF"/>
        </w:rPr>
      </w:pPr>
      <w:r>
        <w:rPr>
          <w:shd w:val="clear" w:color="auto" w:fill="FFFFFF"/>
        </w:rPr>
        <w:t>Specified consumers</w:t>
      </w:r>
    </w:p>
    <w:p w14:paraId="7FE8FB75" w14:textId="77777777"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 xml:space="preserve">definition of “specified consumer” in subsection (1), the person must meet </w:t>
      </w:r>
      <w:r w:rsidR="004435E9" w:rsidRPr="000C2A40">
        <w:rPr>
          <w:u w:val="single"/>
          <w:shd w:val="clear" w:color="auto" w:fill="FFFFFF"/>
        </w:rPr>
        <w:t>any one</w:t>
      </w:r>
      <w:r w:rsidR="004435E9">
        <w:rPr>
          <w:shd w:val="clear" w:color="auto" w:fill="FFFFFF"/>
        </w:rPr>
        <w:t xml:space="preserve"> of the following criteria:</w:t>
      </w:r>
    </w:p>
    <w:p w14:paraId="2803B948" w14:textId="77777777" w:rsidR="004435E9" w:rsidRDefault="004435E9" w:rsidP="004435E9">
      <w:pPr>
        <w:pStyle w:val="subsection-e"/>
        <w:rPr>
          <w:shd w:val="clear" w:color="auto" w:fill="FFFFFF"/>
        </w:rPr>
      </w:pPr>
    </w:p>
    <w:p w14:paraId="31E7C9B6" w14:textId="77777777"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14:paraId="24321AB1" w14:textId="77777777" w:rsidR="004435E9" w:rsidRDefault="004435E9" w:rsidP="004435E9">
      <w:pPr>
        <w:pStyle w:val="Standard-e"/>
      </w:pPr>
    </w:p>
    <w:p w14:paraId="3136CE65" w14:textId="77777777"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14:paraId="1E98C738" w14:textId="77777777" w:rsidR="004435E9" w:rsidRDefault="004435E9" w:rsidP="004435E9">
      <w:pPr>
        <w:pStyle w:val="clause-e"/>
      </w:pPr>
    </w:p>
    <w:p w14:paraId="661F709B" w14:textId="77777777"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14:paraId="5F2FCC2A" w14:textId="77777777" w:rsidR="004435E9" w:rsidRDefault="004435E9" w:rsidP="004435E9">
      <w:pPr>
        <w:shd w:val="clear" w:color="auto" w:fill="FFFFFF"/>
        <w:spacing w:after="120"/>
        <w:ind w:left="720" w:hanging="360"/>
        <w:rPr>
          <w:rFonts w:ascii="Arial" w:hAnsi="Arial" w:cs="Arial"/>
          <w:color w:val="505050"/>
          <w:sz w:val="24"/>
          <w:szCs w:val="24"/>
        </w:rPr>
      </w:pPr>
    </w:p>
    <w:p w14:paraId="47B849A3" w14:textId="77777777"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14:paraId="03EDDF04" w14:textId="77777777" w:rsidR="004435E9" w:rsidRDefault="004435E9" w:rsidP="004435E9">
      <w:pPr>
        <w:pStyle w:val="subclause-e"/>
      </w:pPr>
    </w:p>
    <w:p w14:paraId="5791460A" w14:textId="77777777" w:rsidR="004435E9" w:rsidRPr="007E5238" w:rsidRDefault="004435E9" w:rsidP="004435E9">
      <w:pPr>
        <w:pStyle w:val="subclause-e"/>
      </w:pPr>
      <w:r>
        <w:tab/>
      </w:r>
      <w:proofErr w:type="spellStart"/>
      <w:proofErr w:type="gramStart"/>
      <w:r>
        <w:t>i</w:t>
      </w:r>
      <w:proofErr w:type="spellEnd"/>
      <w:proofErr w:type="gramEnd"/>
      <w:r>
        <w:t>.</w:t>
      </w:r>
      <w:r>
        <w:tab/>
      </w:r>
      <w:r w:rsidRPr="007E5238">
        <w:t>a dwelling,</w:t>
      </w:r>
    </w:p>
    <w:p w14:paraId="7B38C033" w14:textId="77777777" w:rsidR="004435E9" w:rsidRDefault="004435E9" w:rsidP="004435E9">
      <w:pPr>
        <w:pStyle w:val="subclause-e"/>
      </w:pPr>
    </w:p>
    <w:p w14:paraId="4B326B2C" w14:textId="77777777" w:rsidR="004435E9" w:rsidRPr="007E5238" w:rsidRDefault="004435E9"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14:paraId="6846608E" w14:textId="77777777" w:rsidR="004435E9" w:rsidRDefault="004435E9" w:rsidP="004435E9">
      <w:pPr>
        <w:pStyle w:val="subclause-e"/>
      </w:pPr>
    </w:p>
    <w:p w14:paraId="6EF3252A" w14:textId="77777777" w:rsidR="004435E9" w:rsidRPr="007E5238" w:rsidRDefault="004435E9"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14:paraId="00E5A696" w14:textId="77777777" w:rsidR="004435E9" w:rsidRDefault="004435E9" w:rsidP="004435E9">
      <w:pPr>
        <w:pStyle w:val="subclause-e"/>
      </w:pPr>
    </w:p>
    <w:p w14:paraId="05347262" w14:textId="77777777" w:rsidR="004435E9" w:rsidRPr="007E5238" w:rsidRDefault="004435E9"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14:paraId="4814BB52" w14:textId="77777777" w:rsidR="004435E9" w:rsidRDefault="004435E9" w:rsidP="004435E9">
      <w:pPr>
        <w:pStyle w:val="subsection-e"/>
        <w:rPr>
          <w:rFonts w:ascii="Arial" w:hAnsi="Arial" w:cs="Arial"/>
          <w:color w:val="505050"/>
          <w:sz w:val="24"/>
          <w:szCs w:val="24"/>
        </w:rPr>
      </w:pPr>
    </w:p>
    <w:p w14:paraId="5E631415" w14:textId="77777777"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14:paraId="1A065BAC" w14:textId="77777777" w:rsidR="00352DE4" w:rsidRDefault="00B34A34" w:rsidP="004435E9">
      <w:pPr>
        <w:pStyle w:val="headnote-e"/>
        <w:rPr>
          <w:shd w:val="clear" w:color="auto" w:fill="FFFFFF"/>
        </w:rPr>
      </w:pPr>
      <w:r>
        <w:rPr>
          <w:noProof/>
          <w:snapToGrid/>
          <w:lang w:val="en-CA"/>
        </w:rPr>
        <w:lastRenderedPageBreak/>
        <mc:AlternateContent>
          <mc:Choice Requires="wps">
            <w:drawing>
              <wp:anchor distT="0" distB="0" distL="114300" distR="114300" simplePos="0" relativeHeight="251665408" behindDoc="0" locked="0" layoutInCell="0" allowOverlap="1" wp14:anchorId="61E13F2F" wp14:editId="1941CBF6">
                <wp:simplePos x="0" y="0"/>
                <wp:positionH relativeFrom="margin">
                  <wp:posOffset>-798830</wp:posOffset>
                </wp:positionH>
                <wp:positionV relativeFrom="margin">
                  <wp:posOffset>3696335</wp:posOffset>
                </wp:positionV>
                <wp:extent cx="7541895" cy="837565"/>
                <wp:effectExtent l="0" t="2419985" r="0" b="2276475"/>
                <wp:wrapNone/>
                <wp:docPr id="26"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5A50A5"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32" type="#_x0000_t202" style="position:absolute;margin-left:-62.9pt;margin-top:291.05pt;width:593.85pt;height:65.95pt;rotation:-45;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isCigIAAAM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F5qKwKKAgAAAw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7C5A50A5"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14:paraId="00F79A7F" w14:textId="77777777" w:rsidR="000E47CE" w:rsidRDefault="000E47CE" w:rsidP="004435E9">
      <w:pPr>
        <w:pStyle w:val="headnote-e"/>
        <w:rPr>
          <w:shd w:val="clear" w:color="auto" w:fill="FFFFFF"/>
        </w:rPr>
      </w:pPr>
      <w:r w:rsidRPr="009A3A82">
        <w:rPr>
          <w:shd w:val="clear" w:color="auto" w:fill="FFFFFF"/>
        </w:rPr>
        <w:t>Invoice amount</w:t>
      </w:r>
    </w:p>
    <w:p w14:paraId="35EEB8C7" w14:textId="77777777" w:rsidR="0086270B" w:rsidRDefault="000E47CE" w:rsidP="00B94D60">
      <w:pPr>
        <w:pStyle w:val="subsection-e"/>
      </w:pPr>
      <w:r>
        <w:tab/>
      </w:r>
      <w:r w:rsidR="00B94D60">
        <w:t>(</w:t>
      </w:r>
      <w:r w:rsidR="00184F2D">
        <w:t>2.1</w:t>
      </w:r>
      <w:r>
        <w:t xml:space="preserve">)  </w:t>
      </w:r>
      <w:r w:rsidR="00B94D60">
        <w:t xml:space="preserve">Subject to </w:t>
      </w:r>
      <w:r w:rsidR="0086270B">
        <w:t xml:space="preserve">subsection (2.2) and </w:t>
      </w:r>
      <w:r w:rsidR="00B94D60">
        <w:t>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includes</w:t>
      </w:r>
      <w:r w:rsidR="00B94D60">
        <w:t xml:space="preserve"> the following amounts</w:t>
      </w:r>
      <w:r w:rsidR="0086270B">
        <w:t>:</w:t>
      </w:r>
    </w:p>
    <w:p w14:paraId="22337E71" w14:textId="77777777" w:rsidR="0086270B" w:rsidRDefault="0086270B" w:rsidP="00B94D60">
      <w:pPr>
        <w:pStyle w:val="subsection-e"/>
      </w:pPr>
    </w:p>
    <w:p w14:paraId="2C867351" w14:textId="77777777" w:rsidR="00AD6DF2" w:rsidRDefault="0086270B" w:rsidP="0086270B">
      <w:pPr>
        <w:pStyle w:val="clause-e"/>
      </w:pPr>
      <w:r>
        <w:tab/>
        <w:t>1.</w:t>
      </w:r>
      <w:r>
        <w:tab/>
      </w:r>
      <w:proofErr w:type="gramStart"/>
      <w:r>
        <w:t>I</w:t>
      </w:r>
      <w:r w:rsidR="00B94D60">
        <w:t>n</w:t>
      </w:r>
      <w:proofErr w:type="gramEnd"/>
      <w:r w:rsidR="00B94D60">
        <w:t xml:space="preserve"> circumstances where the electricity is pr</w:t>
      </w:r>
      <w:r>
        <w:t>ovided</w:t>
      </w:r>
      <w:r w:rsidR="00B94D60">
        <w:t xml:space="preserve"> by a </w:t>
      </w:r>
      <w:r w:rsidR="00AD6DF2" w:rsidRPr="006B17CB">
        <w:t>licensed dist</w:t>
      </w:r>
      <w:r w:rsidR="00B94D60">
        <w:t>ributor or a licensed retailer</w:t>
      </w:r>
      <w:r>
        <w:t>, the following:</w:t>
      </w:r>
    </w:p>
    <w:p w14:paraId="3D02C218" w14:textId="77777777" w:rsidR="00B94D60" w:rsidRDefault="00B94D60" w:rsidP="00B94D60">
      <w:pPr>
        <w:pStyle w:val="subsection-e"/>
      </w:pPr>
    </w:p>
    <w:p w14:paraId="2DDCDA20" w14:textId="77777777" w:rsidR="00AD6DF2" w:rsidRPr="00924712" w:rsidRDefault="0086270B" w:rsidP="0086270B">
      <w:pPr>
        <w:pStyle w:val="subclause-e"/>
        <w:rPr>
          <w:b/>
        </w:rPr>
      </w:pPr>
      <w:r>
        <w:tab/>
      </w:r>
      <w:proofErr w:type="spellStart"/>
      <w:r>
        <w:t>i</w:t>
      </w:r>
      <w:proofErr w:type="spellEnd"/>
      <w:r w:rsidR="00AD6DF2">
        <w:t>.</w:t>
      </w:r>
      <w:r w:rsidR="00AD6DF2">
        <w:tab/>
        <w:t>The commodity price of the electricity u</w:t>
      </w:r>
      <w:r w:rsidR="00F87A02">
        <w:t>sed during the invoi</w:t>
      </w:r>
      <w:r>
        <w:t>ce period.</w:t>
      </w:r>
    </w:p>
    <w:p w14:paraId="0CA8DB70" w14:textId="77777777" w:rsidR="00AD6DF2" w:rsidRPr="00F6649E" w:rsidRDefault="00AD6DF2" w:rsidP="0086270B">
      <w:pPr>
        <w:pStyle w:val="subclause-e"/>
      </w:pPr>
    </w:p>
    <w:p w14:paraId="44F71B0C" w14:textId="77777777" w:rsidR="00AD6DF2" w:rsidRDefault="0086270B" w:rsidP="0086270B">
      <w:pPr>
        <w:pStyle w:val="subclause-e"/>
        <w:rPr>
          <w:rStyle w:val="ovitalic"/>
          <w:i w:val="0"/>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Pr>
          <w:rStyle w:val="ovitalic"/>
          <w:i w:val="0"/>
        </w:rPr>
        <w:t>.</w:t>
      </w:r>
    </w:p>
    <w:p w14:paraId="56D58083" w14:textId="77777777" w:rsidR="00F87A02" w:rsidRDefault="00F87A02" w:rsidP="0086270B">
      <w:pPr>
        <w:pStyle w:val="subclause-e"/>
      </w:pPr>
    </w:p>
    <w:p w14:paraId="57B003AB" w14:textId="77777777"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14:paraId="1689AE69" w14:textId="77777777" w:rsidR="00F87A02" w:rsidRDefault="00F87A02" w:rsidP="0086270B">
      <w:pPr>
        <w:pStyle w:val="subclause-e"/>
      </w:pPr>
    </w:p>
    <w:p w14:paraId="3AF4AC37" w14:textId="77777777" w:rsidR="0086270B" w:rsidRDefault="0086270B" w:rsidP="0086270B">
      <w:pPr>
        <w:pStyle w:val="subclause-e"/>
      </w:pPr>
      <w:r>
        <w:tab/>
        <w:t>iv</w:t>
      </w:r>
      <w:r w:rsidR="00AD6DF2">
        <w:t>.</w:t>
      </w:r>
      <w:r w:rsidR="00AD6DF2">
        <w:tab/>
        <w:t xml:space="preserve">The amount of any harmonized sales tax payable [by the consumer?] under Part IX of the </w:t>
      </w:r>
      <w:r w:rsidR="00AD6DF2">
        <w:rPr>
          <w:i/>
        </w:rPr>
        <w:t xml:space="preserve">Excise Tax Act </w:t>
      </w:r>
      <w:r w:rsidR="00AD6DF2">
        <w:t xml:space="preserve">(Canada); </w:t>
      </w:r>
    </w:p>
    <w:p w14:paraId="577F8B0D" w14:textId="77777777" w:rsidR="0086270B" w:rsidRDefault="0086270B" w:rsidP="0086270B">
      <w:pPr>
        <w:pStyle w:val="subclause-e"/>
      </w:pPr>
    </w:p>
    <w:p w14:paraId="53066017" w14:textId="77777777" w:rsidR="00AD6DF2" w:rsidRDefault="0086270B" w:rsidP="0086270B">
      <w:pPr>
        <w:pStyle w:val="subclause-e"/>
      </w:pPr>
      <w:r>
        <w:tab/>
        <w:t>v.</w:t>
      </w:r>
      <w:r>
        <w:tab/>
        <w:t xml:space="preserve">Any other amounts as may be prescribed. </w:t>
      </w:r>
    </w:p>
    <w:p w14:paraId="36A1418D" w14:textId="77777777" w:rsidR="0086270B" w:rsidRDefault="0086270B" w:rsidP="0086270B">
      <w:pPr>
        <w:pStyle w:val="clause-e"/>
      </w:pPr>
    </w:p>
    <w:p w14:paraId="635C86FA" w14:textId="77777777" w:rsidR="0086270B" w:rsidRDefault="0086270B" w:rsidP="0086270B">
      <w:pPr>
        <w:pStyle w:val="clause-e"/>
      </w:pPr>
      <w:r>
        <w:tab/>
        <w:t>2</w:t>
      </w:r>
      <w:r w:rsidR="00AD6DF2">
        <w:t>.</w:t>
      </w:r>
      <w:r w:rsidR="00AD6DF2">
        <w:tab/>
      </w:r>
      <w:proofErr w:type="gramStart"/>
      <w:r>
        <w:t>In</w:t>
      </w:r>
      <w:proofErr w:type="gramEnd"/>
      <w:r>
        <w:t xml:space="preserve"> circumstances where the electricity is provided by the IESO, such </w:t>
      </w:r>
      <w:r w:rsidR="006B4A90">
        <w:t>amounts</w:t>
      </w:r>
      <w:r>
        <w:t xml:space="preserve"> as may be prescribed</w:t>
      </w:r>
      <w:r w:rsidR="00F87A02">
        <w:t>.</w:t>
      </w:r>
      <w:r w:rsidRPr="0086270B">
        <w:t xml:space="preserve"> </w:t>
      </w:r>
      <w:r>
        <w:t>(“French”)</w:t>
      </w:r>
    </w:p>
    <w:p w14:paraId="6FB30CF8" w14:textId="77777777" w:rsidR="00AD6DF2" w:rsidRDefault="00AD6DF2" w:rsidP="00AD6DF2">
      <w:pPr>
        <w:pStyle w:val="subsection-e"/>
      </w:pPr>
    </w:p>
    <w:p w14:paraId="4305725E" w14:textId="77777777" w:rsidR="00AD6DF2" w:rsidRDefault="006B4A90" w:rsidP="00AD6DF2">
      <w:pPr>
        <w:pStyle w:val="headnote-e"/>
      </w:pPr>
      <w:r>
        <w:t>Same, e</w:t>
      </w:r>
      <w:r w:rsidR="00AD6DF2">
        <w:t>xclusions</w:t>
      </w:r>
    </w:p>
    <w:p w14:paraId="430145C2" w14:textId="77777777" w:rsidR="00AD6DF2" w:rsidRDefault="00AD6DF2" w:rsidP="00AD6DF2">
      <w:pPr>
        <w:pStyle w:val="subsection-e"/>
      </w:pPr>
      <w:r>
        <w:tab/>
      </w:r>
      <w:r w:rsidRPr="006B4A90">
        <w:t>(</w:t>
      </w:r>
      <w:r w:rsidR="00184F2D">
        <w:t>2</w:t>
      </w:r>
      <w:r w:rsidRPr="006B4A90">
        <w:t>.</w:t>
      </w:r>
      <w:r w:rsidR="00184F2D">
        <w:t>2</w:t>
      </w:r>
      <w:r w:rsidRPr="006B4A90">
        <w:t xml:space="preserve">)  </w:t>
      </w:r>
      <w:proofErr w:type="gramStart"/>
      <w:r w:rsidRPr="001F7D50">
        <w:t>Except</w:t>
      </w:r>
      <w:proofErr w:type="gramEnd"/>
      <w:r w:rsidRPr="001F7D50">
        <w:t xml:space="preserve"> as otherwise prescribed by the regulations, the invoice amount </w:t>
      </w:r>
      <w:r>
        <w:t>does not include any of the following amounts:</w:t>
      </w:r>
    </w:p>
    <w:p w14:paraId="22DDF381" w14:textId="77777777" w:rsidR="00AD6DF2" w:rsidRDefault="00AD6DF2" w:rsidP="00AD6DF2">
      <w:pPr>
        <w:pStyle w:val="subsection-e"/>
      </w:pPr>
    </w:p>
    <w:p w14:paraId="37D34F0A" w14:textId="77777777" w:rsidR="00AD6DF2" w:rsidRDefault="00AD6DF2" w:rsidP="00AD6DF2">
      <w:pPr>
        <w:pStyle w:val="clause-e"/>
      </w:pPr>
      <w:r>
        <w:tab/>
        <w:t>1.</w:t>
      </w:r>
      <w:r>
        <w:tab/>
        <w:t>The balance of any amounts carried forward from previous invoices.</w:t>
      </w:r>
    </w:p>
    <w:p w14:paraId="408C0ECB" w14:textId="77777777" w:rsidR="00AD6DF2" w:rsidRDefault="00AD6DF2" w:rsidP="00AD6DF2">
      <w:pPr>
        <w:pStyle w:val="clause-e"/>
      </w:pPr>
    </w:p>
    <w:p w14:paraId="58206B9E" w14:textId="77777777" w:rsidR="00AD6DF2" w:rsidRDefault="00AD6DF2" w:rsidP="00AD6DF2">
      <w:pPr>
        <w:pStyle w:val="clause-e"/>
      </w:pPr>
      <w:r>
        <w:tab/>
        <w:t>2.</w:t>
      </w:r>
      <w:r>
        <w:tab/>
        <w:t>Penalties or interest.</w:t>
      </w:r>
    </w:p>
    <w:p w14:paraId="6ECD7F7C" w14:textId="77777777" w:rsidR="00AD6DF2" w:rsidRDefault="00AD6DF2" w:rsidP="00AD6DF2">
      <w:pPr>
        <w:pStyle w:val="clause-e"/>
      </w:pPr>
    </w:p>
    <w:p w14:paraId="5CA0B83F" w14:textId="77777777" w:rsidR="00AD6DF2" w:rsidRDefault="00AD6DF2" w:rsidP="00AD6DF2">
      <w:pPr>
        <w:pStyle w:val="clause-e"/>
      </w:pPr>
      <w:r>
        <w:tab/>
        <w:t>3.</w:t>
      </w:r>
      <w:r>
        <w:tab/>
        <w:t>Charges that do not relate to the use of electricity.</w:t>
      </w:r>
    </w:p>
    <w:p w14:paraId="1CC94100" w14:textId="77777777" w:rsidR="00AD6DF2" w:rsidRDefault="00AD6DF2" w:rsidP="00AD6DF2">
      <w:pPr>
        <w:pStyle w:val="clause-e"/>
      </w:pPr>
    </w:p>
    <w:p w14:paraId="6FCF56FE" w14:textId="77777777"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14:paraId="00493EBF" w14:textId="77777777" w:rsidR="00AD6DF2" w:rsidRDefault="00AD6DF2" w:rsidP="00AD6DF2">
      <w:pPr>
        <w:pStyle w:val="clause-e"/>
        <w:rPr>
          <w:rStyle w:val="ovitalic"/>
          <w:i w:val="0"/>
        </w:rPr>
      </w:pPr>
    </w:p>
    <w:p w14:paraId="14F8CB3A" w14:textId="77777777" w:rsidR="00AD6DF2" w:rsidRDefault="00AD6DF2" w:rsidP="00AD6DF2">
      <w:pPr>
        <w:pStyle w:val="subclause-e"/>
      </w:pPr>
      <w:r>
        <w:tab/>
      </w:r>
      <w:proofErr w:type="spellStart"/>
      <w:r>
        <w:t>i</w:t>
      </w:r>
      <w:proofErr w:type="spellEnd"/>
      <w:r>
        <w:t>.</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14:paraId="27993F7F" w14:textId="77777777" w:rsidR="00AD6DF2" w:rsidRDefault="00AD6DF2" w:rsidP="00AD6DF2">
      <w:pPr>
        <w:pStyle w:val="subclause-e"/>
      </w:pPr>
    </w:p>
    <w:p w14:paraId="3D25C1A9" w14:textId="77777777" w:rsidR="00AD6DF2" w:rsidRDefault="00AD6DF2" w:rsidP="00AD6DF2">
      <w:pPr>
        <w:pStyle w:val="subclause-e"/>
      </w:pPr>
      <w:r>
        <w:tab/>
        <w:t>ii.</w:t>
      </w:r>
      <w:r>
        <w:tab/>
        <w:t>A charge labelled as a “specific service charge” or “retail service charge”.</w:t>
      </w:r>
    </w:p>
    <w:p w14:paraId="6C834A3B" w14:textId="77777777" w:rsidR="00AD6DF2" w:rsidRDefault="00B34A34" w:rsidP="00AD6DF2">
      <w:pPr>
        <w:pStyle w:val="subclause-e"/>
      </w:pPr>
      <w:r>
        <w:rPr>
          <w:noProof/>
          <w:snapToGrid/>
          <w:lang w:val="en-CA" w:eastAsia="en-CA"/>
        </w:rPr>
        <w:lastRenderedPageBreak/>
        <mc:AlternateContent>
          <mc:Choice Requires="wps">
            <w:drawing>
              <wp:anchor distT="0" distB="0" distL="114300" distR="114300" simplePos="0" relativeHeight="251666432" behindDoc="0" locked="0" layoutInCell="0" allowOverlap="1" wp14:anchorId="0C3A66B3" wp14:editId="37829BB2">
                <wp:simplePos x="0" y="0"/>
                <wp:positionH relativeFrom="margin">
                  <wp:posOffset>-798830</wp:posOffset>
                </wp:positionH>
                <wp:positionV relativeFrom="margin">
                  <wp:posOffset>3696335</wp:posOffset>
                </wp:positionV>
                <wp:extent cx="7541895" cy="837565"/>
                <wp:effectExtent l="0" t="2419985" r="0" b="2276475"/>
                <wp:wrapNone/>
                <wp:docPr id="25"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24A1BE"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33" type="#_x0000_t202" style="position:absolute;left:0;text-align:left;margin-left:-62.9pt;margin-top:291.05pt;width:593.85pt;height:65.95pt;rotation:-45;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riNS+4kCAAAE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14:paraId="6624A1BE"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14:paraId="03C3B179" w14:textId="77777777" w:rsidR="00AD6DF2" w:rsidRDefault="00AD6DF2" w:rsidP="00AD6DF2">
      <w:pPr>
        <w:pStyle w:val="subclause-e"/>
        <w:rPr>
          <w:rStyle w:val="ovitalic"/>
          <w:i w:val="0"/>
        </w:rPr>
      </w:pPr>
      <w:r>
        <w:tab/>
        <w:t>iii.</w:t>
      </w:r>
      <w:r>
        <w:tab/>
        <w:t>A rate rider.</w:t>
      </w:r>
    </w:p>
    <w:p w14:paraId="057C2223" w14:textId="77777777" w:rsidR="00AD6DF2" w:rsidRDefault="00AD6DF2" w:rsidP="00AD6DF2">
      <w:pPr>
        <w:pStyle w:val="clause-e"/>
      </w:pPr>
    </w:p>
    <w:p w14:paraId="06364E84" w14:textId="77777777" w:rsidR="00AD6DF2" w:rsidRPr="000C6FC9" w:rsidRDefault="00AD6DF2" w:rsidP="00AD6DF2">
      <w:pPr>
        <w:pStyle w:val="clause-e"/>
      </w:pPr>
      <w:r>
        <w:tab/>
        <w:t>5.</w:t>
      </w:r>
      <w:r>
        <w:tab/>
        <w:t xml:space="preserve">Any </w:t>
      </w:r>
      <w:r w:rsidRPr="00424265">
        <w:t xml:space="preserve">other </w:t>
      </w:r>
      <w:r w:rsidR="006B4A90">
        <w:t>prescribed amounts.</w:t>
      </w:r>
    </w:p>
    <w:p w14:paraId="6C6EE176" w14:textId="77777777" w:rsidR="001370E1" w:rsidRPr="000C6FC9" w:rsidRDefault="001370E1" w:rsidP="001370E1">
      <w:pPr>
        <w:pStyle w:val="clause-e"/>
      </w:pPr>
    </w:p>
    <w:p w14:paraId="74CC5EF4" w14:textId="77777777" w:rsidR="001370E1" w:rsidRDefault="001370E1" w:rsidP="001370E1">
      <w:pPr>
        <w:pStyle w:val="headnote-e"/>
      </w:pPr>
      <w:r w:rsidRPr="002A1899">
        <w:t>Representative consumer</w:t>
      </w:r>
    </w:p>
    <w:p w14:paraId="5F63B6D7" w14:textId="77777777" w:rsidR="001370E1" w:rsidRDefault="001370E1" w:rsidP="001370E1">
      <w:pPr>
        <w:pStyle w:val="subsection-e"/>
      </w:pPr>
      <w:r>
        <w:tab/>
        <w:t>(3)  For the purposes of the definition of “representative consumer” in subsection (1), the consumer,</w:t>
      </w:r>
    </w:p>
    <w:p w14:paraId="0F6A4E38" w14:textId="77777777" w:rsidR="001370E1" w:rsidRDefault="001370E1" w:rsidP="001370E1">
      <w:pPr>
        <w:pStyle w:val="subclause-e"/>
      </w:pPr>
    </w:p>
    <w:p w14:paraId="7C477456" w14:textId="77777777" w:rsidR="001370E1" w:rsidRDefault="001370E1" w:rsidP="001370E1">
      <w:pPr>
        <w:pStyle w:val="clause-e"/>
      </w:pPr>
      <w:r>
        <w:tab/>
        <w:t>(a)</w:t>
      </w:r>
      <w:r>
        <w:tab/>
      </w:r>
      <w:proofErr w:type="gramStart"/>
      <w:r>
        <w:t>purchases</w:t>
      </w:r>
      <w:proofErr w:type="gramEnd"/>
      <w:r>
        <w:t xml:space="preserve"> electricity directly from Toronto Hydro;</w:t>
      </w:r>
    </w:p>
    <w:p w14:paraId="5C46F7B5" w14:textId="77777777" w:rsidR="001370E1" w:rsidRDefault="001370E1" w:rsidP="001370E1">
      <w:pPr>
        <w:pStyle w:val="clause-e"/>
      </w:pPr>
    </w:p>
    <w:p w14:paraId="2999CD52" w14:textId="77777777" w:rsidR="001370E1" w:rsidRDefault="001370E1" w:rsidP="001370E1">
      <w:pPr>
        <w:pStyle w:val="clause-e"/>
      </w:pPr>
      <w:r>
        <w:tab/>
        <w:t>(b)</w:t>
      </w:r>
      <w:r>
        <w:tab/>
        <w:t xml:space="preserve">has an account with Toronto Hydro that falls within a residential-rate classification as specified in a rate order made by the Board under section 78 of </w:t>
      </w:r>
      <w:r w:rsidR="00786DB6">
        <w:t xml:space="preserve">the </w:t>
      </w:r>
      <w:r w:rsidR="00786DB6">
        <w:rPr>
          <w:rStyle w:val="ovitalic"/>
        </w:rPr>
        <w:t>Ontario Energy Board Act, 1998</w:t>
      </w:r>
      <w:r>
        <w:t>;</w:t>
      </w:r>
    </w:p>
    <w:p w14:paraId="0C669237" w14:textId="77777777" w:rsidR="001370E1" w:rsidRDefault="001370E1" w:rsidP="001370E1">
      <w:pPr>
        <w:pStyle w:val="clause-e"/>
      </w:pPr>
    </w:p>
    <w:p w14:paraId="56041023" w14:textId="77777777" w:rsidR="001370E1" w:rsidRDefault="001370E1" w:rsidP="001370E1">
      <w:pPr>
        <w:pStyle w:val="clause-e"/>
      </w:pPr>
      <w:r>
        <w:tab/>
        <w:t>(c)</w:t>
      </w:r>
      <w:r>
        <w:tab/>
      </w:r>
      <w:proofErr w:type="gramStart"/>
      <w:r>
        <w:t>is</w:t>
      </w:r>
      <w:proofErr w:type="gramEnd"/>
      <w:r>
        <w:t xml:space="preserve"> invoiced by Toronto Hydro on a monthly basis;</w:t>
      </w:r>
    </w:p>
    <w:p w14:paraId="74EBE57B" w14:textId="77777777" w:rsidR="001370E1" w:rsidRDefault="001370E1" w:rsidP="001370E1">
      <w:pPr>
        <w:pStyle w:val="clause-e"/>
      </w:pPr>
    </w:p>
    <w:p w14:paraId="18CF8690" w14:textId="77777777" w:rsidR="001370E1" w:rsidRDefault="001370E1" w:rsidP="001370E1">
      <w:pPr>
        <w:pStyle w:val="clause-e"/>
      </w:pPr>
      <w:r>
        <w:tab/>
        <w:t>(d)</w:t>
      </w:r>
      <w:r>
        <w:tab/>
      </w:r>
      <w:proofErr w:type="gramStart"/>
      <w:r>
        <w:t>is</w:t>
      </w:r>
      <w:proofErr w:type="gramEnd"/>
      <w:r>
        <w:t xml:space="preserve"> not invoiced by</w:t>
      </w:r>
      <w:r w:rsidRPr="005C3713">
        <w:t xml:space="preserve"> </w:t>
      </w:r>
      <w:r>
        <w:t>Toronto Hydro for electricity on an equal monthly payment plan or an equal billing plan; and</w:t>
      </w:r>
    </w:p>
    <w:p w14:paraId="6C6A04EC" w14:textId="77777777" w:rsidR="001370E1" w:rsidRDefault="001370E1" w:rsidP="001370E1">
      <w:pPr>
        <w:pStyle w:val="clause-e"/>
      </w:pPr>
    </w:p>
    <w:p w14:paraId="3A4BBDEE" w14:textId="77777777" w:rsidR="001370E1" w:rsidRDefault="001370E1" w:rsidP="001370E1">
      <w:pPr>
        <w:pStyle w:val="clause-e"/>
      </w:pPr>
      <w:r>
        <w:tab/>
        <w:t>(e)</w:t>
      </w:r>
      <w:r>
        <w:tab/>
      </w:r>
      <w:proofErr w:type="gramStart"/>
      <w:r>
        <w:t>uses</w:t>
      </w:r>
      <w:proofErr w:type="gramEnd"/>
      <w:r>
        <w:t>, on average, 750 kilowatt hours of electricity each month.</w:t>
      </w:r>
    </w:p>
    <w:p w14:paraId="06C23865" w14:textId="77777777" w:rsidR="001370E1" w:rsidRDefault="001370E1" w:rsidP="005E0D30">
      <w:pPr>
        <w:pStyle w:val="Standard-e"/>
        <w:rPr>
          <w:shd w:val="clear" w:color="auto" w:fill="FFFFFF"/>
        </w:rPr>
      </w:pPr>
    </w:p>
    <w:p w14:paraId="63FA2181" w14:textId="77777777" w:rsidR="0007704C" w:rsidRDefault="0007704C" w:rsidP="0007704C">
      <w:pPr>
        <w:pStyle w:val="headnote-e"/>
        <w:rPr>
          <w:shd w:val="clear" w:color="auto" w:fill="FFFFFF"/>
        </w:rPr>
      </w:pPr>
      <w:r>
        <w:rPr>
          <w:shd w:val="clear" w:color="auto" w:fill="FFFFFF"/>
        </w:rPr>
        <w:t>Transfer</w:t>
      </w:r>
    </w:p>
    <w:p w14:paraId="0DE42F27" w14:textId="77777777" w:rsidR="004249E5" w:rsidRDefault="0007704C" w:rsidP="008901D8">
      <w:pPr>
        <w:pStyle w:val="subsection-e"/>
        <w:rPr>
          <w:shd w:val="clear" w:color="auto" w:fill="FFFFFF"/>
        </w:rPr>
      </w:pPr>
      <w:r>
        <w:rPr>
          <w:shd w:val="clear" w:color="auto" w:fill="FFFFFF"/>
        </w:rPr>
        <w:tab/>
        <w:t xml:space="preserve">(4)  For greater certainty, a transfer of the regulatory asset </w:t>
      </w:r>
      <w:r w:rsidR="00916A5D">
        <w:rPr>
          <w:shd w:val="clear" w:color="auto" w:fill="FFFFFF"/>
        </w:rPr>
        <w:t xml:space="preserve">or a </w:t>
      </w:r>
      <w:r w:rsidR="00804C1C">
        <w:rPr>
          <w:shd w:val="clear" w:color="auto" w:fill="FFFFFF"/>
        </w:rPr>
        <w:t xml:space="preserve">portion of the regulatory asset </w:t>
      </w:r>
      <w:r>
        <w:rPr>
          <w:shd w:val="clear" w:color="auto" w:fill="FFFFFF"/>
        </w:rPr>
        <w:t xml:space="preserve">includes </w:t>
      </w:r>
      <w:r w:rsidR="00916A5D">
        <w:rPr>
          <w:shd w:val="clear" w:color="auto" w:fill="FFFFFF"/>
        </w:rPr>
        <w:t>any act of the IESO by which the IESO purports to dispose of its i</w:t>
      </w:r>
      <w:r w:rsidR="00804C1C">
        <w:rPr>
          <w:shd w:val="clear" w:color="auto" w:fill="FFFFFF"/>
        </w:rPr>
        <w:t>nterest in the regulatory asset with the result of a named person becoming the owner of an investment interest.</w:t>
      </w:r>
    </w:p>
    <w:p w14:paraId="05F1A41E" w14:textId="77777777" w:rsidR="00916A5D" w:rsidRDefault="00916A5D" w:rsidP="0007704C">
      <w:pPr>
        <w:pStyle w:val="subsection-e"/>
        <w:rPr>
          <w:shd w:val="clear" w:color="auto" w:fill="FFFFFF"/>
        </w:rPr>
      </w:pPr>
    </w:p>
    <w:p w14:paraId="2231C82D" w14:textId="77777777" w:rsidR="00DF4950" w:rsidRDefault="00EC0C42" w:rsidP="005E0D30">
      <w:pPr>
        <w:pStyle w:val="headnote-e"/>
      </w:pPr>
      <w:r>
        <w:t>Effect of invalidity, etc.</w:t>
      </w:r>
      <w:r w:rsidR="00BC700D">
        <w:rPr>
          <w:rStyle w:val="FootnoteReference"/>
        </w:rPr>
        <w:footnoteReference w:id="5"/>
      </w:r>
    </w:p>
    <w:p w14:paraId="6AD91F71" w14:textId="77777777" w:rsidR="00DF4950" w:rsidRDefault="00DF4950" w:rsidP="005E0D30">
      <w:pPr>
        <w:pStyle w:val="section-e"/>
        <w:rPr>
          <w:sz w:val="24"/>
          <w:szCs w:val="24"/>
        </w:rPr>
      </w:pPr>
      <w:r>
        <w:tab/>
      </w:r>
      <w:bookmarkStart w:id="4" w:name="BK2"/>
      <w:bookmarkEnd w:id="4"/>
      <w:r w:rsidR="00626342">
        <w:rPr>
          <w:b/>
        </w:rPr>
        <w:t>2</w:t>
      </w:r>
      <w:r w:rsidR="00973EF4">
        <w:rPr>
          <w:b/>
        </w:rPr>
        <w:t>xx</w:t>
      </w:r>
      <w:r w:rsidR="00EC0C42">
        <w:rPr>
          <w:b/>
        </w:rPr>
        <w:t xml:space="preserve">.  </w:t>
      </w:r>
      <w:r w:rsidR="00EC0C42">
        <w:t>(1</w:t>
      </w:r>
      <w:r>
        <w:t>)  For greater certainty, all of the provisions of this Act remain in full force and effect, even if some provisions are held to be invalid, the intention of the Legislature being to give separate and independent effect to the extent of its powers to every provision contained in this Act.</w:t>
      </w:r>
    </w:p>
    <w:p w14:paraId="26981BA0" w14:textId="77777777" w:rsidR="00DF4950" w:rsidRDefault="00DF4950" w:rsidP="005E0D30">
      <w:pPr>
        <w:pStyle w:val="Standard-e"/>
      </w:pPr>
    </w:p>
    <w:p w14:paraId="3468A06B" w14:textId="77777777" w:rsidR="0095015F" w:rsidRDefault="00605A04" w:rsidP="0095015F">
      <w:pPr>
        <w:pStyle w:val="headnote-e"/>
      </w:pPr>
      <w:r>
        <w:t>Same</w:t>
      </w:r>
      <w:r w:rsidR="00EC0C42">
        <w:t>, funding obligation</w:t>
      </w:r>
    </w:p>
    <w:p w14:paraId="2CDEF3CD" w14:textId="77777777" w:rsidR="0095015F" w:rsidRPr="0095015F" w:rsidRDefault="0095015F" w:rsidP="005E0D30">
      <w:pPr>
        <w:pStyle w:val="subsection-e"/>
      </w:pPr>
      <w:r>
        <w:rPr>
          <w:b/>
        </w:rPr>
        <w:tab/>
      </w:r>
      <w:r w:rsidR="00EC0C42">
        <w:t>(2</w:t>
      </w:r>
      <w:r w:rsidRPr="0095015F">
        <w:t xml:space="preserve">)  </w:t>
      </w:r>
      <w:r w:rsidR="005E0AAC">
        <w:t xml:space="preserve">The fact that </w:t>
      </w:r>
      <w:r w:rsidRPr="00C24DA2">
        <w:t xml:space="preserve">any provision of this </w:t>
      </w:r>
      <w:r w:rsidR="005E0AAC">
        <w:t>Act</w:t>
      </w:r>
      <w:r w:rsidRPr="00C24DA2">
        <w:t xml:space="preserve"> is held to be invalid </w:t>
      </w:r>
      <w:r w:rsidRPr="00402132">
        <w:t xml:space="preserve">or </w:t>
      </w:r>
      <w:r w:rsidR="005E0AAC" w:rsidRPr="00402132">
        <w:t>ceases to be in effect for any reason d</w:t>
      </w:r>
      <w:r w:rsidR="005E0AAC">
        <w:t xml:space="preserve">oes not affect a funding obligation </w:t>
      </w:r>
      <w:r w:rsidR="00605A04">
        <w:t xml:space="preserve">that was </w:t>
      </w:r>
      <w:r w:rsidR="005E0AAC">
        <w:t>incurred under this Act before the day that the provision was held to be invalid or ceased to be in effect.</w:t>
      </w:r>
    </w:p>
    <w:p w14:paraId="003BCB87" w14:textId="77777777" w:rsidR="00605A04" w:rsidRDefault="00605A04" w:rsidP="008F1D0C">
      <w:pPr>
        <w:pStyle w:val="subsection-e"/>
      </w:pPr>
    </w:p>
    <w:p w14:paraId="10FBBB89" w14:textId="77777777" w:rsidR="002E3FE6" w:rsidRDefault="0039096D" w:rsidP="0039096D">
      <w:pPr>
        <w:pStyle w:val="headnote-e"/>
      </w:pPr>
      <w:r>
        <w:t>Purpose</w:t>
      </w:r>
    </w:p>
    <w:p w14:paraId="245620CF" w14:textId="77777777" w:rsidR="006868DC" w:rsidRDefault="0039096D" w:rsidP="00C93789">
      <w:pPr>
        <w:pStyle w:val="section-e"/>
      </w:pPr>
      <w:r>
        <w:tab/>
      </w:r>
      <w:bookmarkStart w:id="5" w:name="BK3"/>
      <w:bookmarkEnd w:id="5"/>
      <w:r w:rsidR="00626342">
        <w:rPr>
          <w:b/>
        </w:rPr>
        <w:t>3</w:t>
      </w:r>
      <w:r w:rsidR="00973EF4">
        <w:rPr>
          <w:b/>
        </w:rPr>
        <w:t>xx</w:t>
      </w:r>
      <w:proofErr w:type="gramStart"/>
      <w:r w:rsidRPr="00DF3EA3">
        <w:rPr>
          <w:b/>
        </w:rPr>
        <w:t xml:space="preserve">.  </w:t>
      </w:r>
      <w:r w:rsidR="002F3B65">
        <w:t>(</w:t>
      </w:r>
      <w:proofErr w:type="gramEnd"/>
      <w:r w:rsidR="002F3B65">
        <w:t xml:space="preserve">1)  </w:t>
      </w:r>
      <w:r>
        <w:t>The purpose</w:t>
      </w:r>
      <w:r w:rsidR="00411116">
        <w:t>s</w:t>
      </w:r>
      <w:r w:rsidR="003F6D86">
        <w:t xml:space="preserve"> of this Act </w:t>
      </w:r>
      <w:r w:rsidR="006868DC">
        <w:t>are,</w:t>
      </w:r>
      <w:r w:rsidR="006868DC">
        <w:rPr>
          <w:rStyle w:val="FootnoteReference"/>
        </w:rPr>
        <w:footnoteReference w:id="6"/>
      </w:r>
    </w:p>
    <w:p w14:paraId="17356339" w14:textId="40715187" w:rsidR="006868DC" w:rsidRDefault="006868DC" w:rsidP="00C93789">
      <w:pPr>
        <w:pStyle w:val="section-e"/>
      </w:pPr>
    </w:p>
    <w:p w14:paraId="762C4C55" w14:textId="77777777" w:rsidR="0095368B" w:rsidRDefault="0095368B" w:rsidP="0095368B">
      <w:pPr>
        <w:pStyle w:val="clause-e"/>
      </w:pPr>
      <w:r>
        <w:tab/>
        <w:t>(a)</w:t>
      </w:r>
      <w:r>
        <w:tab/>
        <w:t xml:space="preserve">to ensure that </w:t>
      </w:r>
      <w:r w:rsidR="008901D8">
        <w:t>clean energy costs</w:t>
      </w:r>
      <w:r>
        <w:t xml:space="preserve"> are fairly </w:t>
      </w:r>
      <w:r w:rsidR="00A74188">
        <w:t>allocated</w:t>
      </w:r>
      <w:r>
        <w:t xml:space="preserve"> among specified </w:t>
      </w:r>
      <w:r w:rsidR="00A74188">
        <w:t>consumers over time and that the process by which the Province raises money to fund the costs reflects the fair allocation</w:t>
      </w:r>
      <w:r>
        <w:t>;</w:t>
      </w:r>
      <w:r w:rsidR="00BF21B1">
        <w:t xml:space="preserve"> and</w:t>
      </w:r>
    </w:p>
    <w:p w14:paraId="1C7955C9" w14:textId="77777777" w:rsidR="00BF21B1" w:rsidRDefault="00BF21B1" w:rsidP="00BF21B1">
      <w:pPr>
        <w:pStyle w:val="Standard-e"/>
      </w:pPr>
    </w:p>
    <w:p w14:paraId="75DCD210" w14:textId="77777777" w:rsidR="0095368B" w:rsidRDefault="008901D8" w:rsidP="0095368B">
      <w:pPr>
        <w:pStyle w:val="clause-e"/>
      </w:pPr>
      <w:r>
        <w:tab/>
        <w:t>(b)</w:t>
      </w:r>
      <w:r>
        <w:tab/>
      </w:r>
      <w:proofErr w:type="gramStart"/>
      <w:r>
        <w:t>to</w:t>
      </w:r>
      <w:proofErr w:type="gramEnd"/>
      <w:r>
        <w:t xml:space="preserve"> recognize that clean energy benefits</w:t>
      </w:r>
      <w:r w:rsidR="0095368B">
        <w:t xml:space="preserve"> that </w:t>
      </w:r>
      <w:r w:rsidR="00A74188">
        <w:t>have accrued and that will accrue over time</w:t>
      </w:r>
      <w:r w:rsidR="0095368B">
        <w:t xml:space="preserve"> will continue to benefit present and future electr</w:t>
      </w:r>
      <w:r w:rsidR="00BF21B1">
        <w:t>icity consumers in the Province.</w:t>
      </w:r>
    </w:p>
    <w:p w14:paraId="3373AC0B" w14:textId="77777777" w:rsidR="00656E60" w:rsidRDefault="00656E60" w:rsidP="007356A8">
      <w:pPr>
        <w:pStyle w:val="Standard-e"/>
      </w:pPr>
    </w:p>
    <w:p w14:paraId="779C0220" w14:textId="77777777" w:rsidR="006868DC" w:rsidRDefault="0095368B" w:rsidP="0095368B">
      <w:pPr>
        <w:pStyle w:val="headnote-e"/>
      </w:pPr>
      <w:r>
        <w:t>Crown bound</w:t>
      </w:r>
    </w:p>
    <w:p w14:paraId="370A878D" w14:textId="77777777" w:rsidR="0093598D" w:rsidRDefault="0095368B" w:rsidP="00A37716">
      <w:pPr>
        <w:pStyle w:val="section-e"/>
      </w:pPr>
      <w:r>
        <w:tab/>
      </w:r>
      <w:bookmarkStart w:id="6" w:name="BK4"/>
      <w:bookmarkEnd w:id="6"/>
      <w:r w:rsidR="00626342">
        <w:rPr>
          <w:b/>
        </w:rPr>
        <w:t>4</w:t>
      </w:r>
      <w:r w:rsidR="00973EF4">
        <w:rPr>
          <w:b/>
        </w:rPr>
        <w:t>xx</w:t>
      </w:r>
      <w:r w:rsidR="007356A8">
        <w:rPr>
          <w:b/>
        </w:rPr>
        <w:t>.</w:t>
      </w:r>
      <w:r w:rsidRPr="0095368B">
        <w:rPr>
          <w:b/>
        </w:rPr>
        <w:t xml:space="preserve"> </w:t>
      </w:r>
      <w:r w:rsidRPr="0095368B">
        <w:t>This Act binds the Crown.</w:t>
      </w:r>
    </w:p>
    <w:p w14:paraId="29FF04DD" w14:textId="77777777" w:rsidR="0093598D" w:rsidRDefault="0093598D" w:rsidP="007356A8">
      <w:pPr>
        <w:pStyle w:val="Standard-e"/>
      </w:pPr>
    </w:p>
    <w:p w14:paraId="376A678E" w14:textId="77777777" w:rsidR="0053122C" w:rsidRDefault="0053122C" w:rsidP="0053122C">
      <w:pPr>
        <w:pStyle w:val="headnote-e"/>
      </w:pPr>
      <w:r>
        <w:t xml:space="preserve">Protection and </w:t>
      </w:r>
      <w:r w:rsidR="00F860E9">
        <w:t>assurances</w:t>
      </w:r>
    </w:p>
    <w:p w14:paraId="08138131" w14:textId="77777777" w:rsidR="0053122C" w:rsidRDefault="0053122C" w:rsidP="0053122C">
      <w:pPr>
        <w:pStyle w:val="headnote-e"/>
      </w:pPr>
      <w:r>
        <w:t>Prohibition</w:t>
      </w:r>
    </w:p>
    <w:p w14:paraId="6F4FD6AA" w14:textId="77777777" w:rsidR="0053122C" w:rsidRDefault="0053122C" w:rsidP="007356A8">
      <w:pPr>
        <w:pStyle w:val="section-e"/>
      </w:pPr>
      <w:r>
        <w:tab/>
      </w:r>
      <w:bookmarkStart w:id="7" w:name="BK5"/>
      <w:bookmarkEnd w:id="7"/>
      <w:r w:rsidR="00626342">
        <w:rPr>
          <w:b/>
        </w:rPr>
        <w:t>5</w:t>
      </w:r>
      <w:r w:rsidR="00973EF4">
        <w:rPr>
          <w:b/>
        </w:rPr>
        <w:t>xx</w:t>
      </w:r>
      <w:r>
        <w:rPr>
          <w:b/>
        </w:rPr>
        <w:t>.</w:t>
      </w:r>
      <w:proofErr w:type="gramStart"/>
      <w:r>
        <w:t>  (</w:t>
      </w:r>
      <w:proofErr w:type="gramEnd"/>
      <w:r>
        <w:t>1)  The Crown shall not do anything that would,</w:t>
      </w:r>
    </w:p>
    <w:p w14:paraId="64EB3BDB" w14:textId="77777777" w:rsidR="0053122C" w:rsidRDefault="0053122C" w:rsidP="0053122C">
      <w:pPr>
        <w:pStyle w:val="section-e"/>
      </w:pPr>
    </w:p>
    <w:p w14:paraId="2F642364" w14:textId="77777777" w:rsidR="0053122C" w:rsidRDefault="0053122C" w:rsidP="0053122C">
      <w:pPr>
        <w:pStyle w:val="clause-e"/>
      </w:pPr>
      <w:r>
        <w:tab/>
        <w:t>(a)</w:t>
      </w:r>
      <w:r>
        <w:tab/>
      </w:r>
      <w:proofErr w:type="gramStart"/>
      <w:r>
        <w:t>hinder</w:t>
      </w:r>
      <w:proofErr w:type="gramEnd"/>
      <w:r>
        <w:t>, delay, impair or prejudice the charging, collection or remittance of the clean energy adjustment;</w:t>
      </w:r>
    </w:p>
    <w:p w14:paraId="2FAE7D35" w14:textId="77777777" w:rsidR="0053122C" w:rsidRDefault="0053122C" w:rsidP="0053122C">
      <w:pPr>
        <w:pStyle w:val="clause-e"/>
      </w:pPr>
    </w:p>
    <w:p w14:paraId="540637D7" w14:textId="77777777" w:rsidR="0053122C" w:rsidRDefault="0053122C" w:rsidP="0053122C">
      <w:pPr>
        <w:pStyle w:val="clause-e"/>
      </w:pPr>
      <w:r>
        <w:tab/>
        <w:t>(b)</w:t>
      </w:r>
      <w:r>
        <w:tab/>
      </w:r>
      <w:proofErr w:type="gramStart"/>
      <w:r w:rsidRPr="00E72062">
        <w:rPr>
          <w:highlight w:val="green"/>
        </w:rPr>
        <w:t>except</w:t>
      </w:r>
      <w:proofErr w:type="gramEnd"/>
      <w:r w:rsidRPr="00E72062">
        <w:rPr>
          <w:highlight w:val="green"/>
        </w:rPr>
        <w:t xml:space="preserve"> as expressly permitted by this Act</w:t>
      </w:r>
      <w:r>
        <w:t xml:space="preserve">, reduce the amount of </w:t>
      </w:r>
      <w:r w:rsidR="00BD2252">
        <w:t>the clean energy adjustment</w:t>
      </w:r>
      <w:r>
        <w:t xml:space="preserve"> or lower the priority of </w:t>
      </w:r>
      <w:r w:rsidR="00BD2252">
        <w:t>the clean energy adjustment</w:t>
      </w:r>
      <w:r>
        <w:t xml:space="preserve"> over other debts; or</w:t>
      </w:r>
    </w:p>
    <w:p w14:paraId="0D9907ED" w14:textId="77777777" w:rsidR="0053122C" w:rsidRDefault="0053122C" w:rsidP="0053122C">
      <w:pPr>
        <w:pStyle w:val="clause-e"/>
      </w:pPr>
    </w:p>
    <w:p w14:paraId="42D1DA40" w14:textId="77777777" w:rsidR="0053122C" w:rsidRDefault="0053122C" w:rsidP="0053122C">
      <w:pPr>
        <w:pStyle w:val="clause-e"/>
      </w:pPr>
      <w:r>
        <w:tab/>
        <w:t>(c)</w:t>
      </w:r>
      <w:r>
        <w:tab/>
      </w:r>
      <w:proofErr w:type="gramStart"/>
      <w:r>
        <w:t>adversely</w:t>
      </w:r>
      <w:proofErr w:type="gramEnd"/>
      <w:r>
        <w:t xml:space="preserve"> aff</w:t>
      </w:r>
      <w:r w:rsidR="002B4B0A">
        <w:t>ect an</w:t>
      </w:r>
      <w:r>
        <w:t xml:space="preserve"> </w:t>
      </w:r>
      <w:r w:rsidR="00BD2252">
        <w:t>investment</w:t>
      </w:r>
      <w:r>
        <w:t xml:space="preserve"> asset</w:t>
      </w:r>
      <w:r w:rsidR="00BD2252">
        <w:t xml:space="preserve"> </w:t>
      </w:r>
      <w:r w:rsidR="002B4B0A">
        <w:t>or a</w:t>
      </w:r>
      <w:r>
        <w:t xml:space="preserve"> funding obligation.</w:t>
      </w:r>
    </w:p>
    <w:p w14:paraId="07AEAA36" w14:textId="77777777" w:rsidR="0053122C" w:rsidRDefault="0053122C" w:rsidP="0053122C">
      <w:pPr>
        <w:pStyle w:val="clause-e"/>
      </w:pPr>
    </w:p>
    <w:p w14:paraId="52C48EBE" w14:textId="77777777" w:rsidR="0053122C" w:rsidRDefault="0053122C" w:rsidP="0053122C">
      <w:pPr>
        <w:pStyle w:val="headnote-e"/>
      </w:pPr>
      <w:r>
        <w:t>Clarification with respect to regulations</w:t>
      </w:r>
    </w:p>
    <w:p w14:paraId="59A4E08B" w14:textId="77777777" w:rsidR="0053122C" w:rsidRDefault="0053122C" w:rsidP="0053122C">
      <w:pPr>
        <w:pStyle w:val="subsection-e"/>
      </w:pPr>
      <w:r>
        <w:tab/>
        <w:t>(2)  For greater certainty, the things prohibited under subsection (1) include the making or approving of a regulation under this Act.</w:t>
      </w:r>
    </w:p>
    <w:p w14:paraId="25472650" w14:textId="77777777" w:rsidR="0053122C" w:rsidRDefault="0053122C" w:rsidP="0053122C">
      <w:pPr>
        <w:pStyle w:val="clause-e"/>
      </w:pPr>
    </w:p>
    <w:p w14:paraId="3595A188" w14:textId="77777777" w:rsidR="0053122C" w:rsidRDefault="0053122C" w:rsidP="0053122C">
      <w:pPr>
        <w:pStyle w:val="headnote-e"/>
      </w:pPr>
      <w:r>
        <w:t>Agreements for compensation</w:t>
      </w:r>
    </w:p>
    <w:p w14:paraId="4862A969" w14:textId="77777777" w:rsidR="002F52B2" w:rsidRPr="002F52B2" w:rsidRDefault="002F52B2" w:rsidP="002F52B2">
      <w:pPr>
        <w:pStyle w:val="subsection-e"/>
      </w:pPr>
      <w:r w:rsidRPr="002F52B2">
        <w:tab/>
        <w:t>(3) The Minister may, with the approval of the Lieutenant Governor in Council, enter into agreements on behalf of the Province of Ontario with an</w:t>
      </w:r>
      <w:r>
        <w:t xml:space="preserve">y person in respect of this Act, including agreements regarding </w:t>
      </w:r>
      <w:commentRangeStart w:id="8"/>
      <w:r>
        <w:t>financial commitments, financial arrangements, indemnities or similar transactions.</w:t>
      </w:r>
      <w:commentRangeEnd w:id="8"/>
      <w:r w:rsidR="00E72062">
        <w:rPr>
          <w:rStyle w:val="CommentReference"/>
          <w:snapToGrid/>
          <w:lang w:val="en-CA" w:eastAsia="en-CA"/>
        </w:rPr>
        <w:commentReference w:id="8"/>
      </w:r>
    </w:p>
    <w:p w14:paraId="0C09F42B" w14:textId="77777777" w:rsidR="00ED6517" w:rsidRDefault="00ED6517" w:rsidP="00DC0D84">
      <w:pPr>
        <w:pStyle w:val="Standard-e"/>
      </w:pPr>
    </w:p>
    <w:p w14:paraId="74E8D2FC" w14:textId="77777777" w:rsidR="00552F3F" w:rsidRDefault="00F54107" w:rsidP="00552F3F">
      <w:pPr>
        <w:pStyle w:val="partnum-e"/>
      </w:pPr>
      <w:bookmarkStart w:id="9" w:name="BK6"/>
      <w:bookmarkEnd w:id="9"/>
      <w:r>
        <w:t>Part II</w:t>
      </w:r>
      <w:r>
        <w:br/>
        <w:t>Fair adjustment</w:t>
      </w:r>
    </w:p>
    <w:p w14:paraId="22F304AF" w14:textId="77777777" w:rsidR="00F11047" w:rsidRDefault="00F11047" w:rsidP="00DC0D84">
      <w:pPr>
        <w:pStyle w:val="Standard-e"/>
      </w:pPr>
    </w:p>
    <w:p w14:paraId="60078038" w14:textId="77777777" w:rsidR="00552F3F" w:rsidRDefault="00B34A34" w:rsidP="00552F3F">
      <w:pPr>
        <w:pStyle w:val="headnote-e"/>
      </w:pPr>
      <w:r>
        <w:rPr>
          <w:noProof/>
          <w:snapToGrid/>
          <w:lang w:val="en-CA"/>
        </w:rPr>
        <w:lastRenderedPageBreak/>
        <mc:AlternateContent>
          <mc:Choice Requires="wps">
            <w:drawing>
              <wp:anchor distT="0" distB="0" distL="114300" distR="114300" simplePos="0" relativeHeight="251668480" behindDoc="0" locked="0" layoutInCell="0" allowOverlap="1" wp14:anchorId="1EAFFD96" wp14:editId="60A03670">
                <wp:simplePos x="0" y="0"/>
                <wp:positionH relativeFrom="margin">
                  <wp:posOffset>-798830</wp:posOffset>
                </wp:positionH>
                <wp:positionV relativeFrom="margin">
                  <wp:posOffset>3696335</wp:posOffset>
                </wp:positionV>
                <wp:extent cx="7541895" cy="837565"/>
                <wp:effectExtent l="0" t="2419985" r="0" b="2276475"/>
                <wp:wrapNone/>
                <wp:docPr id="23"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402731"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2" o:spid="_x0000_s1034" type="#_x0000_t202" style="position:absolute;margin-left:-62.9pt;margin-top:291.05pt;width:593.85pt;height:65.95pt;rotation:-45;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HlUGlC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70402731"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251275">
        <w:t>Fair adjustment,</w:t>
      </w:r>
      <w:r w:rsidR="001F5612">
        <w:t xml:space="preserve"> </w:t>
      </w:r>
      <w:r w:rsidR="00C6439B">
        <w:t>May 1, 2017 to April 30, 2018</w:t>
      </w:r>
    </w:p>
    <w:p w14:paraId="1ACECB99" w14:textId="77777777" w:rsidR="00C6439B" w:rsidRDefault="000C4EC7" w:rsidP="00552F3F">
      <w:pPr>
        <w:pStyle w:val="headnote-e"/>
      </w:pPr>
      <w:r>
        <w:t>Definition</w:t>
      </w:r>
    </w:p>
    <w:p w14:paraId="0A656B9A" w14:textId="77777777" w:rsidR="000C4EC7" w:rsidRDefault="00552F3F" w:rsidP="00552F3F">
      <w:pPr>
        <w:pStyle w:val="section-e"/>
      </w:pPr>
      <w:r>
        <w:tab/>
      </w:r>
      <w:bookmarkStart w:id="10" w:name="BK7"/>
      <w:bookmarkEnd w:id="10"/>
      <w:r w:rsidR="00547E16">
        <w:rPr>
          <w:b/>
        </w:rPr>
        <w:t>6</w:t>
      </w:r>
      <w:r w:rsidR="00973EF4">
        <w:rPr>
          <w:b/>
        </w:rPr>
        <w:t>xx</w:t>
      </w:r>
      <w:proofErr w:type="gramStart"/>
      <w:r w:rsidR="00547E16">
        <w:rPr>
          <w:b/>
        </w:rPr>
        <w:t>.</w:t>
      </w:r>
      <w:r>
        <w:rPr>
          <w:b/>
        </w:rPr>
        <w:t xml:space="preserve">  </w:t>
      </w:r>
      <w:r w:rsidR="009372D8">
        <w:t>(</w:t>
      </w:r>
      <w:proofErr w:type="gramEnd"/>
      <w:r w:rsidR="009372D8">
        <w:t xml:space="preserve">1)  </w:t>
      </w:r>
      <w:r w:rsidR="000C4EC7">
        <w:t>In this section,</w:t>
      </w:r>
    </w:p>
    <w:p w14:paraId="6FDD9D34" w14:textId="77777777" w:rsidR="00C31826" w:rsidRDefault="00C31826" w:rsidP="00DC0D84">
      <w:pPr>
        <w:pStyle w:val="Standard-e"/>
      </w:pPr>
    </w:p>
    <w:p w14:paraId="23E4BED1" w14:textId="77777777" w:rsidR="00006110" w:rsidRDefault="00006110" w:rsidP="00DC0D84">
      <w:pPr>
        <w:pStyle w:val="definition-e"/>
      </w:pPr>
      <w:r>
        <w:t>“</w:t>
      </w:r>
      <w:proofErr w:type="gramStart"/>
      <w:r>
        <w:t>average</w:t>
      </w:r>
      <w:proofErr w:type="gramEnd"/>
      <w:r>
        <w:t xml:space="preserve"> baseline invoice amount” means the average monthly invoice amount that would be payable by a representative consumer under the average baseline rate; (“French”)</w:t>
      </w:r>
    </w:p>
    <w:p w14:paraId="19791332" w14:textId="77777777" w:rsidR="000C4EC7" w:rsidRDefault="000C4EC7" w:rsidP="00DC0D84">
      <w:pPr>
        <w:pStyle w:val="Standard-e"/>
      </w:pPr>
    </w:p>
    <w:p w14:paraId="54E232A4" w14:textId="77777777" w:rsidR="000C4EC7" w:rsidRDefault="000C4EC7" w:rsidP="000C4EC7">
      <w:pPr>
        <w:pStyle w:val="definition-e"/>
      </w:pPr>
      <w:r>
        <w:t>“</w:t>
      </w:r>
      <w:commentRangeStart w:id="11"/>
      <w:r w:rsidR="00006110">
        <w:t xml:space="preserve">average </w:t>
      </w:r>
      <w:commentRangeEnd w:id="11"/>
      <w:r w:rsidR="006E7DCD">
        <w:rPr>
          <w:rStyle w:val="CommentReference"/>
          <w:snapToGrid/>
          <w:lang w:val="en-CA" w:eastAsia="en-CA"/>
        </w:rPr>
        <w:commentReference w:id="11"/>
      </w:r>
      <w:r>
        <w:t xml:space="preserve">baseline rate” means the average rate </w:t>
      </w:r>
      <w:r w:rsidR="00006110">
        <w:rPr>
          <w:rStyle w:val="ovitalic"/>
          <w:i w:val="0"/>
        </w:rPr>
        <w:t>that would be</w:t>
      </w:r>
      <w:r w:rsidR="00006110">
        <w:t xml:space="preserve"> payable effective May 1, 2017 by the class of consumers prescribed by the regulations under the </w:t>
      </w:r>
      <w:r w:rsidR="00006110">
        <w:rPr>
          <w:rStyle w:val="ovitalic"/>
        </w:rPr>
        <w:t xml:space="preserve">Ontario Energy Board Act, 1998 </w:t>
      </w:r>
      <w:r w:rsidR="00006110">
        <w:t xml:space="preserve">for the purposes of subsection 79.16 (1) of that Act, as </w:t>
      </w:r>
      <w:r>
        <w:t>determined by the Board</w:t>
      </w:r>
      <w:r w:rsidR="00006110">
        <w:t xml:space="preserve"> </w:t>
      </w:r>
      <w:r>
        <w:rPr>
          <w:rStyle w:val="ovitalic"/>
          <w:i w:val="0"/>
        </w:rPr>
        <w:t>by applying the method prescribed by the regulations under clause 79.16 (1) (b) of that Act</w:t>
      </w:r>
      <w:r>
        <w:t>; (“French”)</w:t>
      </w:r>
    </w:p>
    <w:p w14:paraId="04BD9061" w14:textId="77777777" w:rsidR="00D77B97" w:rsidRDefault="00D77B97" w:rsidP="00DC0D84">
      <w:pPr>
        <w:pStyle w:val="Standard-e"/>
      </w:pPr>
    </w:p>
    <w:p w14:paraId="775881B2" w14:textId="77777777" w:rsidR="00381EAB" w:rsidRDefault="00381EAB" w:rsidP="00381EAB">
      <w:pPr>
        <w:pStyle w:val="definition-e"/>
      </w:pPr>
      <w:r>
        <w:t>“</w:t>
      </w:r>
      <w:proofErr w:type="gramStart"/>
      <w:r>
        <w:t>sub-meter</w:t>
      </w:r>
      <w:proofErr w:type="gramEnd"/>
      <w:r>
        <w:t xml:space="preserve">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14:paraId="19748D2A" w14:textId="77777777" w:rsidR="00C34ECC" w:rsidRDefault="00C34ECC" w:rsidP="00DC0D84">
      <w:pPr>
        <w:pStyle w:val="Standard-e"/>
        <w:rPr>
          <w:highlight w:val="cyan"/>
        </w:rPr>
      </w:pPr>
    </w:p>
    <w:p w14:paraId="275855B5" w14:textId="77777777" w:rsidR="000C4EC7" w:rsidRDefault="001F5612" w:rsidP="00DC0D84">
      <w:pPr>
        <w:pStyle w:val="headnote-e"/>
      </w:pPr>
      <w:r>
        <w:t>Rate determination</w:t>
      </w:r>
    </w:p>
    <w:p w14:paraId="02DCC53E" w14:textId="77777777" w:rsidR="009372D8" w:rsidRDefault="000C4EC7" w:rsidP="00DC0D84">
      <w:pPr>
        <w:pStyle w:val="subsection-e"/>
      </w:pPr>
      <w:r>
        <w:tab/>
        <w:t xml:space="preserve">(2)  </w:t>
      </w:r>
      <w:r w:rsidR="00952BAE">
        <w:t xml:space="preserve">Subject to </w:t>
      </w:r>
      <w:r w:rsidR="00E23B80">
        <w:t>subsection (3)</w:t>
      </w:r>
      <w:r w:rsidR="00952BAE">
        <w:t xml:space="preserve">, </w:t>
      </w:r>
      <w:r w:rsidR="00C34ECC" w:rsidRPr="00C34ECC">
        <w:rPr>
          <w:highlight w:val="yellow"/>
        </w:rPr>
        <w:t xml:space="preserve">[to more fairly measure and </w:t>
      </w:r>
      <w:r w:rsidR="00C34ECC" w:rsidRPr="00C34ECC">
        <w:rPr>
          <w:highlight w:val="yellow"/>
          <w:lang w:val="en-CA"/>
        </w:rPr>
        <w:t>allocate the clean energy costs and clean energy benefits among present and future generations of specified consumers,]</w:t>
      </w:r>
      <w:r w:rsidR="00C34ECC">
        <w:rPr>
          <w:lang w:val="en-CA"/>
        </w:rPr>
        <w:t xml:space="preserve"> </w:t>
      </w:r>
      <w:r w:rsidR="00952BAE">
        <w:t>t</w:t>
      </w:r>
      <w:r w:rsidR="009947C3">
        <w:t>he rate</w:t>
      </w:r>
      <w:r w:rsidR="00552F3F">
        <w:t xml:space="preserve"> for electricity payable by a specified consumer </w:t>
      </w:r>
      <w:r w:rsidR="00552F3F" w:rsidRPr="005C25E4">
        <w:t xml:space="preserve">for the period beginning on May 1, 2017 and ending on </w:t>
      </w:r>
      <w:r w:rsidR="00552F3F">
        <w:t>April 30, 2018</w:t>
      </w:r>
      <w:r w:rsidR="00552F3F" w:rsidRPr="005C25E4">
        <w:t xml:space="preserve"> </w:t>
      </w:r>
      <w:r w:rsidR="009947C3">
        <w:t>is the average rate that would be payable by a representative consumer in order for the representative consumer to receive a monthly invoice amount that is 25 per cent less than the average baseline invoice amount.</w:t>
      </w:r>
    </w:p>
    <w:p w14:paraId="6A878FBF" w14:textId="77777777" w:rsidR="000C4EC7" w:rsidRDefault="000C4EC7" w:rsidP="00DC0D84">
      <w:pPr>
        <w:pStyle w:val="Standard-e"/>
      </w:pPr>
    </w:p>
    <w:p w14:paraId="6DA28361" w14:textId="77777777" w:rsidR="00B13A4E" w:rsidRDefault="00EF51E6" w:rsidP="00B13A4E">
      <w:pPr>
        <w:pStyle w:val="headnote-e"/>
      </w:pPr>
      <w:r>
        <w:t>Sub-meter customers</w:t>
      </w:r>
    </w:p>
    <w:p w14:paraId="0E970DC9" w14:textId="77777777" w:rsidR="00B13A4E" w:rsidRDefault="00B13A4E" w:rsidP="00DC0D84">
      <w:pPr>
        <w:pStyle w:val="subsection-e"/>
      </w:pPr>
      <w:r>
        <w:tab/>
      </w:r>
      <w:r w:rsidR="00E23B80">
        <w:t>(3)  A</w:t>
      </w:r>
      <w:r w:rsidRPr="00741D90">
        <w:t xml:space="preserve"> specified consumer </w:t>
      </w:r>
      <w:r w:rsidR="00952BAE">
        <w:t xml:space="preserve">who </w:t>
      </w:r>
      <w:r w:rsidRPr="00741D90">
        <w:t>provides el</w:t>
      </w:r>
      <w:r w:rsidR="00952BAE">
        <w:t xml:space="preserve">ectricity to </w:t>
      </w:r>
      <w:r w:rsidR="00381EAB">
        <w:t xml:space="preserve">a sub-meter customer and any unit sub-meter provider who provides unit sub-metering for the specified consumer </w:t>
      </w:r>
      <w:r w:rsidRPr="00052D1A">
        <w:t xml:space="preserve">shall ensure that </w:t>
      </w:r>
      <w:r>
        <w:t xml:space="preserve">the </w:t>
      </w:r>
      <w:r w:rsidR="00952BAE">
        <w:t>r</w:t>
      </w:r>
      <w:r>
        <w:t xml:space="preserve">ate payable by </w:t>
      </w:r>
      <w:r w:rsidRPr="00052D1A">
        <w:t xml:space="preserve">each </w:t>
      </w:r>
      <w:r w:rsidR="00EF51E6">
        <w:t xml:space="preserve">sub-meter customer </w:t>
      </w:r>
      <w:r>
        <w:t>is</w:t>
      </w:r>
      <w:r w:rsidR="00381EAB">
        <w:t xml:space="preserve"> </w:t>
      </w:r>
      <w:r>
        <w:t xml:space="preserve">the rate determined under </w:t>
      </w:r>
      <w:r w:rsidR="00381EAB">
        <w:t>subsection (2).</w:t>
      </w:r>
    </w:p>
    <w:p w14:paraId="53F8A113" w14:textId="77777777" w:rsidR="00381EAB" w:rsidRDefault="00381EAB" w:rsidP="00DC0D84">
      <w:pPr>
        <w:pStyle w:val="Standard-e"/>
      </w:pPr>
    </w:p>
    <w:p w14:paraId="04483391" w14:textId="77777777" w:rsidR="00F11047" w:rsidRPr="00C67E5F" w:rsidRDefault="00F11047" w:rsidP="00C67E5F">
      <w:pPr>
        <w:pStyle w:val="headnote-e"/>
      </w:pPr>
      <w:r w:rsidRPr="00C67E5F">
        <w:t>Determining rate</w:t>
      </w:r>
    </w:p>
    <w:p w14:paraId="60EEF719" w14:textId="77777777" w:rsidR="00C67E5F" w:rsidRPr="00C67E5F" w:rsidRDefault="00CA246D" w:rsidP="00DC0D84">
      <w:pPr>
        <w:pStyle w:val="subsection-e"/>
      </w:pPr>
      <w:r w:rsidRPr="00C67E5F">
        <w:tab/>
      </w:r>
      <w:r w:rsidR="00F11047" w:rsidRPr="00C67E5F">
        <w:t>(4) The rate</w:t>
      </w:r>
      <w:r w:rsidRPr="00C67E5F">
        <w:t xml:space="preserve"> </w:t>
      </w:r>
      <w:r w:rsidR="00387E18">
        <w:t>mentioned in</w:t>
      </w:r>
      <w:r w:rsidR="00F11047" w:rsidRPr="00C67E5F">
        <w:t xml:space="preserve"> subsection (2) shall be, </w:t>
      </w:r>
    </w:p>
    <w:p w14:paraId="4A8A677A" w14:textId="77777777" w:rsidR="00C67E5F" w:rsidRPr="00C67E5F" w:rsidRDefault="00C67E5F" w:rsidP="00DC0D84">
      <w:pPr>
        <w:pStyle w:val="Standard-e"/>
      </w:pPr>
    </w:p>
    <w:p w14:paraId="3AB094A7" w14:textId="77777777" w:rsidR="00F11047" w:rsidRPr="00C67E5F" w:rsidRDefault="00C67E5F" w:rsidP="00C67E5F">
      <w:pPr>
        <w:pStyle w:val="clause-e"/>
      </w:pPr>
      <w:r w:rsidRPr="00C67E5F">
        <w:tab/>
        <w:t>(a)</w:t>
      </w:r>
      <w:r w:rsidRPr="00C67E5F">
        <w:tab/>
      </w:r>
      <w:proofErr w:type="gramStart"/>
      <w:r w:rsidRPr="00C67E5F">
        <w:t>determined</w:t>
      </w:r>
      <w:proofErr w:type="gramEnd"/>
      <w:r w:rsidRPr="00C67E5F">
        <w:t xml:space="preserve"> by the </w:t>
      </w:r>
      <w:r w:rsidR="00F11047" w:rsidRPr="00C67E5F">
        <w:t>Board</w:t>
      </w:r>
      <w:r w:rsidRPr="00C67E5F">
        <w:t xml:space="preserve"> within seven business days</w:t>
      </w:r>
      <w:r w:rsidR="00F11047" w:rsidRPr="00C67E5F">
        <w:t xml:space="preserve"> after this </w:t>
      </w:r>
      <w:r>
        <w:t xml:space="preserve">section </w:t>
      </w:r>
      <w:r w:rsidR="00F11047" w:rsidRPr="00C67E5F">
        <w:t>receives Royal Assent; and</w:t>
      </w:r>
    </w:p>
    <w:p w14:paraId="2343A2A3" w14:textId="77777777" w:rsidR="00F11047" w:rsidRPr="00C67E5F" w:rsidRDefault="00F11047" w:rsidP="00C67E5F">
      <w:pPr>
        <w:pStyle w:val="clause-e"/>
      </w:pPr>
    </w:p>
    <w:p w14:paraId="74C30421" w14:textId="77777777" w:rsidR="00F11047" w:rsidRPr="00C67E5F" w:rsidRDefault="00C67E5F" w:rsidP="00C67E5F">
      <w:pPr>
        <w:pStyle w:val="clause-e"/>
      </w:pPr>
      <w:r w:rsidRPr="00C67E5F">
        <w:tab/>
        <w:t>(b)</w:t>
      </w:r>
      <w:r w:rsidRPr="00C67E5F">
        <w:tab/>
      </w:r>
      <w:proofErr w:type="gramStart"/>
      <w:r w:rsidR="00F11047" w:rsidRPr="00C67E5F">
        <w:t>effective</w:t>
      </w:r>
      <w:proofErr w:type="gramEnd"/>
      <w:r w:rsidR="00F11047" w:rsidRPr="00C67E5F">
        <w:t xml:space="preserve"> as of the first day of the calendar month immediately following the determination.</w:t>
      </w:r>
    </w:p>
    <w:p w14:paraId="788259AD" w14:textId="77777777" w:rsidR="00F11047" w:rsidRPr="00C67E5F" w:rsidRDefault="00F11047" w:rsidP="00DC0D84">
      <w:pPr>
        <w:pStyle w:val="Standard-e"/>
      </w:pPr>
    </w:p>
    <w:p w14:paraId="3BB72D12" w14:textId="77777777" w:rsidR="00F11047" w:rsidRPr="00C67E5F" w:rsidRDefault="00B34A34" w:rsidP="00C67E5F">
      <w:pPr>
        <w:pStyle w:val="headnote-e"/>
      </w:pPr>
      <w:r>
        <w:rPr>
          <w:noProof/>
          <w:snapToGrid/>
          <w:lang w:val="en-CA"/>
        </w:rPr>
        <w:lastRenderedPageBreak/>
        <mc:AlternateContent>
          <mc:Choice Requires="wps">
            <w:drawing>
              <wp:anchor distT="0" distB="0" distL="114300" distR="114300" simplePos="0" relativeHeight="251669504" behindDoc="0" locked="0" layoutInCell="0" allowOverlap="1" wp14:anchorId="7D554372" wp14:editId="4B0967AC">
                <wp:simplePos x="0" y="0"/>
                <wp:positionH relativeFrom="margin">
                  <wp:posOffset>-798830</wp:posOffset>
                </wp:positionH>
                <wp:positionV relativeFrom="margin">
                  <wp:posOffset>3696335</wp:posOffset>
                </wp:positionV>
                <wp:extent cx="7541895" cy="837565"/>
                <wp:effectExtent l="0" t="2419985" r="0" b="2276475"/>
                <wp:wrapNone/>
                <wp:docPr id="22"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653E61"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3" o:spid="_x0000_s1035" type="#_x0000_t202" style="position:absolute;margin-left:-62.9pt;margin-top:291.05pt;width:593.85pt;height:65.95pt;rotation:-45;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FHOx92KAgAABA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4A653E61"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87E18">
        <w:t>Transition</w:t>
      </w:r>
    </w:p>
    <w:p w14:paraId="7D48E2AD" w14:textId="77777777" w:rsidR="00F11047" w:rsidRPr="00C67E5F" w:rsidRDefault="00C67E5F" w:rsidP="00C67E5F">
      <w:pPr>
        <w:pStyle w:val="subsection-e"/>
      </w:pPr>
      <w:r w:rsidRPr="00C67E5F">
        <w:tab/>
      </w:r>
      <w:r w:rsidR="00F11047" w:rsidRPr="00C67E5F">
        <w:t xml:space="preserve">(5) If, for technical or operational reasons, an </w:t>
      </w:r>
      <w:r w:rsidR="00387E18">
        <w:t xml:space="preserve">electricity vendor, </w:t>
      </w:r>
      <w:r w:rsidR="00F11047" w:rsidRPr="00C67E5F">
        <w:t xml:space="preserve">specified consumer or unit sub-meter provider is unable to adapt its invoices to comply with this </w:t>
      </w:r>
      <w:r w:rsidR="00EB4386">
        <w:t xml:space="preserve">section </w:t>
      </w:r>
      <w:r w:rsidR="00F11047" w:rsidRPr="00C67E5F">
        <w:t>by the time it issues its first invoice for electricity consumed on or after May 1, 2017,</w:t>
      </w:r>
    </w:p>
    <w:p w14:paraId="702D1090" w14:textId="77777777" w:rsidR="00F11047" w:rsidRPr="00C67E5F" w:rsidRDefault="00F11047" w:rsidP="00DC0D84">
      <w:pPr>
        <w:pStyle w:val="Standard-e"/>
      </w:pPr>
    </w:p>
    <w:p w14:paraId="0BE15F20" w14:textId="77777777" w:rsidR="00F11047" w:rsidRPr="00C67E5F" w:rsidRDefault="00C67E5F" w:rsidP="00387E18">
      <w:pPr>
        <w:pStyle w:val="clause-e"/>
      </w:pPr>
      <w:r w:rsidRPr="00C67E5F">
        <w:tab/>
      </w:r>
      <w:r w:rsidR="00F11047" w:rsidRPr="00C67E5F">
        <w:t>(a)</w:t>
      </w:r>
      <w:r w:rsidRPr="00C67E5F">
        <w:tab/>
      </w:r>
      <w:r w:rsidR="00387E18">
        <w:t xml:space="preserve">the electricity vendor, </w:t>
      </w:r>
      <w:r w:rsidR="00F11047" w:rsidRPr="00C67E5F">
        <w:t xml:space="preserve">specified consumer or unit sub-meter provider shall adapt its invoices as soon as possible and, in any event, no later than </w:t>
      </w:r>
      <w:r w:rsidR="00F11047" w:rsidRPr="00387E18">
        <w:rPr>
          <w:highlight w:val="yellow"/>
        </w:rPr>
        <w:t>[August 1, 2017]</w:t>
      </w:r>
      <w:r w:rsidR="00F11047" w:rsidRPr="00C67E5F">
        <w:t>; and</w:t>
      </w:r>
    </w:p>
    <w:p w14:paraId="600AF702" w14:textId="77777777" w:rsidR="00F11047" w:rsidRPr="00C67E5F" w:rsidRDefault="00F11047" w:rsidP="00387E18">
      <w:pPr>
        <w:pStyle w:val="clause-e"/>
      </w:pPr>
    </w:p>
    <w:p w14:paraId="1FB30442" w14:textId="77777777" w:rsidR="00F11047" w:rsidRPr="009B2FF1" w:rsidRDefault="00C67E5F" w:rsidP="00387E18">
      <w:pPr>
        <w:pStyle w:val="clause-e"/>
      </w:pPr>
      <w:r w:rsidRPr="00C67E5F">
        <w:tab/>
      </w:r>
      <w:r w:rsidR="00F11047" w:rsidRPr="00C67E5F">
        <w:t>(b)</w:t>
      </w:r>
      <w:r w:rsidRPr="00C67E5F">
        <w:tab/>
      </w:r>
      <w:r w:rsidR="00166D94">
        <w:t xml:space="preserve">the electricity vendor, </w:t>
      </w:r>
      <w:r w:rsidR="00166D94" w:rsidRPr="00C67E5F">
        <w:t xml:space="preserve">specified consumer or unit sub-meter provider shall </w:t>
      </w:r>
      <w:r w:rsidR="00166D94">
        <w:t xml:space="preserve">ensure that any specified consumer or sub-meter customer invoiced at a rate higher than the applicable rate receives </w:t>
      </w:r>
      <w:r w:rsidR="00F11047" w:rsidRPr="00C67E5F">
        <w:t xml:space="preserve">the difference between the rate shown on their invoice and the </w:t>
      </w:r>
      <w:r w:rsidR="00166D94">
        <w:t xml:space="preserve">applicable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p>
    <w:p w14:paraId="31B72D79" w14:textId="77777777" w:rsidR="00F11047" w:rsidRDefault="00F11047" w:rsidP="00DC0D84">
      <w:pPr>
        <w:pStyle w:val="Standard-e"/>
      </w:pPr>
    </w:p>
    <w:p w14:paraId="5B583819" w14:textId="77777777" w:rsidR="00B13A4E" w:rsidRDefault="00381EAB" w:rsidP="00B13A4E">
      <w:pPr>
        <w:pStyle w:val="headnote-e"/>
      </w:pPr>
      <w:r>
        <w:t>Fair adjustment</w:t>
      </w:r>
      <w:r w:rsidR="00F11047">
        <w:t xml:space="preserve">, </w:t>
      </w:r>
      <w:r w:rsidR="00C34ECC">
        <w:t>May 1, 2018 to April 30, 2022</w:t>
      </w:r>
    </w:p>
    <w:p w14:paraId="626CF950" w14:textId="77777777" w:rsidR="00F11047" w:rsidRDefault="00B13A4E" w:rsidP="00F11047">
      <w:pPr>
        <w:pStyle w:val="section-e"/>
      </w:pPr>
      <w:r>
        <w:tab/>
      </w:r>
      <w:bookmarkStart w:id="12" w:name="BK8"/>
      <w:bookmarkEnd w:id="12"/>
      <w:r w:rsidR="00381EAB">
        <w:rPr>
          <w:b/>
        </w:rPr>
        <w:t>7</w:t>
      </w:r>
      <w:r w:rsidR="00973EF4">
        <w:rPr>
          <w:b/>
        </w:rPr>
        <w:t>xx</w:t>
      </w:r>
      <w:r w:rsidR="00381EAB">
        <w:rPr>
          <w:b/>
        </w:rPr>
        <w:t xml:space="preserve">.  </w:t>
      </w:r>
      <w:r w:rsidR="00381EAB">
        <w:t>The Lieutenant Governor in Council may</w:t>
      </w:r>
      <w:r w:rsidR="00C67E5F">
        <w:t xml:space="preserve">, </w:t>
      </w:r>
      <w:r w:rsidR="00C67E5F" w:rsidRPr="00C34ECC">
        <w:rPr>
          <w:highlight w:val="yellow"/>
        </w:rPr>
        <w:t xml:space="preserve">[to more fairly measure and </w:t>
      </w:r>
      <w:r w:rsidR="00C67E5F" w:rsidRPr="00C34ECC">
        <w:rPr>
          <w:highlight w:val="yellow"/>
          <w:lang w:val="en-CA"/>
        </w:rPr>
        <w:t>allocate the clean energy costs and clean energy benefits among present and future generations of specified consumers,]</w:t>
      </w:r>
      <w:r w:rsidR="00381EAB">
        <w:t xml:space="preserve"> make regulations prescribing the </w:t>
      </w:r>
      <w:commentRangeStart w:id="13"/>
      <w:r w:rsidR="00381EAB">
        <w:t xml:space="preserve">rate </w:t>
      </w:r>
      <w:commentRangeEnd w:id="13"/>
      <w:r w:rsidR="006E7DCD">
        <w:rPr>
          <w:rStyle w:val="CommentReference"/>
          <w:snapToGrid/>
          <w:lang w:val="en-CA" w:eastAsia="en-CA"/>
        </w:rPr>
        <w:commentReference w:id="13"/>
      </w:r>
      <w:r w:rsidR="00381EAB">
        <w:t xml:space="preserve">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p>
    <w:p w14:paraId="09A550ED" w14:textId="77777777" w:rsidR="001C2C98" w:rsidRDefault="001C2C98" w:rsidP="00EB4386">
      <w:pPr>
        <w:pStyle w:val="Standard-e"/>
      </w:pPr>
    </w:p>
    <w:p w14:paraId="261E45ED" w14:textId="77777777" w:rsidR="008F5331" w:rsidRDefault="00241256" w:rsidP="008F5331">
      <w:pPr>
        <w:pStyle w:val="partnum-e"/>
        <w:rPr>
          <w:shd w:val="clear" w:color="auto" w:fill="FFFFFF"/>
        </w:rPr>
      </w:pPr>
      <w:bookmarkStart w:id="14" w:name="BK9"/>
      <w:bookmarkEnd w:id="14"/>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14:paraId="726D66EB" w14:textId="77777777" w:rsidR="0033458D" w:rsidRPr="002865D2" w:rsidRDefault="0033458D" w:rsidP="0033458D">
      <w:pPr>
        <w:pStyle w:val="headnote-e"/>
      </w:pPr>
      <w:r>
        <w:t>Specified consumer</w:t>
      </w:r>
      <w:r w:rsidR="000E6CCF">
        <w:t>s</w:t>
      </w:r>
      <w:r w:rsidRPr="002865D2">
        <w:t xml:space="preserve"> to pay </w:t>
      </w:r>
      <w:r w:rsidR="00A17CF1">
        <w:t>clean energy adjustment</w:t>
      </w:r>
    </w:p>
    <w:p w14:paraId="6A122CB2" w14:textId="77777777" w:rsidR="00E54591" w:rsidRDefault="0033458D" w:rsidP="0033458D">
      <w:pPr>
        <w:pStyle w:val="section-e"/>
      </w:pPr>
      <w:r w:rsidRPr="002865D2">
        <w:tab/>
      </w:r>
      <w:bookmarkStart w:id="15" w:name="BK10"/>
      <w:bookmarkEnd w:id="15"/>
      <w:r w:rsidR="00251275">
        <w:rPr>
          <w:b/>
        </w:rPr>
        <w:t>8</w:t>
      </w:r>
      <w:r w:rsidR="00973EF4">
        <w:rPr>
          <w:b/>
        </w:rPr>
        <w:t>xx</w:t>
      </w:r>
      <w:r w:rsidRPr="002865D2">
        <w:rPr>
          <w:b/>
        </w:rPr>
        <w:t xml:space="preserve">. </w:t>
      </w:r>
      <w:r>
        <w:t xml:space="preserve">(1)  </w:t>
      </w:r>
      <w:r w:rsidR="00C86C37">
        <w:t>U</w:t>
      </w:r>
      <w:r>
        <w:t xml:space="preserve">pon receipt of an invoice that includes a </w:t>
      </w:r>
      <w:r w:rsidR="00A17CF1">
        <w:t>clean energy adjustment</w:t>
      </w:r>
      <w:r>
        <w:t>, a specified consumer</w:t>
      </w:r>
      <w:r w:rsidRPr="002865D2">
        <w:t xml:space="preserve"> shall pay </w:t>
      </w:r>
      <w:r w:rsidR="00A17CF1">
        <w:t>the clean energy adjustment</w:t>
      </w:r>
      <w:r>
        <w:t xml:space="preserve"> to the </w:t>
      </w:r>
      <w:r w:rsidR="00436D9E">
        <w:t>electricity vendor</w:t>
      </w:r>
      <w:r w:rsidR="00E06DCB">
        <w:t>,</w:t>
      </w:r>
      <w:r w:rsidR="00667D8D">
        <w:t xml:space="preserve"> as agent of the investment asset</w:t>
      </w:r>
      <w:r w:rsidR="00C86C37">
        <w:t xml:space="preserve"> owners</w:t>
      </w:r>
      <w:r w:rsidR="00E06DCB">
        <w:t>,</w:t>
      </w:r>
      <w:r>
        <w:t xml:space="preserve"> in accordance with such terms</w:t>
      </w:r>
      <w:r w:rsidRPr="00A61053">
        <w:t xml:space="preserve"> </w:t>
      </w:r>
      <w:r>
        <w:t>of payment as may be specified in the invoice, which may include terms relating to late payment fees and interest charges.</w:t>
      </w:r>
    </w:p>
    <w:p w14:paraId="56499516" w14:textId="77777777" w:rsidR="00251275" w:rsidRDefault="00251275" w:rsidP="00547E16">
      <w:pPr>
        <w:pStyle w:val="Standard-e"/>
      </w:pPr>
    </w:p>
    <w:p w14:paraId="5FE94076" w14:textId="77777777" w:rsidR="0033458D" w:rsidRDefault="0033458D" w:rsidP="0033458D">
      <w:pPr>
        <w:pStyle w:val="headnote-e"/>
      </w:pPr>
      <w:r>
        <w:t>Same</w:t>
      </w:r>
    </w:p>
    <w:p w14:paraId="125AD60C" w14:textId="77777777" w:rsidR="0033458D" w:rsidRDefault="0033458D" w:rsidP="0033458D">
      <w:pPr>
        <w:pStyle w:val="subsection-e"/>
      </w:pPr>
      <w:r>
        <w:tab/>
        <w:t>(2)  For greater certainty, subsection (1) applies regardless of,</w:t>
      </w:r>
    </w:p>
    <w:p w14:paraId="41D24268" w14:textId="77777777" w:rsidR="0033458D" w:rsidRDefault="0033458D" w:rsidP="0033458D">
      <w:pPr>
        <w:pStyle w:val="subsection-e"/>
      </w:pPr>
    </w:p>
    <w:p w14:paraId="3A4A6487" w14:textId="77777777" w:rsidR="0033458D" w:rsidRDefault="00FD475B" w:rsidP="00827E2E">
      <w:pPr>
        <w:pStyle w:val="clause-e"/>
      </w:pPr>
      <w:r>
        <w:tab/>
      </w:r>
      <w:r w:rsidRPr="00F11047">
        <w:t>(a)</w:t>
      </w:r>
      <w:r w:rsidRPr="00F11047">
        <w:tab/>
      </w:r>
      <w:proofErr w:type="gramStart"/>
      <w:r w:rsidRPr="00F11047">
        <w:t>whether</w:t>
      </w:r>
      <w:proofErr w:type="gramEnd"/>
      <w:r w:rsidRPr="00F11047">
        <w:t xml:space="preserve"> the clean energy adjustment</w:t>
      </w:r>
      <w:r w:rsidR="0033458D" w:rsidRPr="00F11047">
        <w:t xml:space="preserve"> </w:t>
      </w:r>
      <w:r w:rsidR="00F11047" w:rsidRPr="00F11047">
        <w:t xml:space="preserve">is inconsistent with the </w:t>
      </w:r>
      <w:r w:rsidR="00387C64" w:rsidRPr="00F11047">
        <w:t>fair allocation calculation</w:t>
      </w:r>
      <w:r w:rsidR="00F11047" w:rsidRPr="00F11047">
        <w:t xml:space="preserve"> applicable at the time</w:t>
      </w:r>
      <w:r w:rsidR="0033458D" w:rsidRPr="00F11047">
        <w:t xml:space="preserve"> when the payment is due;</w:t>
      </w:r>
      <w:r w:rsidR="00E06DCB" w:rsidRPr="00F11047">
        <w:t xml:space="preserve"> and</w:t>
      </w:r>
    </w:p>
    <w:p w14:paraId="52FF533A" w14:textId="77777777" w:rsidR="0033458D" w:rsidRDefault="0033458D" w:rsidP="0033458D">
      <w:pPr>
        <w:pStyle w:val="clause-e"/>
      </w:pPr>
    </w:p>
    <w:p w14:paraId="2828BD26" w14:textId="77777777" w:rsidR="0033458D" w:rsidRPr="00516963" w:rsidRDefault="0033458D" w:rsidP="0033458D">
      <w:pPr>
        <w:pStyle w:val="clause-e"/>
      </w:pPr>
      <w:r>
        <w:tab/>
      </w:r>
      <w:r w:rsidR="00C872FA">
        <w:t>(b)</w:t>
      </w:r>
      <w:r w:rsidR="00C872FA">
        <w:tab/>
      </w:r>
      <w:proofErr w:type="gramStart"/>
      <w:r w:rsidR="00C872FA">
        <w:t>whether</w:t>
      </w:r>
      <w:proofErr w:type="gramEnd"/>
      <w:r w:rsidR="00C872FA">
        <w:t xml:space="preserve"> the </w:t>
      </w:r>
      <w:r w:rsidR="00FD475B">
        <w:t>clean energy adjustment relates</w:t>
      </w:r>
      <w:r w:rsidR="00C872FA">
        <w:t xml:space="preserve"> to funding obligations that were i</w:t>
      </w:r>
      <w:r>
        <w:t xml:space="preserve">ncurred in a manner </w:t>
      </w:r>
      <w:r w:rsidR="00FD475B">
        <w:t xml:space="preserve">that was inconsistent with the </w:t>
      </w:r>
      <w:r w:rsidR="00E06DCB">
        <w:t>Financing Plan.</w:t>
      </w:r>
    </w:p>
    <w:p w14:paraId="3DED35EB" w14:textId="77777777" w:rsidR="00827E2E" w:rsidRDefault="00827E2E" w:rsidP="00547E16">
      <w:pPr>
        <w:pStyle w:val="Standard-e"/>
      </w:pPr>
    </w:p>
    <w:p w14:paraId="503A4D6A" w14:textId="03E2F6AD" w:rsidR="0033458D" w:rsidRDefault="0033458D" w:rsidP="0033458D">
      <w:pPr>
        <w:pStyle w:val="headnote-e"/>
      </w:pPr>
      <w:r>
        <w:lastRenderedPageBreak/>
        <w:t>Indebtedness of specified consumer</w:t>
      </w:r>
    </w:p>
    <w:p w14:paraId="67B8BB90" w14:textId="77777777" w:rsidR="0033458D" w:rsidRDefault="0033458D" w:rsidP="0033458D">
      <w:pPr>
        <w:pStyle w:val="subsection-e"/>
      </w:pPr>
      <w:r>
        <w:tab/>
        <w:t xml:space="preserve">(4)  An unpaid </w:t>
      </w:r>
      <w:r w:rsidR="00A17CF1">
        <w:t>clean energy adjustment</w:t>
      </w:r>
      <w:r>
        <w:t xml:space="preserve"> that is required to be paid by a specified consumer under this section constitutes indebtedness of the consumer to </w:t>
      </w:r>
      <w:r w:rsidR="00E06DCB">
        <w:t xml:space="preserve">each </w:t>
      </w:r>
      <w:r w:rsidR="00FD475B">
        <w:t>i</w:t>
      </w:r>
      <w:r w:rsidR="00233AB7">
        <w:t>nvestment</w:t>
      </w:r>
      <w:r w:rsidR="00E06DCB">
        <w:t xml:space="preserve"> asset</w:t>
      </w:r>
      <w:r w:rsidR="00233AB7">
        <w:t xml:space="preserve"> </w:t>
      </w:r>
      <w:r w:rsidR="00FD475B">
        <w:t xml:space="preserve">owner </w:t>
      </w:r>
      <w:r w:rsidR="00233AB7">
        <w:t xml:space="preserve">in respect of </w:t>
      </w:r>
      <w:r w:rsidR="00E06DCB">
        <w:t>each owner’s respective interest</w:t>
      </w:r>
      <w:r w:rsidR="00233AB7">
        <w:t xml:space="preserve"> in the investment asset</w:t>
      </w:r>
      <w:r w:rsidR="008034F6">
        <w:t>.</w:t>
      </w:r>
    </w:p>
    <w:p w14:paraId="35007E45" w14:textId="77777777" w:rsidR="009012E7" w:rsidRDefault="009012E7" w:rsidP="00547E16">
      <w:pPr>
        <w:pStyle w:val="Standard-e"/>
      </w:pPr>
    </w:p>
    <w:p w14:paraId="6EF8F9AD" w14:textId="77777777" w:rsidR="0033458D" w:rsidRDefault="0033458D" w:rsidP="0033458D">
      <w:pPr>
        <w:pStyle w:val="headnote-e"/>
      </w:pPr>
      <w:r>
        <w:t>Same</w:t>
      </w:r>
    </w:p>
    <w:p w14:paraId="608F4F2B" w14:textId="77777777"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under the invoice or otherwise. </w:t>
      </w:r>
    </w:p>
    <w:p w14:paraId="74DCFF0F" w14:textId="77777777" w:rsidR="0033458D" w:rsidRDefault="0033458D" w:rsidP="00547E16">
      <w:pPr>
        <w:pStyle w:val="Standard-e"/>
      </w:pPr>
    </w:p>
    <w:p w14:paraId="5D31C581" w14:textId="77777777" w:rsidR="0033458D" w:rsidRPr="00616929" w:rsidRDefault="0033458D" w:rsidP="0033458D">
      <w:pPr>
        <w:pStyle w:val="headnote-e"/>
      </w:pPr>
      <w:r w:rsidRPr="00616929">
        <w:t xml:space="preserve">Irrevocability of </w:t>
      </w:r>
      <w:r w:rsidR="00A17CF1">
        <w:t>clean energy adjustment</w:t>
      </w:r>
    </w:p>
    <w:p w14:paraId="5972C4CC" w14:textId="77777777" w:rsidR="00D3677D" w:rsidRPr="00D3677D" w:rsidRDefault="0033458D" w:rsidP="00016F2A">
      <w:pPr>
        <w:pStyle w:val="section-e"/>
      </w:pPr>
      <w:r w:rsidRPr="00616929">
        <w:tab/>
      </w:r>
      <w:bookmarkStart w:id="16" w:name="BK11"/>
      <w:bookmarkEnd w:id="16"/>
      <w:r w:rsidR="00387C64">
        <w:rPr>
          <w:b/>
        </w:rPr>
        <w:t>9</w:t>
      </w:r>
      <w:r w:rsidR="00973EF4">
        <w:rPr>
          <w:b/>
        </w:rPr>
        <w:t>xx</w:t>
      </w:r>
      <w:r w:rsidRPr="00D3677D">
        <w:rPr>
          <w:b/>
        </w:rPr>
        <w:t>.</w:t>
      </w:r>
      <w:r w:rsidRPr="00D3677D">
        <w:t xml:space="preserve"> </w:t>
      </w:r>
      <w:r w:rsidR="00D3677D">
        <w:t xml:space="preserve">(1)  </w:t>
      </w:r>
      <w:r w:rsidR="00387C64">
        <w:t>The amount of the</w:t>
      </w:r>
      <w:r w:rsidRPr="00D3677D">
        <w:t xml:space="preserve"> </w:t>
      </w:r>
      <w:r w:rsidR="00A17CF1" w:rsidRPr="00D3677D">
        <w:t>clean energy adjustment</w:t>
      </w:r>
      <w:r w:rsidRPr="00D3677D">
        <w:t xml:space="preserve"> shown on an invoice issued to a specified consumer under this Act is </w:t>
      </w:r>
      <w:r w:rsidR="00016F2A" w:rsidRPr="00D3677D">
        <w:t xml:space="preserve">determinative of the amount of </w:t>
      </w:r>
      <w:r w:rsidR="00387C64">
        <w:t xml:space="preserve">the consumer’s </w:t>
      </w:r>
      <w:r w:rsidR="00016F2A" w:rsidRPr="00D3677D">
        <w:t xml:space="preserve">indebtedness created </w:t>
      </w:r>
      <w:r w:rsidR="00D3677D" w:rsidRPr="00D3677D">
        <w:t>by the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14:paraId="22F4A545" w14:textId="77777777" w:rsidR="00D3677D" w:rsidRDefault="00D3677D" w:rsidP="000B2306">
      <w:pPr>
        <w:pStyle w:val="Standard-e"/>
      </w:pPr>
    </w:p>
    <w:p w14:paraId="1E7515C5" w14:textId="77777777" w:rsidR="00D3677D" w:rsidRPr="00D3677D" w:rsidRDefault="00D3677D" w:rsidP="00D3677D">
      <w:pPr>
        <w:pStyle w:val="headnote-e"/>
      </w:pPr>
      <w:r>
        <w:t>Exception</w:t>
      </w:r>
    </w:p>
    <w:p w14:paraId="0CD0E7E8" w14:textId="77777777" w:rsidR="005530D9" w:rsidRDefault="00D3677D" w:rsidP="00042C00">
      <w:pPr>
        <w:pStyle w:val="subsection-e"/>
      </w:pPr>
      <w:r w:rsidRPr="00D3677D">
        <w:tab/>
        <w:t>(2)  Subsection (1) does not apply</w:t>
      </w:r>
      <w:r w:rsidR="00301609">
        <w:t xml:space="preserve"> to the extent that there is a calculation </w:t>
      </w:r>
      <w:r w:rsidR="00016F2A" w:rsidRPr="00D3677D">
        <w:t>error by the electricity vendor.</w:t>
      </w:r>
    </w:p>
    <w:p w14:paraId="455D71BE" w14:textId="77777777" w:rsidR="00D42C1C" w:rsidRPr="00895B4E" w:rsidRDefault="00D42C1C" w:rsidP="005E0D30">
      <w:pPr>
        <w:pStyle w:val="Standard-e"/>
      </w:pPr>
    </w:p>
    <w:p w14:paraId="2CE16449" w14:textId="77777777" w:rsidR="0033458D" w:rsidRPr="0067022A" w:rsidRDefault="006C591D" w:rsidP="005E0D30">
      <w:pPr>
        <w:pStyle w:val="headnote-e"/>
      </w:pPr>
      <w:r w:rsidRPr="0067022A">
        <w:t>Determination of clean energy adjustment</w:t>
      </w:r>
    </w:p>
    <w:p w14:paraId="5DD10B53" w14:textId="77777777" w:rsidR="00602493" w:rsidRDefault="0033458D" w:rsidP="001218E5">
      <w:pPr>
        <w:pStyle w:val="section-e"/>
      </w:pPr>
      <w:r w:rsidRPr="0067022A">
        <w:tab/>
      </w:r>
      <w:bookmarkStart w:id="17" w:name="BK12"/>
      <w:bookmarkEnd w:id="17"/>
      <w:r w:rsidR="00387C64">
        <w:rPr>
          <w:b/>
        </w:rPr>
        <w:t>10</w:t>
      </w:r>
      <w:r w:rsidR="00973EF4">
        <w:rPr>
          <w:b/>
        </w:rPr>
        <w:t>xx</w:t>
      </w:r>
      <w:proofErr w:type="gramStart"/>
      <w:r w:rsidR="00547E16" w:rsidRPr="0067022A">
        <w:rPr>
          <w:b/>
        </w:rPr>
        <w:t>.</w:t>
      </w:r>
      <w:r w:rsidR="00A26538" w:rsidRPr="0067022A">
        <w:rPr>
          <w:b/>
        </w:rPr>
        <w:t xml:space="preserve">  </w:t>
      </w:r>
      <w:r w:rsidR="0032570E" w:rsidRPr="0067022A">
        <w:t>(</w:t>
      </w:r>
      <w:proofErr w:type="gramEnd"/>
      <w:r w:rsidR="0032570E" w:rsidRPr="0067022A">
        <w:t xml:space="preserve">1)  </w:t>
      </w:r>
      <w:r w:rsidRPr="0067022A">
        <w:t xml:space="preserve">The </w:t>
      </w:r>
      <w:r w:rsidR="001218E5">
        <w:t xml:space="preserve">clean energy adjustment </w:t>
      </w:r>
      <w:r w:rsidR="00035BEE">
        <w:t xml:space="preserve">payable by all specified consumers </w:t>
      </w:r>
      <w:r w:rsidR="001218E5">
        <w:t xml:space="preserve">in respect of a reference period </w:t>
      </w:r>
      <w:r w:rsidR="00602493">
        <w:t>shall be determined as follows:</w:t>
      </w:r>
    </w:p>
    <w:p w14:paraId="37AC61F1" w14:textId="77777777" w:rsidR="00602493" w:rsidRDefault="00602493" w:rsidP="001218E5">
      <w:pPr>
        <w:pStyle w:val="section-e"/>
      </w:pPr>
    </w:p>
    <w:p w14:paraId="6B363EE1" w14:textId="77777777" w:rsidR="00602493" w:rsidRDefault="00602493" w:rsidP="00602493">
      <w:pPr>
        <w:pStyle w:val="clause-e"/>
      </w:pPr>
      <w:r>
        <w:tab/>
        <w:t>1.</w:t>
      </w:r>
      <w:r>
        <w:tab/>
        <w:t>C</w:t>
      </w:r>
      <w:r w:rsidR="00035BEE">
        <w:t>alculate</w:t>
      </w:r>
      <w:r w:rsidR="001218E5">
        <w:t xml:space="preserve"> the </w:t>
      </w:r>
      <w:r w:rsidR="005541C0">
        <w:t>estimated</w:t>
      </w:r>
      <w:r w:rsidR="001218E5">
        <w:t xml:space="preserve"> finance amount for the reference period in accordance with Schedule 1</w:t>
      </w:r>
      <w:r w:rsidR="003811FA">
        <w:t xml:space="preserve"> and such additional rules as may be prescribed.</w:t>
      </w:r>
    </w:p>
    <w:p w14:paraId="1B171FE6" w14:textId="77777777" w:rsidR="00602493" w:rsidRDefault="00602493" w:rsidP="00602493">
      <w:pPr>
        <w:pStyle w:val="clause-e"/>
      </w:pPr>
    </w:p>
    <w:p w14:paraId="612F6C3B" w14:textId="77777777" w:rsidR="0067022A" w:rsidRPr="0067022A" w:rsidRDefault="00602493" w:rsidP="00602493">
      <w:pPr>
        <w:pStyle w:val="clause-e"/>
      </w:pPr>
      <w:r>
        <w:tab/>
      </w:r>
      <w:r w:rsidR="00035BEE">
        <w:t>2.</w:t>
      </w:r>
      <w:r w:rsidR="00035BEE">
        <w:tab/>
      </w:r>
      <w:r w:rsidR="00D147CD">
        <w:t>Add</w:t>
      </w:r>
      <w:r w:rsidR="00035BEE">
        <w:t xml:space="preserve"> the true up amount</w:t>
      </w:r>
      <w:r w:rsidR="00035BEE" w:rsidRPr="00035BEE">
        <w:t xml:space="preserve"> </w:t>
      </w:r>
      <w:r w:rsidR="00035BEE">
        <w:t>for the reference period, as determined in accordance with t</w:t>
      </w:r>
      <w:r w:rsidR="00A41535">
        <w:t>he prescribed method</w:t>
      </w:r>
      <w:r w:rsidR="00035BEE">
        <w:t>,</w:t>
      </w:r>
      <w:r>
        <w:t xml:space="preserve"> </w:t>
      </w:r>
      <w:r w:rsidR="00D147CD">
        <w:t>to</w:t>
      </w:r>
      <w:r>
        <w:t xml:space="preserve"> the </w:t>
      </w:r>
      <w:r w:rsidR="005541C0">
        <w:t>estimated</w:t>
      </w:r>
      <w:r>
        <w:t xml:space="preserve"> finance amount</w:t>
      </w:r>
      <w:r w:rsidR="00035BEE">
        <w:t xml:space="preserve"> calculated under paragraph 1</w:t>
      </w:r>
      <w:r>
        <w:t>.</w:t>
      </w:r>
    </w:p>
    <w:p w14:paraId="7357FDAE" w14:textId="77777777" w:rsidR="00035BEE" w:rsidRDefault="00035BEE" w:rsidP="00750AD8">
      <w:pPr>
        <w:pStyle w:val="headnote-e"/>
        <w:rPr>
          <w:lang w:eastAsia="en-US"/>
        </w:rPr>
      </w:pPr>
    </w:p>
    <w:p w14:paraId="11ABEBC8" w14:textId="77777777" w:rsidR="00750AD8" w:rsidRPr="0067022A" w:rsidRDefault="00750AD8" w:rsidP="00750AD8">
      <w:pPr>
        <w:pStyle w:val="headnote-e"/>
        <w:rPr>
          <w:lang w:eastAsia="en-US"/>
        </w:rPr>
      </w:pPr>
      <w:r w:rsidRPr="0067022A">
        <w:rPr>
          <w:lang w:eastAsia="en-US"/>
        </w:rPr>
        <w:t xml:space="preserve">True up </w:t>
      </w:r>
      <w:commentRangeStart w:id="18"/>
      <w:r w:rsidRPr="0067022A">
        <w:rPr>
          <w:lang w:eastAsia="en-US"/>
        </w:rPr>
        <w:t>amount</w:t>
      </w:r>
      <w:commentRangeEnd w:id="18"/>
      <w:r w:rsidR="006E7DCD">
        <w:rPr>
          <w:rStyle w:val="CommentReference"/>
          <w:b w:val="0"/>
          <w:snapToGrid/>
          <w:lang w:val="en-CA"/>
        </w:rPr>
        <w:commentReference w:id="18"/>
      </w:r>
    </w:p>
    <w:p w14:paraId="0B811CF8" w14:textId="77777777" w:rsidR="00035BEE" w:rsidRDefault="00750AD8" w:rsidP="00750AD8">
      <w:pPr>
        <w:pStyle w:val="subsection-e"/>
      </w:pPr>
      <w:r w:rsidRPr="0067022A">
        <w:tab/>
        <w:t xml:space="preserve">(2)  </w:t>
      </w:r>
      <w:r w:rsidR="00A41535">
        <w:t xml:space="preserve">For the purposes of paragraph 2 of subsection (1), the </w:t>
      </w:r>
      <w:r w:rsidR="00035BEE">
        <w:t>Lieutenant Governor in Council may make regulations prescribing the method for</w:t>
      </w:r>
      <w:r w:rsidR="00A41535">
        <w:t xml:space="preserve"> determining the true up amount, having regard to the following principles:</w:t>
      </w:r>
    </w:p>
    <w:p w14:paraId="73410A3E" w14:textId="77777777" w:rsidR="00A41535" w:rsidRDefault="00A41535" w:rsidP="00750AD8">
      <w:pPr>
        <w:pStyle w:val="subsection-e"/>
      </w:pPr>
    </w:p>
    <w:p w14:paraId="2132D68D" w14:textId="77777777" w:rsidR="00035BEE" w:rsidRDefault="00035BEE" w:rsidP="00035BEE">
      <w:pPr>
        <w:pStyle w:val="clause-e"/>
      </w:pPr>
      <w:r>
        <w:tab/>
        <w:t>1.</w:t>
      </w:r>
      <w:r>
        <w:tab/>
        <w:t xml:space="preserve">The </w:t>
      </w:r>
      <w:r w:rsidR="00D147CD">
        <w:t xml:space="preserve">true up amount should </w:t>
      </w:r>
      <w:r w:rsidR="00A41535">
        <w:t>serve to ensure that the</w:t>
      </w:r>
      <w:r w:rsidR="00D147CD">
        <w:t xml:space="preserve"> collection</w:t>
      </w:r>
      <w:r>
        <w:t xml:space="preserve"> of the clean energy adjustment </w:t>
      </w:r>
      <w:r w:rsidR="00D147CD">
        <w:t>is</w:t>
      </w:r>
      <w:r>
        <w:t xml:space="preserve"> </w:t>
      </w:r>
      <w:r w:rsidR="00D147CD">
        <w:t>sufficient</w:t>
      </w:r>
      <w:r>
        <w:t xml:space="preserve"> to pay </w:t>
      </w:r>
      <w:r w:rsidR="005541C0">
        <w:t>the estimated</w:t>
      </w:r>
      <w:r w:rsidR="00D147CD">
        <w:t xml:space="preserve"> finance amount</w:t>
      </w:r>
      <w:r>
        <w:t xml:space="preserve"> when </w:t>
      </w:r>
      <w:r w:rsidR="00D147CD">
        <w:t xml:space="preserve">it is </w:t>
      </w:r>
      <w:r>
        <w:t>due.</w:t>
      </w:r>
    </w:p>
    <w:p w14:paraId="365D9399" w14:textId="77777777" w:rsidR="00035BEE" w:rsidRDefault="00035BEE" w:rsidP="00035BEE">
      <w:pPr>
        <w:pStyle w:val="Standard-e"/>
      </w:pPr>
    </w:p>
    <w:p w14:paraId="3EF42D26" w14:textId="77777777" w:rsidR="003811FA" w:rsidRDefault="00D147CD" w:rsidP="00D147CD">
      <w:pPr>
        <w:pStyle w:val="clause-e"/>
      </w:pPr>
      <w:r>
        <w:tab/>
        <w:t>2.</w:t>
      </w:r>
      <w:r>
        <w:tab/>
      </w:r>
      <w:r w:rsidR="00035BEE">
        <w:t xml:space="preserve">The </w:t>
      </w:r>
      <w:r w:rsidR="00A41535">
        <w:t xml:space="preserve">method for determining the </w:t>
      </w:r>
      <w:r>
        <w:t>true up amount should take into account historical and reasonably foreseeable</w:t>
      </w:r>
      <w:r w:rsidR="003811FA">
        <w:t>,</w:t>
      </w:r>
    </w:p>
    <w:p w14:paraId="3874D91B" w14:textId="7E8BAA34" w:rsidR="003811FA" w:rsidRDefault="003811FA" w:rsidP="00D147CD">
      <w:pPr>
        <w:pStyle w:val="clause-e"/>
      </w:pPr>
    </w:p>
    <w:p w14:paraId="75B9B387" w14:textId="77777777" w:rsidR="00035BEE" w:rsidRDefault="003811FA" w:rsidP="003811FA">
      <w:pPr>
        <w:pStyle w:val="subclause-e"/>
      </w:pPr>
      <w:r>
        <w:tab/>
      </w:r>
      <w:proofErr w:type="spellStart"/>
      <w:r>
        <w:t>i</w:t>
      </w:r>
      <w:proofErr w:type="spellEnd"/>
      <w:r>
        <w:t>.</w:t>
      </w:r>
      <w:r>
        <w:tab/>
      </w:r>
      <w:r w:rsidR="00035BEE">
        <w:t xml:space="preserve">differences between amounts billed and amounts collected due to </w:t>
      </w:r>
      <w:r>
        <w:t xml:space="preserve">various factors, including </w:t>
      </w:r>
      <w:r w:rsidR="00035BEE">
        <w:t>applicable taxes, consumer def</w:t>
      </w:r>
      <w:r>
        <w:t>aults and delays, billing lags and write-offs, and</w:t>
      </w:r>
    </w:p>
    <w:p w14:paraId="70293043" w14:textId="77777777" w:rsidR="00035BEE" w:rsidRDefault="00035BEE" w:rsidP="00035BEE">
      <w:pPr>
        <w:pStyle w:val="Standard-e"/>
      </w:pPr>
    </w:p>
    <w:p w14:paraId="772D5BAB" w14:textId="77777777" w:rsidR="0032570E" w:rsidRDefault="00D147CD" w:rsidP="003811FA">
      <w:pPr>
        <w:pStyle w:val="subclause-e"/>
      </w:pPr>
      <w:r>
        <w:tab/>
      </w:r>
      <w:r w:rsidR="003811FA">
        <w:t>ii</w:t>
      </w:r>
      <w:r>
        <w:t>.</w:t>
      </w:r>
      <w:r>
        <w:tab/>
      </w:r>
      <w:proofErr w:type="gramStart"/>
      <w:r w:rsidR="00035BEE">
        <w:t>variations</w:t>
      </w:r>
      <w:proofErr w:type="gramEnd"/>
      <w:r w:rsidR="00035BEE">
        <w:t xml:space="preserve"> in billings due to variations in electricity consumption.</w:t>
      </w:r>
    </w:p>
    <w:p w14:paraId="2222AD87" w14:textId="77777777" w:rsidR="00387C64" w:rsidRDefault="00387C64" w:rsidP="00D147CD">
      <w:pPr>
        <w:pStyle w:val="clause-e"/>
      </w:pPr>
    </w:p>
    <w:p w14:paraId="2767D801" w14:textId="77777777" w:rsidR="0033458D" w:rsidRDefault="0033458D" w:rsidP="0033458D">
      <w:pPr>
        <w:pStyle w:val="headnote-e"/>
      </w:pPr>
      <w:commentRangeStart w:id="19"/>
      <w:r>
        <w:t xml:space="preserve">IESO </w:t>
      </w:r>
      <w:commentRangeEnd w:id="19"/>
      <w:r w:rsidR="00F21292">
        <w:rPr>
          <w:rStyle w:val="CommentReference"/>
          <w:b w:val="0"/>
          <w:snapToGrid/>
          <w:lang w:val="en-CA"/>
        </w:rPr>
        <w:commentReference w:id="19"/>
      </w:r>
      <w:r>
        <w:t xml:space="preserve">to </w:t>
      </w:r>
      <w:r w:rsidR="00EB4386">
        <w:t>issue remittance notice to</w:t>
      </w:r>
      <w:r>
        <w:t xml:space="preserve"> </w:t>
      </w:r>
      <w:r w:rsidR="00436D9E">
        <w:t>electricity vendor</w:t>
      </w:r>
      <w:r>
        <w:t>s</w:t>
      </w:r>
    </w:p>
    <w:p w14:paraId="55D66E89" w14:textId="77777777" w:rsidR="0033458D" w:rsidRDefault="0033458D" w:rsidP="00E04F4E">
      <w:pPr>
        <w:pStyle w:val="section-e"/>
      </w:pPr>
      <w:r>
        <w:tab/>
      </w:r>
      <w:bookmarkStart w:id="20" w:name="BK13"/>
      <w:bookmarkEnd w:id="20"/>
      <w:r w:rsidR="0052333E">
        <w:rPr>
          <w:b/>
        </w:rPr>
        <w:t>11</w:t>
      </w:r>
      <w:r w:rsidR="00973EF4">
        <w:rPr>
          <w:b/>
        </w:rPr>
        <w:t>xx</w:t>
      </w:r>
      <w:r w:rsidR="00A26538">
        <w:rPr>
          <w:b/>
        </w:rPr>
        <w:t xml:space="preserve">.  </w:t>
      </w:r>
      <w:r w:rsidR="00E04F4E">
        <w:t>(1</w:t>
      </w:r>
      <w:r>
        <w:t>)  The IESO shall</w:t>
      </w:r>
      <w:r w:rsidR="00E04F4E">
        <w:t>, in accordance with the regulations,</w:t>
      </w:r>
      <w:r w:rsidR="00F11047">
        <w:t xml:space="preserve"> issue a remittance notice</w:t>
      </w:r>
      <w:r>
        <w:t xml:space="preserve"> to each </w:t>
      </w:r>
      <w:r w:rsidR="00436D9E">
        <w:t>electricity vendor</w:t>
      </w:r>
      <w:r>
        <w:t xml:space="preserve"> for </w:t>
      </w:r>
      <w:r w:rsidR="0052333E">
        <w:t>the electricity vendor’s</w:t>
      </w:r>
      <w:r w:rsidR="00E04F4E">
        <w:t xml:space="preserve"> portion</w:t>
      </w:r>
      <w:r w:rsidR="0052333E">
        <w:t>, as determined in accordance with the regulations,</w:t>
      </w:r>
      <w:r w:rsidR="00E04F4E">
        <w:t xml:space="preserve"> of </w:t>
      </w:r>
      <w:r>
        <w:t xml:space="preserve">the </w:t>
      </w:r>
      <w:r w:rsidR="00A17CF1">
        <w:t>clean energy adjustment</w:t>
      </w:r>
      <w:r w:rsidR="00E04F4E">
        <w:t xml:space="preserve"> in respect of a reference period.</w:t>
      </w:r>
    </w:p>
    <w:p w14:paraId="1E5B653F" w14:textId="77777777" w:rsidR="0052333E" w:rsidRDefault="0052333E" w:rsidP="000B2306">
      <w:pPr>
        <w:pStyle w:val="Standard-e"/>
      </w:pPr>
    </w:p>
    <w:p w14:paraId="3347F5CF" w14:textId="77777777" w:rsidR="0033458D" w:rsidRDefault="0033458D" w:rsidP="0033458D">
      <w:pPr>
        <w:pStyle w:val="headnote-e"/>
      </w:pPr>
      <w:r>
        <w:t>IESO to collect</w:t>
      </w:r>
    </w:p>
    <w:p w14:paraId="6AADCA75" w14:textId="77777777" w:rsidR="0033458D" w:rsidRPr="001B00D6" w:rsidRDefault="00975DD1" w:rsidP="0033458D">
      <w:pPr>
        <w:pStyle w:val="subsection-e"/>
      </w:pPr>
      <w:r>
        <w:tab/>
        <w:t>(2</w:t>
      </w:r>
      <w:r w:rsidR="0033458D">
        <w:t xml:space="preserve">)  The IESO shall, as an agent of the </w:t>
      </w:r>
      <w:r w:rsidR="007E06D3">
        <w:t xml:space="preserve">investment </w:t>
      </w:r>
      <w:r w:rsidR="008034F6">
        <w:t>asset owner</w:t>
      </w:r>
      <w:r>
        <w:t>s</w:t>
      </w:r>
      <w:r w:rsidR="0033458D">
        <w:t xml:space="preserve">, collect </w:t>
      </w:r>
      <w:r w:rsidR="00301609">
        <w:t xml:space="preserve">the </w:t>
      </w:r>
      <w:r w:rsidR="00A17CF1">
        <w:t>clean energy adjustment</w:t>
      </w:r>
      <w:r w:rsidR="0033458D">
        <w:t xml:space="preserve"> from </w:t>
      </w:r>
      <w:r w:rsidR="00436D9E">
        <w:t>electricity vendor</w:t>
      </w:r>
      <w:r w:rsidR="0033458D">
        <w:t>s</w:t>
      </w:r>
      <w:r w:rsidR="00CC4531">
        <w:t xml:space="preserve"> </w:t>
      </w:r>
      <w:r w:rsidR="00CC4531" w:rsidRPr="00CC4531">
        <w:rPr>
          <w:highlight w:val="yellow"/>
        </w:rPr>
        <w:t xml:space="preserve">[in accordance with the monthly settlement process set out in the market rules made under section 32 of the </w:t>
      </w:r>
      <w:r w:rsidR="00CC4531" w:rsidRPr="00CC4531">
        <w:rPr>
          <w:rStyle w:val="ovitalic"/>
          <w:highlight w:val="yellow"/>
        </w:rPr>
        <w:t>Electricity Act, 1998]</w:t>
      </w:r>
      <w:r w:rsidR="0033458D" w:rsidRPr="00CC4531">
        <w:rPr>
          <w:highlight w:val="yellow"/>
        </w:rPr>
        <w:t>.</w:t>
      </w:r>
      <w:r w:rsidR="0033458D">
        <w:t xml:space="preserve"> </w:t>
      </w:r>
    </w:p>
    <w:p w14:paraId="283CD68D" w14:textId="77777777" w:rsidR="00F72093" w:rsidRDefault="00F72093" w:rsidP="00F72093">
      <w:pPr>
        <w:pStyle w:val="Standard-e"/>
      </w:pPr>
    </w:p>
    <w:p w14:paraId="40FFB637" w14:textId="77777777" w:rsidR="004F021F" w:rsidRDefault="00535B38" w:rsidP="004F021F">
      <w:pPr>
        <w:pStyle w:val="headnote-e"/>
      </w:pPr>
      <w:r>
        <w:t>Collection account</w:t>
      </w:r>
    </w:p>
    <w:p w14:paraId="2CFE3166" w14:textId="77777777" w:rsidR="007E06D3" w:rsidRDefault="00F254EF" w:rsidP="000E5AB6">
      <w:pPr>
        <w:pStyle w:val="subsection-e"/>
      </w:pPr>
      <w:r>
        <w:tab/>
        <w:t>(3</w:t>
      </w:r>
      <w:r w:rsidR="00F72093">
        <w:t xml:space="preserve">)  </w:t>
      </w:r>
      <w:r w:rsidR="000E5AB6">
        <w:t>All of the following amounts received by the IESO shall, until paid to or for the benefit of the investment asset owner in accordance with subsection (5), be deposited promptly into an account established for the purposes of collecting those accounts:</w:t>
      </w:r>
    </w:p>
    <w:p w14:paraId="2EB9F298" w14:textId="77777777" w:rsidR="00301609" w:rsidRDefault="00301609" w:rsidP="007E06D3">
      <w:pPr>
        <w:pStyle w:val="clause-e"/>
      </w:pPr>
    </w:p>
    <w:p w14:paraId="2E9C7135" w14:textId="77777777" w:rsidR="007E06D3" w:rsidRDefault="007E06D3" w:rsidP="007E06D3">
      <w:pPr>
        <w:pStyle w:val="clause-e"/>
      </w:pPr>
      <w:r>
        <w:tab/>
        <w:t>1.</w:t>
      </w:r>
      <w:r>
        <w:tab/>
        <w:t xml:space="preserve">Amounts </w:t>
      </w:r>
      <w:r w:rsidR="00F254EF">
        <w:t xml:space="preserve">described in </w:t>
      </w:r>
      <w:r w:rsidR="0052333E">
        <w:t>s</w:t>
      </w:r>
      <w:r w:rsidR="00CB0B78">
        <w:t>ubsection 12 (4</w:t>
      </w:r>
      <w:r w:rsidR="0052333E">
        <w:t>)</w:t>
      </w:r>
      <w:r w:rsidR="00301609">
        <w:t>.</w:t>
      </w:r>
    </w:p>
    <w:p w14:paraId="42AFDCBD" w14:textId="77777777" w:rsidR="007E06D3" w:rsidRDefault="007E06D3" w:rsidP="007E06D3">
      <w:pPr>
        <w:pStyle w:val="clause-e"/>
      </w:pPr>
    </w:p>
    <w:p w14:paraId="6FB41A5F" w14:textId="77777777" w:rsidR="007E06D3" w:rsidRDefault="007E06D3" w:rsidP="0052333E">
      <w:pPr>
        <w:pStyle w:val="clause-e"/>
      </w:pPr>
      <w:r>
        <w:tab/>
        <w:t>2.</w:t>
      </w:r>
      <w:r>
        <w:tab/>
        <w:t xml:space="preserve">Payments made by specified consumers directly to the IESO as electricity vendor </w:t>
      </w:r>
      <w:r w:rsidR="0052333E">
        <w:t xml:space="preserve">under subsection 8 (1). </w:t>
      </w:r>
    </w:p>
    <w:p w14:paraId="6B6494F0" w14:textId="77777777" w:rsidR="007E06D3" w:rsidRDefault="007E06D3" w:rsidP="000B2306">
      <w:pPr>
        <w:pStyle w:val="Standard-e"/>
      </w:pPr>
    </w:p>
    <w:p w14:paraId="0CB2A0B8" w14:textId="77777777" w:rsidR="007E06D3" w:rsidRDefault="007E06D3" w:rsidP="007E06D3">
      <w:pPr>
        <w:pStyle w:val="headnote-e"/>
      </w:pPr>
      <w:r>
        <w:t>Same, held in trust</w:t>
      </w:r>
    </w:p>
    <w:p w14:paraId="3BCC6B1E" w14:textId="77777777" w:rsidR="007E06D3" w:rsidRDefault="0039350C" w:rsidP="007E06D3">
      <w:pPr>
        <w:pStyle w:val="subsection-e"/>
      </w:pPr>
      <w:r>
        <w:tab/>
        <w:t>(</w:t>
      </w:r>
      <w:r w:rsidR="0052333E">
        <w:t>4</w:t>
      </w:r>
      <w:r w:rsidR="007E06D3">
        <w:t xml:space="preserve">)  </w:t>
      </w:r>
      <w:r>
        <w:t>All</w:t>
      </w:r>
      <w:r w:rsidR="007E06D3">
        <w:t xml:space="preserve"> amounts </w:t>
      </w:r>
      <w:r>
        <w:t>received by the IESO in respect of the clean energy adjustment shall, until paid to or for the benefit of the investment asset owner in accordance with subsection (6), b</w:t>
      </w:r>
      <w:r w:rsidR="007E06D3">
        <w:t xml:space="preserve">e held in trust for the </w:t>
      </w:r>
      <w:r w:rsidR="00C44289">
        <w:t>investment</w:t>
      </w:r>
      <w:r w:rsidR="007E06D3">
        <w:t xml:space="preserve"> asset</w:t>
      </w:r>
      <w:r w:rsidR="007E6E3C">
        <w:t xml:space="preserve"> owner</w:t>
      </w:r>
      <w:r>
        <w:t xml:space="preserve">s or </w:t>
      </w:r>
      <w:r w:rsidR="00916A5D">
        <w:t xml:space="preserve">a secured party to whom a security interest </w:t>
      </w:r>
      <w:r w:rsidR="0020260D">
        <w:t xml:space="preserve">in an investment interest </w:t>
      </w:r>
      <w:r w:rsidR="00916A5D">
        <w:t>is granted</w:t>
      </w:r>
      <w:r w:rsidR="0020260D">
        <w:t xml:space="preserve"> under this Act.</w:t>
      </w:r>
    </w:p>
    <w:p w14:paraId="2C362130" w14:textId="77777777" w:rsidR="00535B38" w:rsidRDefault="00535B38" w:rsidP="000B2306">
      <w:pPr>
        <w:pStyle w:val="Standard-e"/>
      </w:pPr>
    </w:p>
    <w:p w14:paraId="33A3E643" w14:textId="77777777" w:rsidR="0033458D" w:rsidRDefault="004F3A31" w:rsidP="0033458D">
      <w:pPr>
        <w:pStyle w:val="headnote-e"/>
      </w:pPr>
      <w:r>
        <w:t>IESO</w:t>
      </w:r>
      <w:r w:rsidR="0033458D">
        <w:t xml:space="preserve"> to remit</w:t>
      </w:r>
    </w:p>
    <w:p w14:paraId="31C5582E" w14:textId="77777777" w:rsidR="00A44DA5" w:rsidRDefault="0033458D" w:rsidP="007E06D3">
      <w:pPr>
        <w:pStyle w:val="subsection-e"/>
      </w:pPr>
      <w:r w:rsidRPr="00937FA5">
        <w:tab/>
      </w:r>
      <w:r w:rsidR="0052333E">
        <w:t>(5</w:t>
      </w:r>
      <w:r>
        <w:t xml:space="preserve">) The IESO shall remit 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asset owner</w:t>
      </w:r>
      <w:r w:rsidR="0039350C">
        <w:t>s</w:t>
      </w:r>
      <w:r>
        <w:t xml:space="preserve"> in accordance with the regulations.</w:t>
      </w:r>
    </w:p>
    <w:p w14:paraId="7AD4AD41" w14:textId="77777777" w:rsidR="00B30D67" w:rsidRDefault="00B30D67" w:rsidP="00B30D67">
      <w:pPr>
        <w:pStyle w:val="headnote-e"/>
      </w:pPr>
    </w:p>
    <w:p w14:paraId="4C07A0EE" w14:textId="77777777" w:rsidR="00B30D67" w:rsidRPr="000826C8" w:rsidRDefault="00B30D67" w:rsidP="00B30D67">
      <w:pPr>
        <w:pStyle w:val="headnote-e"/>
      </w:pPr>
      <w:r>
        <w:t>Collection of outstanding amounts,</w:t>
      </w:r>
      <w:r w:rsidRPr="000826C8">
        <w:t xml:space="preserve"> regulatory asset</w:t>
      </w:r>
    </w:p>
    <w:p w14:paraId="5BB5B04A" w14:textId="77777777" w:rsidR="00B30D67" w:rsidRDefault="00B30D67" w:rsidP="00B30D67">
      <w:pPr>
        <w:pStyle w:val="subsection-e"/>
      </w:pPr>
      <w:r>
        <w:tab/>
        <w:t>(6</w:t>
      </w:r>
      <w:r w:rsidRPr="000826C8">
        <w:t xml:space="preserve">)  If the total clean energy adjustment payable by specified consumers in respect of a reference period is less than the amount contemplated to be payable </w:t>
      </w:r>
      <w:r w:rsidR="00986B3A" w:rsidRPr="00C57C35">
        <w:t xml:space="preserve">under the </w:t>
      </w:r>
      <w:r w:rsidR="00B34A34">
        <w:rPr>
          <w:noProof/>
          <w:snapToGrid/>
          <w:lang w:val="en-CA" w:eastAsia="en-CA"/>
        </w:rPr>
        <w:lastRenderedPageBreak/>
        <mc:AlternateContent>
          <mc:Choice Requires="wps">
            <w:drawing>
              <wp:anchor distT="0" distB="0" distL="114300" distR="114300" simplePos="0" relativeHeight="251672576" behindDoc="0" locked="0" layoutInCell="0" allowOverlap="1" wp14:anchorId="0E8122D3" wp14:editId="0B21BC64">
                <wp:simplePos x="0" y="0"/>
                <wp:positionH relativeFrom="margin">
                  <wp:posOffset>-798830</wp:posOffset>
                </wp:positionH>
                <wp:positionV relativeFrom="margin">
                  <wp:posOffset>3696335</wp:posOffset>
                </wp:positionV>
                <wp:extent cx="7541895" cy="837565"/>
                <wp:effectExtent l="0" t="2419985" r="0" b="2276475"/>
                <wp:wrapNone/>
                <wp:docPr id="19"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058C6E"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6" o:spid="_x0000_s1036" type="#_x0000_t202" style="position:absolute;margin-left:-62.9pt;margin-top:291.05pt;width:593.85pt;height:65.95pt;rotation:-45;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yJiQIAAAU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iIhMiY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14:paraId="01058C6E"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986B3A" w:rsidRPr="00C57C35">
        <w:t>applicable fair allocation calculation made by the Financial</w:t>
      </w:r>
      <w:r w:rsidR="00C57C35" w:rsidRPr="00C57C35">
        <w:t xml:space="preserve"> Services Manager under Part IV</w:t>
      </w:r>
      <w:r w:rsidRPr="00C57C35">
        <w:t>,</w:t>
      </w:r>
      <w:r w:rsidRPr="000826C8">
        <w:t xml:space="preserve"> the IESO </w:t>
      </w:r>
      <w:r w:rsidRPr="006C2AB5">
        <w:t>may</w:t>
      </w:r>
      <w:r w:rsidR="006C2AB5">
        <w:t xml:space="preserve"> </w:t>
      </w:r>
      <w:r>
        <w:t>collect the difference from</w:t>
      </w:r>
      <w:r w:rsidRPr="000826C8">
        <w:t xml:space="preserve"> specified consumers.</w:t>
      </w:r>
    </w:p>
    <w:p w14:paraId="6438DAF3" w14:textId="77777777" w:rsidR="00A44DA5" w:rsidRDefault="00A44DA5" w:rsidP="00DC0D84">
      <w:pPr>
        <w:pStyle w:val="Standard-e"/>
      </w:pPr>
    </w:p>
    <w:p w14:paraId="743494D6" w14:textId="77777777" w:rsidR="0033458D" w:rsidRDefault="00436D9E" w:rsidP="00CB0B78">
      <w:pPr>
        <w:pStyle w:val="headnote-e"/>
      </w:pPr>
      <w:r>
        <w:t>Electricity vendor</w:t>
      </w:r>
      <w:r w:rsidR="0033458D">
        <w:t xml:space="preserve"> to invoice specified consumers</w:t>
      </w:r>
    </w:p>
    <w:p w14:paraId="203EB98D" w14:textId="77777777" w:rsidR="0033458D" w:rsidRDefault="0033458D" w:rsidP="00DC0D84">
      <w:pPr>
        <w:pStyle w:val="section-e"/>
      </w:pPr>
      <w:r>
        <w:tab/>
      </w:r>
      <w:bookmarkStart w:id="21" w:name="BK14"/>
      <w:bookmarkEnd w:id="21"/>
      <w:r w:rsidR="00CB0B78">
        <w:rPr>
          <w:b/>
        </w:rPr>
        <w:t>12xx</w:t>
      </w:r>
      <w:proofErr w:type="gramStart"/>
      <w:r w:rsidR="00CB0B78">
        <w:rPr>
          <w:b/>
        </w:rPr>
        <w:t xml:space="preserve">.  </w:t>
      </w:r>
      <w:r w:rsidR="00CB0B78">
        <w:t>(</w:t>
      </w:r>
      <w:proofErr w:type="gramEnd"/>
      <w:r w:rsidR="00CB0B78">
        <w:t>1</w:t>
      </w:r>
      <w:r>
        <w:t xml:space="preserve">)  The </w:t>
      </w:r>
      <w:r w:rsidR="00436D9E">
        <w:t>electricity vendor</w:t>
      </w:r>
      <w:r>
        <w:t xml:space="preserve"> shall issue an invoice to each specified consumer for the</w:t>
      </w:r>
      <w:r w:rsidR="009535FD">
        <w:t xml:space="preserve"> consumer’s</w:t>
      </w:r>
      <w:r>
        <w:t xml:space="preserve"> amount of </w:t>
      </w:r>
      <w:r w:rsidR="007E6E3C">
        <w:t xml:space="preserve">the </w:t>
      </w:r>
      <w:r w:rsidR="00A17CF1">
        <w:t>clean energy adjustment</w:t>
      </w:r>
      <w:r>
        <w:t xml:space="preserve"> in accordance with the regulations.</w:t>
      </w:r>
    </w:p>
    <w:p w14:paraId="2161079A" w14:textId="77777777" w:rsidR="0033458D" w:rsidRDefault="0033458D" w:rsidP="00DC0D84">
      <w:pPr>
        <w:pStyle w:val="Standard-e"/>
      </w:pPr>
    </w:p>
    <w:p w14:paraId="226D6D53" w14:textId="77777777" w:rsidR="0033458D" w:rsidRDefault="00436D9E" w:rsidP="0033458D">
      <w:pPr>
        <w:pStyle w:val="headnote-e"/>
      </w:pPr>
      <w:r>
        <w:t>Electricity vendor</w:t>
      </w:r>
      <w:r w:rsidR="0033458D">
        <w:t xml:space="preserve"> to collect</w:t>
      </w:r>
    </w:p>
    <w:p w14:paraId="5B07BC7A" w14:textId="77777777" w:rsidR="00C57C35" w:rsidRPr="001B00D6" w:rsidRDefault="00CB0B78" w:rsidP="00C57C35">
      <w:pPr>
        <w:pStyle w:val="subsection-e"/>
      </w:pPr>
      <w:r>
        <w:tab/>
        <w:t>(2</w:t>
      </w:r>
      <w:r w:rsidR="00943993">
        <w:t xml:space="preserve">)  </w:t>
      </w:r>
      <w:r w:rsidR="0033458D">
        <w:t xml:space="preserve">Each </w:t>
      </w:r>
      <w:r w:rsidR="00436D9E">
        <w:t>electricity vendor</w:t>
      </w:r>
      <w:r w:rsidR="008034F6">
        <w:t xml:space="preserve"> shall, as an age</w:t>
      </w:r>
      <w:r w:rsidR="00943993">
        <w:t>nt of the IESO</w:t>
      </w:r>
      <w:r w:rsidR="009535FD">
        <w:t xml:space="preserve"> and the investment asset owners, collect the clean energy adju</w:t>
      </w:r>
      <w:r w:rsidR="007123D3">
        <w:t>stment from specified consumers</w:t>
      </w:r>
      <w:r w:rsidR="00C57C35">
        <w:t xml:space="preserve"> </w:t>
      </w:r>
      <w:r w:rsidR="00C57C35" w:rsidRPr="00CC4531">
        <w:rPr>
          <w:highlight w:val="yellow"/>
        </w:rPr>
        <w:t xml:space="preserve">[in accordance with the monthly settlement process set out in the market rules made under section 32 of the </w:t>
      </w:r>
      <w:r w:rsidR="00C57C35" w:rsidRPr="00CC4531">
        <w:rPr>
          <w:rStyle w:val="ovitalic"/>
          <w:highlight w:val="yellow"/>
        </w:rPr>
        <w:t>Electricity Act, 1998]</w:t>
      </w:r>
      <w:r w:rsidR="00C57C35" w:rsidRPr="00CC4531">
        <w:rPr>
          <w:highlight w:val="yellow"/>
        </w:rPr>
        <w:t>.</w:t>
      </w:r>
      <w:r w:rsidR="00C57C35">
        <w:t xml:space="preserve"> </w:t>
      </w:r>
    </w:p>
    <w:p w14:paraId="52D67E6B" w14:textId="77777777" w:rsidR="0033458D" w:rsidRDefault="0033458D" w:rsidP="0033458D">
      <w:pPr>
        <w:pStyle w:val="subsection-e"/>
      </w:pPr>
    </w:p>
    <w:p w14:paraId="09BCB082" w14:textId="77777777" w:rsidR="0024267F" w:rsidRDefault="0024267F" w:rsidP="0024267F">
      <w:pPr>
        <w:pStyle w:val="headnote-e"/>
      </w:pPr>
      <w:r>
        <w:t>Pro rating of payments</w:t>
      </w:r>
    </w:p>
    <w:p w14:paraId="26CC1257" w14:textId="77777777"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a pro rata basis</w:t>
      </w:r>
      <w:r w:rsidR="00527E08">
        <w:t xml:space="preserve"> to the clean </w:t>
      </w:r>
      <w:r>
        <w:t>energy adjustment and other amounts payable under the relevant invoices</w:t>
      </w:r>
      <w:r w:rsidR="007123D3">
        <w:t xml:space="preserve"> in respect of electricity charges for the same invoice period</w:t>
      </w:r>
      <w:r>
        <w:t>.</w:t>
      </w:r>
    </w:p>
    <w:p w14:paraId="7DE86666" w14:textId="77777777" w:rsidR="0024267F" w:rsidRDefault="0024267F" w:rsidP="00EE696B">
      <w:pPr>
        <w:pStyle w:val="Standard-e"/>
        <w:rPr>
          <w:highlight w:val="yellow"/>
        </w:rPr>
      </w:pPr>
    </w:p>
    <w:p w14:paraId="57AD4C3E" w14:textId="77777777" w:rsidR="00527E08" w:rsidRPr="00EE696B" w:rsidRDefault="00527E08" w:rsidP="00EE696B">
      <w:pPr>
        <w:pStyle w:val="headnote-e"/>
      </w:pPr>
      <w:r w:rsidRPr="00EE696B">
        <w:t>Held in trust</w:t>
      </w:r>
    </w:p>
    <w:p w14:paraId="2E52C3A9" w14:textId="77777777" w:rsidR="0024267F" w:rsidRDefault="0024267F" w:rsidP="0020260D">
      <w:pPr>
        <w:pStyle w:val="subsection-e"/>
      </w:pPr>
      <w:r>
        <w:tab/>
      </w:r>
      <w:r w:rsidR="00CB0B78">
        <w:t>(4</w:t>
      </w:r>
      <w:r w:rsidR="00527E08">
        <w:t xml:space="preserve">)  All </w:t>
      </w:r>
      <w:r w:rsidR="0020260D">
        <w:t xml:space="preserve">of the following </w:t>
      </w:r>
      <w:r w:rsidR="00527E08">
        <w:t xml:space="preserve">amounts received by an electricity vendor shall, until paid to or for the benefit of the investment asset owner </w:t>
      </w:r>
      <w:r w:rsidR="00B3611A">
        <w:t>in accordance with subsection (</w:t>
      </w:r>
      <w:r w:rsidR="00CB0B78">
        <w:t>5</w:t>
      </w:r>
      <w:r w:rsidR="00527E08">
        <w:t xml:space="preserve">), be held in trust for the investment asset owners or </w:t>
      </w:r>
      <w:r w:rsidR="0020260D">
        <w:t>a secured party to whom a security interest in an investment interest is granted under this Act:</w:t>
      </w:r>
    </w:p>
    <w:p w14:paraId="3828FBC4" w14:textId="77777777" w:rsidR="0020260D" w:rsidRDefault="0020260D" w:rsidP="0020260D">
      <w:pPr>
        <w:pStyle w:val="subsection-e"/>
      </w:pPr>
    </w:p>
    <w:p w14:paraId="174F7216" w14:textId="77777777" w:rsidR="0024267F" w:rsidRDefault="00EE696B" w:rsidP="0024267F">
      <w:pPr>
        <w:pStyle w:val="clause-e"/>
      </w:pPr>
      <w:r>
        <w:tab/>
        <w:t>1.</w:t>
      </w:r>
      <w:r>
        <w:tab/>
        <w:t>Payments received from or on behalf of</w:t>
      </w:r>
      <w:r w:rsidR="0024267F">
        <w:t xml:space="preserve"> specified consumers </w:t>
      </w:r>
      <w:r w:rsidR="00B3611A">
        <w:t>under subsection 8 (1)</w:t>
      </w:r>
      <w:r w:rsidR="0024267F">
        <w:t>.</w:t>
      </w:r>
    </w:p>
    <w:p w14:paraId="5DD86E56" w14:textId="77777777" w:rsidR="0024267F" w:rsidRDefault="0024267F" w:rsidP="0024267F">
      <w:pPr>
        <w:pStyle w:val="clause-e"/>
      </w:pPr>
    </w:p>
    <w:p w14:paraId="530DC9DC" w14:textId="77777777" w:rsidR="0024267F" w:rsidRDefault="0024267F" w:rsidP="0024267F">
      <w:pPr>
        <w:pStyle w:val="clause-e"/>
      </w:pPr>
      <w:r>
        <w:tab/>
        <w:t>2.</w:t>
      </w:r>
      <w:r>
        <w:tab/>
        <w:t xml:space="preserve">Portions of payments </w:t>
      </w:r>
      <w:r w:rsidR="00EE696B">
        <w:t>received from or on behalf of</w:t>
      </w:r>
      <w:r>
        <w:t xml:space="preserve"> specified consumers </w:t>
      </w:r>
      <w:r w:rsidR="00B3611A">
        <w:t xml:space="preserve">under subsection 8 (1) </w:t>
      </w:r>
      <w:r>
        <w:t xml:space="preserve">that are allocated to </w:t>
      </w:r>
      <w:r w:rsidR="007E6E3C">
        <w:t>the clean energy adjustment</w:t>
      </w:r>
      <w:r>
        <w:t xml:space="preserve"> under subsection (</w:t>
      </w:r>
      <w:r w:rsidR="00CB0B78">
        <w:t>3</w:t>
      </w:r>
      <w:r>
        <w:t>).</w:t>
      </w:r>
    </w:p>
    <w:p w14:paraId="5305D6FC" w14:textId="77777777" w:rsidR="0024267F" w:rsidRDefault="0024267F" w:rsidP="0024267F">
      <w:pPr>
        <w:pStyle w:val="clause-e"/>
      </w:pPr>
    </w:p>
    <w:p w14:paraId="22156820" w14:textId="77777777" w:rsidR="0024267F" w:rsidRDefault="0024267F" w:rsidP="0024267F">
      <w:pPr>
        <w:pStyle w:val="clause-e"/>
      </w:pPr>
      <w:r>
        <w:tab/>
        <w:t>3.</w:t>
      </w:r>
      <w:r>
        <w:tab/>
        <w:t>Any proceeds arising from the exercise and enforcement of any rights and intere</w:t>
      </w:r>
      <w:r w:rsidR="00974E48">
        <w:t>sts under or in respect of the investment</w:t>
      </w:r>
      <w:r>
        <w:t xml:space="preserve"> asset.</w:t>
      </w:r>
    </w:p>
    <w:p w14:paraId="2A4860A7" w14:textId="77777777" w:rsidR="00EE696B" w:rsidRPr="00EE696B" w:rsidRDefault="00EE696B" w:rsidP="0033458D">
      <w:pPr>
        <w:pStyle w:val="headnote-e"/>
        <w:rPr>
          <w:b w:val="0"/>
        </w:rPr>
      </w:pPr>
    </w:p>
    <w:p w14:paraId="35B0B605" w14:textId="77777777" w:rsidR="0033458D" w:rsidRDefault="0033458D" w:rsidP="0033458D">
      <w:pPr>
        <w:pStyle w:val="headnote-e"/>
      </w:pPr>
      <w:r>
        <w:t>Remittance to IESO</w:t>
      </w:r>
    </w:p>
    <w:p w14:paraId="57439F01" w14:textId="77777777"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other than the IESO</w:t>
      </w:r>
      <w:r w:rsidR="00C5664E">
        <w:t xml:space="preserve"> shall remit </w:t>
      </w:r>
      <w:r w:rsidR="0033458D">
        <w:t xml:space="preserve">amounts </w:t>
      </w:r>
      <w:r>
        <w:t xml:space="preserve">described in subsection (5) </w:t>
      </w:r>
      <w:r w:rsidR="0033458D">
        <w:t xml:space="preserve">to the IESO </w:t>
      </w:r>
      <w:r w:rsidR="007450D8">
        <w:t xml:space="preserve">for the benefit of the </w:t>
      </w:r>
      <w:r w:rsidR="0024267F">
        <w:t>investment asset owne</w:t>
      </w:r>
      <w:r w:rsidR="00974E48">
        <w:t>r</w:t>
      </w:r>
      <w:r w:rsidR="00EE696B">
        <w:t>s</w:t>
      </w:r>
      <w:r w:rsidR="007450D8">
        <w:t xml:space="preserve"> </w:t>
      </w:r>
      <w:r>
        <w:t xml:space="preserve">or secured parties </w:t>
      </w:r>
      <w:r w:rsidR="0033458D">
        <w:t>in accordance with the regulations.</w:t>
      </w:r>
    </w:p>
    <w:p w14:paraId="5837C440" w14:textId="77777777" w:rsidR="000826C8" w:rsidRDefault="000826C8" w:rsidP="00C57C35">
      <w:pPr>
        <w:pStyle w:val="Standard-e"/>
      </w:pPr>
    </w:p>
    <w:p w14:paraId="6E70B1C0" w14:textId="39788AC2" w:rsidR="00C57C35" w:rsidRDefault="00C57C35" w:rsidP="00C57C35">
      <w:pPr>
        <w:pStyle w:val="headnote-e"/>
      </w:pPr>
      <w:r>
        <w:lastRenderedPageBreak/>
        <w:t>Regulations</w:t>
      </w:r>
    </w:p>
    <w:p w14:paraId="745FFF2B" w14:textId="77777777" w:rsidR="00C57C35" w:rsidRDefault="00C57C35" w:rsidP="00C57C35">
      <w:pPr>
        <w:pStyle w:val="subsection-e"/>
      </w:pPr>
      <w:r w:rsidRPr="00C57C35">
        <w:tab/>
        <w:t>(6)  If an electricity vendor fails, in the manner described in the regulations, to comply with the requirements of this section, the electricity vendor shall take such steps as the regulations may prescribe.</w:t>
      </w:r>
      <w:r>
        <w:t xml:space="preserve"> </w:t>
      </w:r>
    </w:p>
    <w:p w14:paraId="21CD0E88" w14:textId="77777777" w:rsidR="00C57C35" w:rsidRDefault="00C57C35" w:rsidP="00C57C35">
      <w:pPr>
        <w:pStyle w:val="Standard-e"/>
      </w:pPr>
    </w:p>
    <w:p w14:paraId="52B33F43" w14:textId="77777777" w:rsidR="008E45E3" w:rsidRPr="0019580F" w:rsidRDefault="008E45E3" w:rsidP="008E45E3">
      <w:pPr>
        <w:pStyle w:val="partnum-e"/>
        <w:rPr>
          <w:lang w:val="fr-CA"/>
        </w:rPr>
      </w:pPr>
      <w:bookmarkStart w:id="22" w:name="BK15"/>
      <w:bookmarkEnd w:id="22"/>
      <w:r w:rsidRPr="0019580F">
        <w:rPr>
          <w:lang w:val="fr-CA"/>
        </w:rPr>
        <w:t>PART iv</w:t>
      </w:r>
      <w:r w:rsidRPr="0019580F">
        <w:rPr>
          <w:lang w:val="fr-CA"/>
        </w:rPr>
        <w:br/>
      </w:r>
      <w:r w:rsidR="00EF148D" w:rsidRPr="0019580F">
        <w:rPr>
          <w:lang w:val="fr-CA"/>
        </w:rPr>
        <w:t>Implementation</w:t>
      </w:r>
    </w:p>
    <w:p w14:paraId="418ECE99" w14:textId="77777777" w:rsidR="00B3611A" w:rsidRPr="0019580F" w:rsidRDefault="00B3611A" w:rsidP="008E45E3">
      <w:pPr>
        <w:pStyle w:val="heading1-e"/>
        <w:rPr>
          <w:lang w:val="fr-CA"/>
        </w:rPr>
      </w:pPr>
      <w:bookmarkStart w:id="23" w:name="BK16"/>
      <w:bookmarkEnd w:id="23"/>
      <w:r w:rsidRPr="0019580F">
        <w:rPr>
          <w:lang w:val="fr-CA"/>
        </w:rPr>
        <w:t>Financial Services Manager</w:t>
      </w:r>
    </w:p>
    <w:p w14:paraId="1E989495" w14:textId="77777777" w:rsidR="00AB3F9F" w:rsidRDefault="00AB3F9F" w:rsidP="00AB3F9F">
      <w:pPr>
        <w:pStyle w:val="headnote-e"/>
      </w:pPr>
      <w:r>
        <w:t>Appointment</w:t>
      </w:r>
    </w:p>
    <w:p w14:paraId="5E88D92A" w14:textId="77777777" w:rsidR="00AB3F9F" w:rsidRDefault="00AB3F9F" w:rsidP="00AB3F9F">
      <w:pPr>
        <w:pStyle w:val="section-e"/>
      </w:pPr>
      <w:r>
        <w:tab/>
      </w:r>
      <w:bookmarkStart w:id="24" w:name="BK17"/>
      <w:bookmarkEnd w:id="24"/>
      <w:r>
        <w:rPr>
          <w:b/>
        </w:rPr>
        <w:t>13</w:t>
      </w:r>
      <w:r w:rsidR="00973EF4">
        <w:rPr>
          <w:b/>
        </w:rPr>
        <w:t>xx</w:t>
      </w:r>
      <w:proofErr w:type="gramStart"/>
      <w:r>
        <w:rPr>
          <w:b/>
        </w:rPr>
        <w:t xml:space="preserve">.  </w:t>
      </w:r>
      <w:r w:rsidR="00137DD6">
        <w:t>(</w:t>
      </w:r>
      <w:proofErr w:type="gramEnd"/>
      <w:r w:rsidR="00137DD6">
        <w:t xml:space="preserve">1)  </w:t>
      </w:r>
      <w:r w:rsidRPr="00AB3F9F">
        <w:rPr>
          <w:highlight w:val="yellow"/>
        </w:rPr>
        <w:t>[</w:t>
      </w:r>
      <w:r w:rsidR="006C2AB5">
        <w:rPr>
          <w:highlight w:val="yellow"/>
        </w:rPr>
        <w:t>Note: To be elaborated</w:t>
      </w:r>
      <w:r w:rsidRPr="00AB3F9F">
        <w:rPr>
          <w:highlight w:val="yellow"/>
        </w:rPr>
        <w:t>.]</w:t>
      </w:r>
    </w:p>
    <w:p w14:paraId="43001393" w14:textId="77777777" w:rsidR="00AB3F9F" w:rsidRDefault="00AB3F9F" w:rsidP="00137DD6">
      <w:pPr>
        <w:pStyle w:val="Standard-e"/>
      </w:pPr>
    </w:p>
    <w:p w14:paraId="74FBB6C8" w14:textId="77777777" w:rsidR="00AB3F9F" w:rsidRPr="00CF22AC" w:rsidRDefault="00AB3F9F" w:rsidP="00137DD6">
      <w:pPr>
        <w:pStyle w:val="headnote-e"/>
      </w:pPr>
      <w:commentRangeStart w:id="25"/>
      <w:r>
        <w:t>Termination</w:t>
      </w:r>
      <w:commentRangeEnd w:id="25"/>
      <w:r w:rsidR="00F21292">
        <w:rPr>
          <w:rStyle w:val="CommentReference"/>
          <w:b w:val="0"/>
          <w:snapToGrid/>
          <w:lang w:val="en-CA"/>
        </w:rPr>
        <w:commentReference w:id="25"/>
      </w:r>
    </w:p>
    <w:p w14:paraId="77A00253" w14:textId="77777777" w:rsidR="00AB3F9F" w:rsidRPr="00CF22AC" w:rsidRDefault="00AB3F9F" w:rsidP="00137DD6">
      <w:pPr>
        <w:pStyle w:val="subsection-e"/>
      </w:pPr>
      <w:r w:rsidRPr="00CF22AC">
        <w:tab/>
        <w:t>(</w:t>
      </w:r>
      <w:r w:rsidR="00137DD6">
        <w:t>2</w:t>
      </w:r>
      <w:r w:rsidRPr="00CF22AC">
        <w:t xml:space="preserve">)  The Minister may </w:t>
      </w:r>
      <w:r>
        <w:t>by written order</w:t>
      </w:r>
      <w:r w:rsidRPr="00CF22AC">
        <w:t xml:space="preserve"> terminate </w:t>
      </w:r>
      <w:r>
        <w:t xml:space="preserve">the </w:t>
      </w:r>
      <w:r w:rsidRPr="00CF22AC">
        <w:t xml:space="preserve">appointment </w:t>
      </w:r>
      <w:r>
        <w:t>of an appointee as the Financial Services Manager i</w:t>
      </w:r>
      <w:r w:rsidRPr="00CF22AC">
        <w:t>f,</w:t>
      </w:r>
    </w:p>
    <w:p w14:paraId="50862B1A" w14:textId="77777777" w:rsidR="00AB3F9F" w:rsidRPr="00CF22AC" w:rsidRDefault="00AB3F9F" w:rsidP="00AB3F9F">
      <w:pPr>
        <w:pStyle w:val="section-e"/>
      </w:pPr>
    </w:p>
    <w:p w14:paraId="46307583" w14:textId="77777777" w:rsidR="00AB3F9F" w:rsidRPr="00CF22AC" w:rsidRDefault="00AB3F9F" w:rsidP="00AB3F9F">
      <w:pPr>
        <w:pStyle w:val="clause-e"/>
      </w:pPr>
      <w:r w:rsidRPr="00CF22AC">
        <w:tab/>
        <w:t>(</w:t>
      </w:r>
      <w:r>
        <w:t>a)</w:t>
      </w:r>
      <w:r>
        <w:tab/>
      </w:r>
      <w:proofErr w:type="gramStart"/>
      <w:r>
        <w:t>the</w:t>
      </w:r>
      <w:proofErr w:type="gramEnd"/>
      <w:r>
        <w:t xml:space="preserve"> Minister has advised the appointee</w:t>
      </w:r>
      <w:r w:rsidRPr="00CF22AC">
        <w:t xml:space="preserve"> that the Financing Plan is </w:t>
      </w:r>
      <w:r>
        <w:t>either in</w:t>
      </w:r>
      <w:r w:rsidRPr="00CF22AC">
        <w:t xml:space="preserve">consistent with </w:t>
      </w:r>
      <w:r>
        <w:t xml:space="preserve">or is being implemented in a manner that is inconsistent with </w:t>
      </w:r>
      <w:r w:rsidRPr="00CF22AC">
        <w:t xml:space="preserve">the </w:t>
      </w:r>
      <w:r>
        <w:t xml:space="preserve">principles set out in section </w:t>
      </w:r>
      <w:r w:rsidRPr="00137DD6">
        <w:rPr>
          <w:highlight w:val="yellow"/>
        </w:rPr>
        <w:t>x;</w:t>
      </w:r>
    </w:p>
    <w:p w14:paraId="4C19001A" w14:textId="77777777" w:rsidR="00AB3F9F" w:rsidRPr="00CF22AC" w:rsidRDefault="00AB3F9F" w:rsidP="00AB3F9F">
      <w:pPr>
        <w:pStyle w:val="clause-e"/>
      </w:pPr>
    </w:p>
    <w:p w14:paraId="7625B34B" w14:textId="77777777" w:rsidR="00AB3F9F" w:rsidRPr="00CF22AC" w:rsidRDefault="00AB3F9F" w:rsidP="00AB3F9F">
      <w:pPr>
        <w:pStyle w:val="clause-e"/>
      </w:pPr>
      <w:r w:rsidRPr="00CF22AC">
        <w:tab/>
        <w:t>(b)</w:t>
      </w:r>
      <w:r w:rsidRPr="00CF22AC">
        <w:tab/>
      </w:r>
      <w:proofErr w:type="gramStart"/>
      <w:r w:rsidRPr="00CF22AC">
        <w:t>the</w:t>
      </w:r>
      <w:proofErr w:type="gramEnd"/>
      <w:r w:rsidRPr="00CF22AC">
        <w:t xml:space="preserve"> </w:t>
      </w:r>
      <w:r>
        <w:t xml:space="preserve">appointee </w:t>
      </w:r>
      <w:r w:rsidRPr="00CF22AC">
        <w:t>has been afforded a reasonable opportunity to consider and address the inconsistency; a</w:t>
      </w:r>
      <w:r>
        <w:t>n</w:t>
      </w:r>
      <w:r w:rsidRPr="00CF22AC">
        <w:t>d</w:t>
      </w:r>
    </w:p>
    <w:p w14:paraId="1F5C39E3" w14:textId="77777777" w:rsidR="00AB3F9F" w:rsidRPr="00CF22AC" w:rsidRDefault="00AB3F9F" w:rsidP="00AB3F9F">
      <w:pPr>
        <w:pStyle w:val="clause-e"/>
      </w:pPr>
    </w:p>
    <w:p w14:paraId="302573D6" w14:textId="77777777" w:rsidR="00AB3F9F" w:rsidRPr="00CF22AC" w:rsidRDefault="00AB3F9F" w:rsidP="00AB3F9F">
      <w:pPr>
        <w:pStyle w:val="clause-e"/>
      </w:pPr>
      <w:r w:rsidRPr="00CF22AC">
        <w:tab/>
        <w:t>(c)</w:t>
      </w:r>
      <w:r w:rsidRPr="00CF22AC">
        <w:tab/>
      </w:r>
      <w:proofErr w:type="gramStart"/>
      <w:r w:rsidRPr="00CF22AC">
        <w:t>the</w:t>
      </w:r>
      <w:proofErr w:type="gramEnd"/>
      <w:r w:rsidRPr="00CF22AC">
        <w:t xml:space="preserve"> </w:t>
      </w:r>
      <w:r>
        <w:t>appointee</w:t>
      </w:r>
      <w:r w:rsidRPr="00CF22AC">
        <w:t xml:space="preserve"> is unwilling or unable to address the inconsistency to the satisfaction of the Minister.</w:t>
      </w:r>
    </w:p>
    <w:p w14:paraId="27D99F54" w14:textId="77777777" w:rsidR="00AB3F9F" w:rsidRPr="00CF22AC" w:rsidRDefault="00AB3F9F" w:rsidP="00AB3F9F">
      <w:pPr>
        <w:pStyle w:val="clause-e"/>
      </w:pPr>
    </w:p>
    <w:p w14:paraId="62C21109" w14:textId="77777777" w:rsidR="00AB3F9F" w:rsidRPr="00260644" w:rsidRDefault="00AB3F9F" w:rsidP="00AB3F9F">
      <w:pPr>
        <w:pStyle w:val="headnote-e"/>
      </w:pPr>
      <w:r>
        <w:t>Replacement</w:t>
      </w:r>
    </w:p>
    <w:p w14:paraId="4A1476F6" w14:textId="77777777" w:rsidR="00AB3F9F" w:rsidRDefault="00AB3F9F" w:rsidP="00AB3F9F">
      <w:pPr>
        <w:pStyle w:val="subsection-e"/>
      </w:pPr>
      <w:r>
        <w:tab/>
        <w:t>(</w:t>
      </w:r>
      <w:r w:rsidR="00137DD6">
        <w:t>3</w:t>
      </w:r>
      <w:r w:rsidRPr="00260644">
        <w:t>)  Upon terminating an</w:t>
      </w:r>
      <w:r>
        <w:t xml:space="preserve"> appointment</w:t>
      </w:r>
      <w:r w:rsidRPr="00260644">
        <w:t xml:space="preserve">, the Minister may, in accordance with the regulations, appoint a </w:t>
      </w:r>
      <w:r>
        <w:t xml:space="preserve">new </w:t>
      </w:r>
      <w:r w:rsidRPr="00260644">
        <w:t>person or entity as the Financial Services Manager.</w:t>
      </w:r>
    </w:p>
    <w:p w14:paraId="0E249C67" w14:textId="77777777" w:rsidR="00AB3F9F" w:rsidRPr="00AB3F9F" w:rsidRDefault="00AB3F9F" w:rsidP="00AB3F9F">
      <w:pPr>
        <w:pStyle w:val="section-e"/>
      </w:pPr>
    </w:p>
    <w:p w14:paraId="2D90D783" w14:textId="77777777" w:rsidR="00AB3F9F" w:rsidRPr="006F5CFB" w:rsidRDefault="00DA6F6C" w:rsidP="00AB3F9F">
      <w:pPr>
        <w:pStyle w:val="headnote-e"/>
      </w:pPr>
      <w:r>
        <w:t>Duties and powers</w:t>
      </w:r>
    </w:p>
    <w:p w14:paraId="28A889FE" w14:textId="77777777" w:rsidR="00AB3F9F" w:rsidRPr="0011145D" w:rsidRDefault="00AB3F9F" w:rsidP="00AB3F9F">
      <w:pPr>
        <w:pStyle w:val="section-e"/>
      </w:pPr>
      <w:r w:rsidRPr="006F5CFB">
        <w:tab/>
      </w:r>
      <w:bookmarkStart w:id="26" w:name="BK18"/>
      <w:bookmarkEnd w:id="26"/>
      <w:r w:rsidR="00DA6F6C">
        <w:rPr>
          <w:b/>
        </w:rPr>
        <w:t>14</w:t>
      </w:r>
      <w:r w:rsidR="00973EF4">
        <w:rPr>
          <w:b/>
        </w:rPr>
        <w:t>xx</w:t>
      </w:r>
      <w:proofErr w:type="gramStart"/>
      <w:r w:rsidRPr="006F5CFB">
        <w:rPr>
          <w:b/>
        </w:rPr>
        <w:t>.</w:t>
      </w:r>
      <w:r w:rsidRPr="006F5CFB">
        <w:t xml:space="preserve">  (</w:t>
      </w:r>
      <w:proofErr w:type="gramEnd"/>
      <w:r w:rsidRPr="006F5CFB">
        <w:t xml:space="preserve">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asset on behalf of the investment asset owner.</w:t>
      </w:r>
    </w:p>
    <w:p w14:paraId="64C2A119" w14:textId="77777777" w:rsidR="00DA6F6C" w:rsidRDefault="00DA6F6C" w:rsidP="00DA6F6C">
      <w:pPr>
        <w:pStyle w:val="Standard-e"/>
      </w:pPr>
    </w:p>
    <w:p w14:paraId="19AB3565" w14:textId="77777777" w:rsidR="00AB3F9F" w:rsidRDefault="00AB3F9F" w:rsidP="00DA6F6C">
      <w:pPr>
        <w:pStyle w:val="headnote-e"/>
      </w:pPr>
      <w:r>
        <w:t>Same</w:t>
      </w:r>
    </w:p>
    <w:p w14:paraId="582C1A17" w14:textId="77777777"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14:paraId="2EF1B940" w14:textId="77777777" w:rsidR="00AB3F9F" w:rsidRDefault="00AB3F9F" w:rsidP="00AB3F9F">
      <w:pPr>
        <w:pStyle w:val="subsection-e"/>
      </w:pPr>
    </w:p>
    <w:p w14:paraId="0A5C9E60" w14:textId="77777777"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DA6F6C">
        <w:t>XX</w:t>
      </w:r>
      <w:r>
        <w:t>.</w:t>
      </w:r>
    </w:p>
    <w:p w14:paraId="1E347F5A" w14:textId="77777777" w:rsidR="00AB3F9F" w:rsidRDefault="00AB3F9F" w:rsidP="00AB3F9F">
      <w:pPr>
        <w:pStyle w:val="clause-e"/>
      </w:pPr>
    </w:p>
    <w:p w14:paraId="5F065531" w14:textId="14B041CA" w:rsidR="00AB3F9F" w:rsidRDefault="00AB3F9F" w:rsidP="00AB3F9F">
      <w:pPr>
        <w:pStyle w:val="clause-e"/>
      </w:pPr>
      <w:r>
        <w:lastRenderedPageBreak/>
        <w:tab/>
        <w:t>2.</w:t>
      </w:r>
      <w:r>
        <w:tab/>
        <w:t>Providing information to electricity vendors</w:t>
      </w:r>
      <w:r w:rsidR="0037727E">
        <w:t xml:space="preserve">, including the IESO, in respect of </w:t>
      </w:r>
      <w:r>
        <w:t>obligations under Part III.</w:t>
      </w:r>
    </w:p>
    <w:p w14:paraId="10FF2D2B" w14:textId="77777777" w:rsidR="0037727E" w:rsidRDefault="0037727E" w:rsidP="00AB3F9F">
      <w:pPr>
        <w:pStyle w:val="clause-e"/>
      </w:pPr>
    </w:p>
    <w:p w14:paraId="28748178" w14:textId="77777777" w:rsidR="00AB3F9F" w:rsidRDefault="00AB3F9F" w:rsidP="00AB3F9F">
      <w:pPr>
        <w:pStyle w:val="clause-e"/>
      </w:pPr>
      <w:r>
        <w:tab/>
      </w:r>
      <w:r w:rsidR="0037727E">
        <w:t>3</w:t>
      </w:r>
      <w:r>
        <w:t>.</w:t>
      </w:r>
      <w:r>
        <w:tab/>
        <w:t>Such other matters as may be prescribed.</w:t>
      </w:r>
    </w:p>
    <w:p w14:paraId="1897B0F0" w14:textId="77777777" w:rsidR="00AB3F9F" w:rsidRPr="0011145D" w:rsidRDefault="00AB3F9F" w:rsidP="00AB3F9F">
      <w:pPr>
        <w:pStyle w:val="clause-e"/>
      </w:pPr>
    </w:p>
    <w:p w14:paraId="0E6BA096" w14:textId="77777777" w:rsidR="00AB3F9F" w:rsidRPr="0011145D" w:rsidRDefault="00AB3F9F" w:rsidP="00AB3F9F">
      <w:pPr>
        <w:pStyle w:val="headnote-e"/>
      </w:pPr>
      <w:r w:rsidRPr="0011145D">
        <w:t>Review of costs</w:t>
      </w:r>
    </w:p>
    <w:p w14:paraId="51FC5336" w14:textId="77777777" w:rsidR="00AB3F9F"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14:paraId="58112BB6" w14:textId="77777777" w:rsidR="00AB3F9F" w:rsidRDefault="00AB3F9F" w:rsidP="00AB3F9F">
      <w:pPr>
        <w:pStyle w:val="Standard-e"/>
      </w:pPr>
    </w:p>
    <w:p w14:paraId="25C6D0F1" w14:textId="77777777" w:rsidR="008E45E3" w:rsidRDefault="008E45E3" w:rsidP="008E45E3">
      <w:pPr>
        <w:pStyle w:val="heading1-e"/>
      </w:pPr>
      <w:bookmarkStart w:id="27" w:name="BK19"/>
      <w:bookmarkEnd w:id="27"/>
      <w:r>
        <w:t>Fair Allocation</w:t>
      </w:r>
      <w:r w:rsidR="008124BA">
        <w:t xml:space="preserve"> </w:t>
      </w:r>
      <w:r w:rsidR="00CC5484">
        <w:t>Amount</w:t>
      </w:r>
    </w:p>
    <w:p w14:paraId="574A6FA3" w14:textId="77777777" w:rsidR="008E45E3" w:rsidRPr="006F5782" w:rsidRDefault="00EF148D" w:rsidP="008E45E3">
      <w:pPr>
        <w:pStyle w:val="headnote-e"/>
      </w:pPr>
      <w:r>
        <w:t xml:space="preserve">Financial Services Manager </w:t>
      </w:r>
      <w:r w:rsidR="008E45E3">
        <w:t xml:space="preserve">to </w:t>
      </w:r>
      <w:r w:rsidR="00CC5484">
        <w:t>calculate fair allocation amount</w:t>
      </w:r>
    </w:p>
    <w:p w14:paraId="5DA9A1FF" w14:textId="77777777" w:rsidR="00EF148D" w:rsidRDefault="008E45E3" w:rsidP="00EF148D">
      <w:pPr>
        <w:pStyle w:val="section-e"/>
      </w:pPr>
      <w:r w:rsidRPr="006F5782">
        <w:tab/>
      </w:r>
      <w:bookmarkStart w:id="28" w:name="BK20"/>
      <w:bookmarkEnd w:id="28"/>
      <w:r w:rsidR="00DA6F6C">
        <w:rPr>
          <w:b/>
        </w:rPr>
        <w:t>15</w:t>
      </w:r>
      <w:r w:rsidR="00973EF4">
        <w:rPr>
          <w:b/>
        </w:rPr>
        <w:t>xx</w:t>
      </w:r>
      <w:proofErr w:type="gramStart"/>
      <w:r w:rsidRPr="006F5782">
        <w:rPr>
          <w:b/>
        </w:rPr>
        <w:t xml:space="preserve">.  </w:t>
      </w:r>
      <w:r w:rsidRPr="006F5782">
        <w:t>(</w:t>
      </w:r>
      <w:proofErr w:type="gramEnd"/>
      <w:r w:rsidRPr="006F5782">
        <w:t xml:space="preserve">1)  </w:t>
      </w:r>
      <w:r w:rsidR="00EF148D">
        <w:t xml:space="preserve">The </w:t>
      </w:r>
      <w:commentRangeStart w:id="29"/>
      <w:r w:rsidR="00EF148D">
        <w:t>Financial Services Manager</w:t>
      </w:r>
      <w:commentRangeEnd w:id="29"/>
      <w:r w:rsidR="00F21292">
        <w:rPr>
          <w:rStyle w:val="CommentReference"/>
          <w:snapToGrid/>
          <w:lang w:val="en-CA" w:eastAsia="en-CA"/>
        </w:rPr>
        <w:commentReference w:id="29"/>
      </w:r>
      <w:r w:rsidR="00EF148D">
        <w:t xml:space="preserve"> shall </w:t>
      </w:r>
      <w:r w:rsidR="00CC5484">
        <w:t>calculate the</w:t>
      </w:r>
      <w:r w:rsidR="008124BA">
        <w:t xml:space="preserve"> </w:t>
      </w:r>
      <w:r w:rsidR="00EF148D">
        <w:t xml:space="preserve">fair allocation </w:t>
      </w:r>
      <w:r w:rsidR="00CC5484">
        <w:t>amount</w:t>
      </w:r>
      <w:r w:rsidR="00EF148D">
        <w:t xml:space="preserve"> for the purposes of,</w:t>
      </w:r>
    </w:p>
    <w:p w14:paraId="4FB88F0C" w14:textId="77777777" w:rsidR="00EF148D" w:rsidRDefault="00EF148D" w:rsidP="00EF148D">
      <w:pPr>
        <w:tabs>
          <w:tab w:val="left" w:pos="0"/>
          <w:tab w:val="left" w:pos="378"/>
        </w:tabs>
        <w:snapToGrid w:val="0"/>
        <w:spacing w:line="200" w:lineRule="atLeast"/>
        <w:rPr>
          <w:lang w:val="en-GB"/>
        </w:rPr>
      </w:pPr>
    </w:p>
    <w:p w14:paraId="7654B046" w14:textId="77777777" w:rsidR="00EF148D" w:rsidRDefault="00EF148D" w:rsidP="00EF148D">
      <w:pPr>
        <w:pStyle w:val="clause-e"/>
        <w:ind w:left="0" w:firstLine="0"/>
      </w:pPr>
      <w:r>
        <w:tab/>
        <w:t>(a)</w:t>
      </w:r>
      <w:r>
        <w:tab/>
      </w:r>
      <w:r w:rsidRPr="00EF148D">
        <w:t xml:space="preserve">fairly </w:t>
      </w:r>
      <w:r>
        <w:t xml:space="preserve">measuring and allocating the </w:t>
      </w:r>
      <w:r w:rsidRPr="00334D8C">
        <w:t>estimated clean energy costs and estimated clean energy benefits</w:t>
      </w:r>
      <w:r>
        <w:t xml:space="preserve"> </w:t>
      </w:r>
      <w:r w:rsidRPr="00EF148D">
        <w:t xml:space="preserve">among </w:t>
      </w:r>
      <w:r>
        <w:t xml:space="preserve">the </w:t>
      </w:r>
      <w:r w:rsidRPr="00EF148D">
        <w:t xml:space="preserve">specified consumers </w:t>
      </w:r>
      <w:r w:rsidR="00334D8C">
        <w:t>in respect of</w:t>
      </w:r>
      <w:r w:rsidR="002F3D61">
        <w:t xml:space="preserve"> </w:t>
      </w:r>
      <w:r>
        <w:t>each reference period; and</w:t>
      </w:r>
    </w:p>
    <w:p w14:paraId="29FB635E" w14:textId="77777777" w:rsidR="002F3D61" w:rsidRPr="00A47E6C" w:rsidRDefault="002F3D61" w:rsidP="00EF148D">
      <w:pPr>
        <w:pStyle w:val="clause-e"/>
        <w:ind w:left="0" w:firstLine="0"/>
      </w:pPr>
    </w:p>
    <w:p w14:paraId="2C1FE364" w14:textId="77777777" w:rsidR="00EF148D" w:rsidRPr="007E3654" w:rsidRDefault="002F3D61" w:rsidP="002F3D61">
      <w:pPr>
        <w:pStyle w:val="clause-e"/>
      </w:pPr>
      <w:r>
        <w:tab/>
        <w:t>(b)</w:t>
      </w:r>
      <w:r>
        <w:tab/>
      </w:r>
      <w:proofErr w:type="gramStart"/>
      <w:r w:rsidR="00EF148D" w:rsidRPr="00946746">
        <w:t>aligning</w:t>
      </w:r>
      <w:proofErr w:type="gramEnd"/>
      <w:r w:rsidR="00EF148D" w:rsidRPr="00946746">
        <w:t xml:space="preserve"> funding obligations that may be inc</w:t>
      </w:r>
      <w:r w:rsidR="00334D8C">
        <w:t xml:space="preserve">urred during each reference period </w:t>
      </w:r>
      <w:r w:rsidR="00EF148D" w:rsidRPr="00946746">
        <w:t>with the allocation of the estimated clean energy costs and estimated clean energy benefits across present and future generations of specified consumers.</w:t>
      </w:r>
    </w:p>
    <w:p w14:paraId="5E634FCA" w14:textId="77777777" w:rsidR="00EF148D" w:rsidRDefault="00EF148D" w:rsidP="008E45E3">
      <w:pPr>
        <w:pStyle w:val="section-e"/>
      </w:pPr>
    </w:p>
    <w:p w14:paraId="22F8D7C5" w14:textId="77777777" w:rsidR="009757AB" w:rsidRDefault="009757AB" w:rsidP="009757AB">
      <w:pPr>
        <w:pStyle w:val="headnote-e"/>
      </w:pPr>
      <w:r>
        <w:t>Amount</w:t>
      </w:r>
    </w:p>
    <w:p w14:paraId="3F7A5CCF" w14:textId="77777777" w:rsidR="009757AB" w:rsidRDefault="009757AB" w:rsidP="009757AB">
      <w:pPr>
        <w:pStyle w:val="subsection-e"/>
      </w:pPr>
      <w:r>
        <w:tab/>
        <w:t xml:space="preserve">(1.1)  </w:t>
      </w:r>
      <w:proofErr w:type="gramStart"/>
      <w:r>
        <w:t>The</w:t>
      </w:r>
      <w:proofErr w:type="gramEnd"/>
      <w:r>
        <w:t xml:space="preserve"> fair allocation amount in respect of a reference period is the sum of the following amounts:</w:t>
      </w:r>
    </w:p>
    <w:p w14:paraId="54474C89" w14:textId="77777777" w:rsidR="00C93C6A" w:rsidRDefault="00C93C6A" w:rsidP="009757AB">
      <w:pPr>
        <w:pStyle w:val="subsection-e"/>
      </w:pPr>
    </w:p>
    <w:p w14:paraId="4E500DB8" w14:textId="77777777" w:rsidR="009757AB" w:rsidRDefault="009757AB" w:rsidP="009757AB">
      <w:pPr>
        <w:pStyle w:val="clause-e"/>
      </w:pPr>
      <w:r>
        <w:tab/>
        <w:t>1.</w:t>
      </w:r>
      <w:r>
        <w:tab/>
        <w:t>The amount</w:t>
      </w:r>
      <w:r w:rsidR="00DC3DCB">
        <w:t xml:space="preserve">, </w:t>
      </w:r>
      <w:r>
        <w:t xml:space="preserve">if any, by which the estimated </w:t>
      </w:r>
      <w:r w:rsidR="00DC3DCB" w:rsidRPr="00DC3DCB">
        <w:rPr>
          <w:highlight w:val="yellow"/>
        </w:rPr>
        <w:t>[</w:t>
      </w:r>
      <w:r w:rsidRPr="00DC3DCB">
        <w:rPr>
          <w:highlight w:val="yellow"/>
        </w:rPr>
        <w:t>clean energy costs</w:t>
      </w:r>
      <w:r w:rsidR="00DC3DCB" w:rsidRPr="00DC3DCB">
        <w:rPr>
          <w:highlight w:val="yellow"/>
        </w:rPr>
        <w:t>] [clean energy benefits]</w:t>
      </w:r>
      <w:r w:rsidR="00DC3DCB">
        <w:t xml:space="preserve"> to be allocated to specified consumers in respect of the reference period exceeds the estimated amount of </w:t>
      </w:r>
      <w:r w:rsidR="00DC3DCB" w:rsidRPr="00DC3DCB">
        <w:rPr>
          <w:highlight w:val="yellow"/>
        </w:rPr>
        <w:t>[the global adjustment]</w:t>
      </w:r>
      <w:r w:rsidR="00DC3DCB">
        <w:t xml:space="preserve"> that would be borne by the specified consumers in respect of clean energy </w:t>
      </w:r>
      <w:r w:rsidR="00F43B44">
        <w:t xml:space="preserve">costs </w:t>
      </w:r>
      <w:r w:rsidR="00F43B44" w:rsidRPr="00F43B44">
        <w:rPr>
          <w:highlight w:val="yellow"/>
        </w:rPr>
        <w:t>[in the absence of this Act].</w:t>
      </w:r>
    </w:p>
    <w:p w14:paraId="702B1F89" w14:textId="77777777" w:rsidR="00F43B44" w:rsidRDefault="00F43B44" w:rsidP="009757AB">
      <w:pPr>
        <w:pStyle w:val="clause-e"/>
      </w:pPr>
    </w:p>
    <w:p w14:paraId="4165C6DA" w14:textId="77777777" w:rsidR="00DC3DCB" w:rsidRDefault="00DC3DCB" w:rsidP="009757AB">
      <w:pPr>
        <w:pStyle w:val="clause-e"/>
      </w:pPr>
      <w:r>
        <w:tab/>
        <w:t>2.</w:t>
      </w:r>
      <w:r w:rsidR="00F43B44">
        <w:tab/>
        <w:t>An allocable portion of the</w:t>
      </w:r>
      <w:r w:rsidR="00C93C6A">
        <w:t xml:space="preserve"> value of any fair adjustment, determined in accordance with subsection (3).</w:t>
      </w:r>
    </w:p>
    <w:p w14:paraId="788A6B3D" w14:textId="77777777" w:rsidR="00C93C6A" w:rsidRDefault="00C93C6A" w:rsidP="009757AB">
      <w:pPr>
        <w:pStyle w:val="clause-e"/>
      </w:pPr>
    </w:p>
    <w:p w14:paraId="7140FF63" w14:textId="77777777" w:rsidR="002F3D61" w:rsidRDefault="002F3D61" w:rsidP="002F3D61">
      <w:pPr>
        <w:pStyle w:val="headnote-e"/>
      </w:pPr>
      <w:r>
        <w:t>Principles</w:t>
      </w:r>
    </w:p>
    <w:p w14:paraId="65927F76" w14:textId="77777777" w:rsidR="002F3D61" w:rsidRPr="00460FD3" w:rsidRDefault="002F3D61" w:rsidP="002F3D61">
      <w:pPr>
        <w:pStyle w:val="subsection-e"/>
      </w:pPr>
      <w:r>
        <w:tab/>
        <w:t>(2)</w:t>
      </w:r>
      <w:r w:rsidRPr="00460FD3">
        <w:t xml:space="preserve"> </w:t>
      </w:r>
      <w:r w:rsidR="004377CA">
        <w:t xml:space="preserve"> </w:t>
      </w:r>
      <w:r>
        <w:t xml:space="preserve">In </w:t>
      </w:r>
      <w:r w:rsidR="00CC5484">
        <w:t>calculating the fair allocation amount</w:t>
      </w:r>
      <w:r w:rsidR="004377CA">
        <w:t xml:space="preserve"> </w:t>
      </w:r>
      <w:r w:rsidR="004377CA" w:rsidRPr="004377CA">
        <w:rPr>
          <w:highlight w:val="yellow"/>
        </w:rPr>
        <w:t>[or in developing the fair allocation calculation?]</w:t>
      </w:r>
      <w:r w:rsidR="00CC5484">
        <w:t>,</w:t>
      </w:r>
      <w:r w:rsidRPr="00946746">
        <w:t xml:space="preserve"> subject to subsection (3), the</w:t>
      </w:r>
      <w:r w:rsidRPr="00460FD3">
        <w:t xml:space="preserve"> Financial Services Manager shall have regard to the following principles:</w:t>
      </w:r>
    </w:p>
    <w:p w14:paraId="4030AD81" w14:textId="77777777" w:rsidR="002F3D61" w:rsidRPr="00460FD3" w:rsidRDefault="002F3D61" w:rsidP="002F3D61">
      <w:pPr>
        <w:tabs>
          <w:tab w:val="left" w:pos="0"/>
          <w:tab w:val="left" w:pos="378"/>
        </w:tabs>
        <w:snapToGrid w:val="0"/>
        <w:spacing w:line="200" w:lineRule="atLeast"/>
        <w:rPr>
          <w:lang w:val="en-GB"/>
        </w:rPr>
      </w:pPr>
    </w:p>
    <w:p w14:paraId="267D0D53" w14:textId="77777777" w:rsidR="002F3D61" w:rsidRDefault="00B34A34" w:rsidP="008124BA">
      <w:pPr>
        <w:pStyle w:val="clause-e"/>
      </w:pPr>
      <w:r>
        <w:rPr>
          <w:noProof/>
          <w:snapToGrid/>
          <w:lang w:val="en-CA" w:eastAsia="en-CA"/>
        </w:rPr>
        <w:lastRenderedPageBreak/>
        <mc:AlternateContent>
          <mc:Choice Requires="wps">
            <w:drawing>
              <wp:anchor distT="0" distB="0" distL="114300" distR="114300" simplePos="0" relativeHeight="251675648" behindDoc="0" locked="0" layoutInCell="0" allowOverlap="1" wp14:anchorId="24102220" wp14:editId="19F9F2E1">
                <wp:simplePos x="0" y="0"/>
                <wp:positionH relativeFrom="margin">
                  <wp:posOffset>-798830</wp:posOffset>
                </wp:positionH>
                <wp:positionV relativeFrom="margin">
                  <wp:posOffset>3696335</wp:posOffset>
                </wp:positionV>
                <wp:extent cx="7541895" cy="837565"/>
                <wp:effectExtent l="0" t="2419985" r="0" b="2276475"/>
                <wp:wrapNone/>
                <wp:docPr id="16"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F94CC8"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19" o:spid="_x0000_s1037" type="#_x0000_t202" style="position:absolute;left:0;text-align:left;margin-left:-62.9pt;margin-top:291.05pt;width:593.85pt;height:65.95pt;rotation:-45;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1TiQIAAAU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tXKdU4kCAAAF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14:paraId="7AF94CC8"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124BA">
        <w:tab/>
        <w:t>1.</w:t>
      </w:r>
      <w:r w:rsidR="008124BA">
        <w:tab/>
      </w:r>
      <w:r w:rsidR="002F3D61" w:rsidRPr="00460FD3">
        <w:t>Clean energy costs allocate</w:t>
      </w:r>
      <w:r w:rsidR="00334D8C">
        <w:t xml:space="preserve">d to the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14:paraId="2674EC5D" w14:textId="77777777" w:rsidR="008124BA" w:rsidRPr="00460FD3" w:rsidRDefault="008124BA" w:rsidP="008124BA">
      <w:pPr>
        <w:pStyle w:val="clause-e"/>
      </w:pPr>
    </w:p>
    <w:p w14:paraId="6E9C8300" w14:textId="77777777" w:rsidR="002F3D61" w:rsidRPr="00460FD3" w:rsidRDefault="008124BA" w:rsidP="008124BA">
      <w:pPr>
        <w:pStyle w:val="clause-e"/>
      </w:pPr>
      <w:r>
        <w:tab/>
        <w:t>2.</w:t>
      </w:r>
      <w:r>
        <w:tab/>
      </w:r>
      <w:r w:rsidR="002F3D61" w:rsidRPr="00460FD3">
        <w:t xml:space="preserve">The clean energy benefits attributed to the specified consumers </w:t>
      </w:r>
      <w:r w:rsidR="00334D8C">
        <w:t>in respect of a</w:t>
      </w:r>
      <w:r w:rsidR="002F3D61" w:rsidRPr="00460FD3">
        <w:t xml:space="preserve"> reference period should be determined based on </w:t>
      </w:r>
      <w:r w:rsidR="002F3D61" w:rsidRPr="00334D8C">
        <w:rPr>
          <w:i/>
          <w:highlight w:val="yellow"/>
        </w:rPr>
        <w:t>[Insert principles]</w:t>
      </w:r>
      <w:r w:rsidR="002F3D61" w:rsidRPr="00460FD3">
        <w:rPr>
          <w:i/>
        </w:rPr>
        <w:t>.</w:t>
      </w:r>
      <w:r w:rsidR="002F3D61" w:rsidRPr="00460FD3">
        <w:t xml:space="preserve"> </w:t>
      </w:r>
    </w:p>
    <w:p w14:paraId="055A8154" w14:textId="77777777" w:rsidR="008124BA" w:rsidRDefault="008124BA" w:rsidP="008124BA">
      <w:pPr>
        <w:pStyle w:val="clause-e"/>
      </w:pPr>
    </w:p>
    <w:p w14:paraId="7C201D66" w14:textId="77777777" w:rsidR="0091769A" w:rsidRDefault="008124BA" w:rsidP="008124BA">
      <w:pPr>
        <w:pStyle w:val="clause-e"/>
      </w:pPr>
      <w:r>
        <w:tab/>
        <w:t>3.</w:t>
      </w:r>
      <w:r>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14:paraId="7714C07F" w14:textId="77777777" w:rsidR="0091769A" w:rsidRDefault="0091769A" w:rsidP="008124BA">
      <w:pPr>
        <w:pStyle w:val="clause-e"/>
      </w:pPr>
    </w:p>
    <w:p w14:paraId="7229BE72" w14:textId="77777777" w:rsidR="0091769A" w:rsidRPr="0091769A" w:rsidRDefault="0091769A" w:rsidP="0091769A">
      <w:pPr>
        <w:pStyle w:val="subclause-e"/>
      </w:pPr>
      <w:r w:rsidRPr="0091769A">
        <w:tab/>
      </w:r>
      <w:proofErr w:type="spellStart"/>
      <w:r w:rsidRPr="0091769A">
        <w:t>i</w:t>
      </w:r>
      <w:proofErr w:type="spellEnd"/>
      <w:r w:rsidRPr="0091769A">
        <w:t>.</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14:paraId="467C146C" w14:textId="77777777" w:rsidR="0091769A" w:rsidRPr="0091769A" w:rsidRDefault="0091769A" w:rsidP="0091769A">
      <w:pPr>
        <w:pStyle w:val="subclause-e"/>
      </w:pPr>
    </w:p>
    <w:p w14:paraId="21285A90" w14:textId="77777777" w:rsidR="0091769A" w:rsidRPr="0091769A" w:rsidRDefault="0091769A" w:rsidP="0091769A">
      <w:pPr>
        <w:pStyle w:val="subclause-e"/>
      </w:pPr>
      <w:r w:rsidRPr="0091769A">
        <w:tab/>
        <w:t>ii.</w:t>
      </w:r>
      <w:r w:rsidRPr="0091769A">
        <w:tab/>
        <w:t>T</w:t>
      </w:r>
      <w:r w:rsidR="002F3D61" w:rsidRPr="0091769A">
        <w:t>he expected number of specified consumers for each reference period</w:t>
      </w:r>
      <w:r w:rsidRPr="0091769A">
        <w:t>.</w:t>
      </w:r>
    </w:p>
    <w:p w14:paraId="24270C4C" w14:textId="77777777" w:rsidR="0091769A" w:rsidRPr="0091769A" w:rsidRDefault="0091769A" w:rsidP="0091769A">
      <w:pPr>
        <w:pStyle w:val="subclause-e"/>
      </w:pPr>
    </w:p>
    <w:p w14:paraId="090F8C1D" w14:textId="77777777" w:rsidR="002F3D61" w:rsidRPr="00460FD3" w:rsidRDefault="0091769A" w:rsidP="0091769A">
      <w:pPr>
        <w:pStyle w:val="subclause-e"/>
        <w:rPr>
          <w:u w:val="single"/>
        </w:rPr>
      </w:pPr>
      <w:r w:rsidRPr="0091769A">
        <w:tab/>
        <w:t>iii.</w:t>
      </w:r>
      <w:r w:rsidRPr="0091769A">
        <w:tab/>
        <w:t>T</w:t>
      </w:r>
      <w:r w:rsidR="002F3D61" w:rsidRPr="0091769A">
        <w:t xml:space="preserve">he expected electricity consumption rates for each </w:t>
      </w:r>
      <w:r w:rsidRPr="0091769A">
        <w:t>reference period.</w:t>
      </w:r>
    </w:p>
    <w:p w14:paraId="347EF978" w14:textId="77777777" w:rsidR="00EF148D" w:rsidRDefault="00EF148D" w:rsidP="008E45E3">
      <w:pPr>
        <w:pStyle w:val="section-e"/>
      </w:pPr>
    </w:p>
    <w:p w14:paraId="06354EA2" w14:textId="77777777" w:rsidR="008124BA" w:rsidRPr="00460FD3" w:rsidRDefault="00046251" w:rsidP="008124BA">
      <w:pPr>
        <w:keepNext/>
        <w:keepLines/>
        <w:tabs>
          <w:tab w:val="left" w:pos="0"/>
        </w:tabs>
        <w:suppressAutoHyphens/>
        <w:snapToGrid w:val="0"/>
        <w:spacing w:line="200" w:lineRule="atLeast"/>
        <w:rPr>
          <w:b/>
          <w:lang w:val="en-GB"/>
        </w:rPr>
      </w:pPr>
      <w:r>
        <w:rPr>
          <w:b/>
          <w:lang w:val="en-GB"/>
        </w:rPr>
        <w:t xml:space="preserve">Allocation of </w:t>
      </w:r>
      <w:r w:rsidR="00885CA4">
        <w:rPr>
          <w:b/>
          <w:lang w:val="en-GB"/>
        </w:rPr>
        <w:t>f</w:t>
      </w:r>
      <w:r w:rsidR="008124BA" w:rsidRPr="00460FD3">
        <w:rPr>
          <w:b/>
          <w:lang w:val="en-GB"/>
        </w:rPr>
        <w:t xml:space="preserve">air </w:t>
      </w:r>
      <w:r w:rsidR="00885CA4">
        <w:rPr>
          <w:b/>
          <w:lang w:val="en-GB"/>
        </w:rPr>
        <w:t>a</w:t>
      </w:r>
      <w:r w:rsidR="008124BA" w:rsidRPr="00460FD3">
        <w:rPr>
          <w:b/>
          <w:lang w:val="en-GB"/>
        </w:rPr>
        <w:t>djustment</w:t>
      </w:r>
    </w:p>
    <w:p w14:paraId="46164EC1" w14:textId="77777777" w:rsidR="008124BA" w:rsidRPr="008124BA" w:rsidRDefault="008124BA" w:rsidP="008124BA">
      <w:pPr>
        <w:tabs>
          <w:tab w:val="left" w:pos="0"/>
          <w:tab w:val="left" w:pos="378"/>
        </w:tabs>
        <w:snapToGrid w:val="0"/>
        <w:spacing w:line="200" w:lineRule="atLeast"/>
        <w:rPr>
          <w:lang w:val="en-GB"/>
        </w:rPr>
      </w:pPr>
      <w:r w:rsidRPr="00460FD3">
        <w:rPr>
          <w:b/>
          <w:lang w:val="en-GB"/>
        </w:rPr>
        <w:tab/>
      </w:r>
      <w:r>
        <w:rPr>
          <w:lang w:val="en-GB"/>
        </w:rPr>
        <w:t>(3)</w:t>
      </w:r>
      <w:r w:rsidR="00046251">
        <w:rPr>
          <w:lang w:val="en-GB"/>
        </w:rPr>
        <w:t xml:space="preserve">  If, before the Financial Services Manager has </w:t>
      </w:r>
      <w:r w:rsidR="00C93C6A">
        <w:rPr>
          <w:lang w:val="en-GB"/>
        </w:rPr>
        <w:t xml:space="preserve">calculated the fair allocation amount </w:t>
      </w:r>
      <w:r w:rsidR="00046251">
        <w:rPr>
          <w:lang w:val="en-GB"/>
        </w:rPr>
        <w:t>in respect of a reference period,</w:t>
      </w:r>
      <w:r w:rsidR="00046251" w:rsidRPr="00460FD3">
        <w:rPr>
          <w:lang w:val="en-GB"/>
        </w:rPr>
        <w:t xml:space="preserve"> </w:t>
      </w:r>
      <w:r w:rsidRPr="00460FD3">
        <w:rPr>
          <w:lang w:val="en-GB"/>
        </w:rPr>
        <w:t>a fair adjustment has</w:t>
      </w:r>
      <w:r w:rsidR="00046251">
        <w:rPr>
          <w:lang w:val="en-GB"/>
        </w:rPr>
        <w:t xml:space="preserve"> been made under Part II in respect of </w:t>
      </w:r>
      <w:r w:rsidR="00F915BF">
        <w:rPr>
          <w:lang w:val="en-GB"/>
        </w:rPr>
        <w:t>the</w:t>
      </w:r>
      <w:r w:rsidR="00046251">
        <w:rPr>
          <w:lang w:val="en-GB"/>
        </w:rPr>
        <w:t xml:space="preserve"> reference period, the </w:t>
      </w:r>
      <w:r w:rsidR="00C93C6A">
        <w:rPr>
          <w:lang w:val="en-GB"/>
        </w:rPr>
        <w:t>calculation</w:t>
      </w:r>
      <w:r w:rsidR="00885CA4">
        <w:rPr>
          <w:lang w:val="en-GB"/>
        </w:rPr>
        <w:t xml:space="preserve"> </w:t>
      </w:r>
      <w:r w:rsidRPr="00460FD3">
        <w:rPr>
          <w:lang w:val="en-GB"/>
        </w:rPr>
        <w:t xml:space="preserve">shall </w:t>
      </w:r>
      <w:r>
        <w:rPr>
          <w:lang w:val="en-GB"/>
        </w:rPr>
        <w:t xml:space="preserve">include a </w:t>
      </w:r>
      <w:r w:rsidRPr="00460FD3">
        <w:rPr>
          <w:lang w:val="en-GB"/>
        </w:rPr>
        <w:t xml:space="preserve">portion of the value of </w:t>
      </w:r>
      <w:r w:rsidR="00046251">
        <w:rPr>
          <w:lang w:val="en-GB"/>
        </w:rPr>
        <w:t>the</w:t>
      </w:r>
      <w:r w:rsidRPr="00460FD3">
        <w:rPr>
          <w:lang w:val="en-GB"/>
        </w:rPr>
        <w:t xml:space="preserve"> fair adjustment in the fair allocation </w:t>
      </w:r>
      <w:r w:rsidR="00885CA4">
        <w:rPr>
          <w:lang w:val="en-GB"/>
        </w:rPr>
        <w:t>calculation</w:t>
      </w:r>
      <w:r w:rsidRPr="00460FD3">
        <w:rPr>
          <w:lang w:val="en-GB"/>
        </w:rPr>
        <w:t xml:space="preserve"> for each future reference period.</w:t>
      </w:r>
    </w:p>
    <w:p w14:paraId="60D81AE7" w14:textId="77777777" w:rsidR="00F915BF" w:rsidRDefault="00F915BF" w:rsidP="008E45E3">
      <w:pPr>
        <w:pStyle w:val="section-e"/>
      </w:pPr>
    </w:p>
    <w:p w14:paraId="5D8CF31F" w14:textId="77777777" w:rsidR="008124BA" w:rsidRPr="00813E57" w:rsidRDefault="008124BA" w:rsidP="008124BA">
      <w:pPr>
        <w:keepNext/>
        <w:keepLines/>
        <w:tabs>
          <w:tab w:val="left" w:pos="0"/>
        </w:tabs>
        <w:suppressAutoHyphens/>
        <w:snapToGrid w:val="0"/>
        <w:spacing w:line="200" w:lineRule="atLeast"/>
        <w:rPr>
          <w:rFonts w:eastAsiaTheme="minorHAnsi" w:cstheme="minorBidi"/>
          <w:szCs w:val="22"/>
          <w:lang w:eastAsia="en-US"/>
        </w:rPr>
      </w:pPr>
      <w:r w:rsidRPr="008124BA">
        <w:rPr>
          <w:rFonts w:eastAsiaTheme="minorHAnsi" w:cstheme="minorBidi"/>
          <w:b/>
          <w:szCs w:val="22"/>
          <w:lang w:val="en-GB" w:eastAsia="en-US"/>
        </w:rPr>
        <w:t xml:space="preserve">Amendments to the </w:t>
      </w:r>
      <w:r w:rsidRPr="00460FD3">
        <w:rPr>
          <w:b/>
          <w:lang w:val="en-GB"/>
        </w:rPr>
        <w:t>fair allocation</w:t>
      </w:r>
      <w:r w:rsidR="00885CA4">
        <w:rPr>
          <w:b/>
          <w:lang w:val="en-GB"/>
        </w:rPr>
        <w:t xml:space="preserve"> calculation</w:t>
      </w:r>
    </w:p>
    <w:p w14:paraId="0357D8FD" w14:textId="77777777" w:rsidR="008124BA" w:rsidRPr="00813E57" w:rsidRDefault="008124BA" w:rsidP="008124BA">
      <w:pPr>
        <w:tabs>
          <w:tab w:val="left" w:pos="0"/>
          <w:tab w:val="left" w:pos="378"/>
        </w:tabs>
        <w:snapToGrid w:val="0"/>
        <w:spacing w:line="200" w:lineRule="atLeast"/>
        <w:rPr>
          <w:rFonts w:eastAsiaTheme="minorHAnsi" w:cstheme="minorBidi"/>
          <w:szCs w:val="22"/>
        </w:rPr>
      </w:pPr>
      <w:r>
        <w:rPr>
          <w:lang w:val="en-GB"/>
        </w:rPr>
        <w:tab/>
        <w:t>(4</w:t>
      </w:r>
      <w:r w:rsidRPr="00460FD3">
        <w:rPr>
          <w:lang w:val="en-GB"/>
        </w:rPr>
        <w:t>)  The Financial Services Manager</w:t>
      </w:r>
      <w:r w:rsidRPr="008124BA">
        <w:rPr>
          <w:rFonts w:eastAsiaTheme="minorHAnsi" w:cstheme="minorBidi"/>
          <w:szCs w:val="22"/>
          <w:lang w:val="en-GB"/>
        </w:rPr>
        <w:t xml:space="preserve"> may amend the </w:t>
      </w:r>
      <w:r w:rsidRPr="00460FD3">
        <w:rPr>
          <w:lang w:val="en-GB"/>
        </w:rPr>
        <w:t>fair allocation</w:t>
      </w:r>
      <w:r w:rsidRPr="008124BA">
        <w:rPr>
          <w:rFonts w:eastAsiaTheme="minorHAnsi" w:cstheme="minorBidi"/>
          <w:szCs w:val="22"/>
          <w:lang w:val="en-GB"/>
        </w:rPr>
        <w:t xml:space="preserve"> </w:t>
      </w:r>
      <w:r w:rsidR="00885CA4">
        <w:rPr>
          <w:rFonts w:eastAsiaTheme="minorHAnsi" w:cstheme="minorBidi"/>
          <w:szCs w:val="22"/>
          <w:lang w:val="en-GB"/>
        </w:rPr>
        <w:t xml:space="preserve">calculation </w:t>
      </w:r>
      <w:r w:rsidRPr="008124BA">
        <w:rPr>
          <w:rFonts w:eastAsiaTheme="minorHAnsi" w:cstheme="minorBidi"/>
          <w:szCs w:val="22"/>
          <w:lang w:val="en-GB"/>
        </w:rPr>
        <w:t xml:space="preserve">from time to time, as the </w:t>
      </w:r>
      <w:r w:rsidRPr="00460FD3">
        <w:rPr>
          <w:lang w:val="en-GB"/>
        </w:rPr>
        <w:t>Financial Services Manager</w:t>
      </w:r>
      <w:r w:rsidRPr="008124BA">
        <w:rPr>
          <w:rFonts w:eastAsiaTheme="minorHAnsi" w:cstheme="minorBidi"/>
          <w:szCs w:val="22"/>
          <w:lang w:val="en-GB"/>
        </w:rPr>
        <w:t xml:space="preserve"> considers appropriate, having regard to the requirements of this Act.</w:t>
      </w:r>
    </w:p>
    <w:p w14:paraId="5C2C0487" w14:textId="77777777" w:rsidR="004377CA" w:rsidRDefault="004377CA" w:rsidP="008E45E3">
      <w:pPr>
        <w:pStyle w:val="section-e"/>
      </w:pPr>
    </w:p>
    <w:p w14:paraId="1FB685BD" w14:textId="77777777" w:rsidR="008124BA" w:rsidRPr="00460FD3" w:rsidRDefault="008124BA" w:rsidP="008124BA">
      <w:pPr>
        <w:keepNext/>
        <w:keepLines/>
        <w:tabs>
          <w:tab w:val="left" w:pos="0"/>
        </w:tabs>
        <w:suppressAutoHyphens/>
        <w:snapToGrid w:val="0"/>
        <w:spacing w:line="200" w:lineRule="atLeast"/>
        <w:rPr>
          <w:b/>
          <w:lang w:val="en-GB"/>
        </w:rPr>
      </w:pPr>
      <w:r w:rsidRPr="00460FD3">
        <w:rPr>
          <w:b/>
          <w:lang w:val="en-GB"/>
        </w:rPr>
        <w:t>Submission of fair allocation to Minister</w:t>
      </w:r>
    </w:p>
    <w:p w14:paraId="38355D35" w14:textId="77777777" w:rsidR="008124BA" w:rsidRPr="00460FD3" w:rsidRDefault="008124BA" w:rsidP="008124BA">
      <w:pPr>
        <w:tabs>
          <w:tab w:val="left" w:pos="0"/>
          <w:tab w:val="left" w:pos="378"/>
        </w:tabs>
        <w:snapToGrid w:val="0"/>
        <w:spacing w:line="200" w:lineRule="atLeast"/>
        <w:rPr>
          <w:lang w:val="en-GB"/>
        </w:rPr>
      </w:pPr>
      <w:r>
        <w:rPr>
          <w:lang w:val="en-GB"/>
        </w:rPr>
        <w:tab/>
        <w:t>(5</w:t>
      </w:r>
      <w:r w:rsidRPr="00460FD3">
        <w:rPr>
          <w:lang w:val="en-GB"/>
        </w:rPr>
        <w:t xml:space="preserve">)  The Financial Services Manager shall </w:t>
      </w:r>
      <w:r>
        <w:rPr>
          <w:lang w:val="en-GB"/>
        </w:rPr>
        <w:t>provide to the Minister</w:t>
      </w:r>
      <w:r w:rsidRPr="00460FD3">
        <w:rPr>
          <w:lang w:val="en-GB"/>
        </w:rPr>
        <w:t xml:space="preserve"> the fair allocation </w:t>
      </w:r>
      <w:r w:rsidR="00885CA4">
        <w:rPr>
          <w:lang w:val="en-GB"/>
        </w:rPr>
        <w:t xml:space="preserve">calculation </w:t>
      </w:r>
      <w:r w:rsidRPr="00460FD3">
        <w:rPr>
          <w:lang w:val="en-GB"/>
        </w:rPr>
        <w:t>and any amendments to the fair allocation</w:t>
      </w:r>
      <w:r w:rsidR="00885CA4">
        <w:rPr>
          <w:lang w:val="en-GB"/>
        </w:rPr>
        <w:t xml:space="preserve"> calculation</w:t>
      </w:r>
      <w:r w:rsidRPr="00460FD3">
        <w:rPr>
          <w:lang w:val="en-GB"/>
        </w:rPr>
        <w:t>.</w:t>
      </w:r>
    </w:p>
    <w:p w14:paraId="724580E9" w14:textId="77777777" w:rsidR="008124BA" w:rsidRDefault="008124BA" w:rsidP="008E45E3">
      <w:pPr>
        <w:pStyle w:val="section-e"/>
      </w:pPr>
    </w:p>
    <w:p w14:paraId="6F6F4F7F" w14:textId="77777777"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14:paraId="1C49A7DC" w14:textId="77777777"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sidRPr="00460FD3">
        <w:rPr>
          <w:lang w:val="en-GB"/>
        </w:rPr>
        <w:t>Minister</w:t>
      </w:r>
      <w:r w:rsidRPr="00885CA4">
        <w:rPr>
          <w:rFonts w:eastAsiaTheme="minorHAnsi" w:cstheme="minorBidi"/>
          <w:szCs w:val="22"/>
          <w:lang w:val="en-GB"/>
        </w:rPr>
        <w:t xml:space="preserve"> in </w:t>
      </w:r>
      <w:r w:rsidRPr="00460FD3">
        <w:rPr>
          <w:lang w:val="en-GB"/>
        </w:rPr>
        <w:t>writing</w:t>
      </w:r>
      <w:r w:rsidRPr="00885CA4">
        <w:rPr>
          <w:rFonts w:eastAsiaTheme="minorHAnsi" w:cstheme="minorBidi"/>
          <w:szCs w:val="22"/>
          <w:lang w:val="en-GB"/>
        </w:rPr>
        <w:t>.</w:t>
      </w:r>
    </w:p>
    <w:p w14:paraId="50B96BFA" w14:textId="77777777" w:rsidR="00885CA4" w:rsidRPr="00885CA4" w:rsidRDefault="00885CA4" w:rsidP="00885CA4">
      <w:pPr>
        <w:keepNext/>
        <w:keepLines/>
        <w:tabs>
          <w:tab w:val="left" w:pos="0"/>
        </w:tabs>
        <w:suppressAutoHyphens/>
        <w:snapToGrid w:val="0"/>
        <w:spacing w:line="200" w:lineRule="atLeast"/>
        <w:rPr>
          <w:rFonts w:eastAsiaTheme="minorHAnsi" w:cstheme="minorBidi"/>
          <w:b/>
          <w:szCs w:val="22"/>
        </w:rPr>
      </w:pPr>
    </w:p>
    <w:p w14:paraId="7470337A" w14:textId="77777777"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14:paraId="0F73D179" w14:textId="77777777"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7</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14:paraId="6937D610" w14:textId="77777777" w:rsidR="00885CA4" w:rsidRDefault="00885CA4" w:rsidP="008E45E3">
      <w:pPr>
        <w:pStyle w:val="section-e"/>
      </w:pPr>
    </w:p>
    <w:p w14:paraId="1E1C0C1D" w14:textId="450B16C1" w:rsidR="003D26CC" w:rsidRDefault="008F0EEE" w:rsidP="00962D05">
      <w:pPr>
        <w:pStyle w:val="heading1-e"/>
      </w:pPr>
      <w:bookmarkStart w:id="30" w:name="BK21"/>
      <w:bookmarkEnd w:id="30"/>
      <w:r>
        <w:lastRenderedPageBreak/>
        <w:t>Financing</w:t>
      </w:r>
      <w:r w:rsidR="00DD2E4D">
        <w:t xml:space="preserve"> plan</w:t>
      </w:r>
    </w:p>
    <w:p w14:paraId="35098862" w14:textId="77777777" w:rsidR="00DD2E4D" w:rsidRDefault="00E0739C" w:rsidP="00DD2E4D">
      <w:pPr>
        <w:pStyle w:val="headnote-e"/>
      </w:pPr>
      <w:r>
        <w:t xml:space="preserve">Financial Services Manager to prepare </w:t>
      </w:r>
      <w:r w:rsidR="003C056B">
        <w:t>Financing Plan</w:t>
      </w:r>
    </w:p>
    <w:p w14:paraId="49C1D4E5" w14:textId="77777777" w:rsidR="00790124" w:rsidRDefault="00DD2E4D" w:rsidP="00DD2E4D">
      <w:pPr>
        <w:pStyle w:val="section-e"/>
      </w:pPr>
      <w:r>
        <w:tab/>
      </w:r>
      <w:bookmarkStart w:id="31" w:name="BK22"/>
      <w:bookmarkEnd w:id="31"/>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and provide to the Minister a </w:t>
      </w:r>
      <w:r w:rsidR="0097749F">
        <w:t xml:space="preserve">written </w:t>
      </w:r>
      <w:r w:rsidR="00CC3686" w:rsidRPr="00CF135C">
        <w:t>plan entitled the Financing Plan</w:t>
      </w:r>
      <w:r w:rsidR="00CC3686">
        <w:t xml:space="preserve"> </w:t>
      </w:r>
      <w:r w:rsidR="0097749F">
        <w:t>t</w:t>
      </w:r>
      <w:r w:rsidR="0097749F" w:rsidRPr="0097749F">
        <w:t>o be used by the Financial Services Manager to evaluate whether potential funding obligations should be incurred or potential transfers should be made</w:t>
      </w:r>
      <w:r w:rsidR="0091769A">
        <w:t xml:space="preserve"> for the purposes of this Act</w:t>
      </w:r>
      <w:r w:rsidR="0097749F" w:rsidRPr="0097749F">
        <w:t>.</w:t>
      </w:r>
    </w:p>
    <w:p w14:paraId="2C111EFF" w14:textId="77777777" w:rsidR="00934DE0" w:rsidRDefault="00934DE0" w:rsidP="001B4712">
      <w:pPr>
        <w:pStyle w:val="Standard-e"/>
      </w:pPr>
    </w:p>
    <w:p w14:paraId="27DEF341" w14:textId="77777777" w:rsidR="003C056B" w:rsidRDefault="003C056B" w:rsidP="003C056B">
      <w:pPr>
        <w:pStyle w:val="headnote-e"/>
      </w:pPr>
      <w:r>
        <w:t>Principles</w:t>
      </w:r>
    </w:p>
    <w:p w14:paraId="2F26DD8E" w14:textId="77777777"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14:paraId="010E5B5E" w14:textId="77777777" w:rsidR="00544E89" w:rsidRDefault="00544E89" w:rsidP="0085365B">
      <w:pPr>
        <w:pStyle w:val="subsection-e"/>
      </w:pPr>
    </w:p>
    <w:p w14:paraId="1ED3E344" w14:textId="77777777"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the expected finance amount</w:t>
      </w:r>
      <w:r w:rsidR="003C056B" w:rsidRPr="00460FD3">
        <w:t xml:space="preserve"> </w:t>
      </w:r>
      <w:r w:rsidR="00AC30F0">
        <w:t xml:space="preserve">determined under Schedule 1 </w:t>
      </w:r>
      <w:r>
        <w:t xml:space="preserve">that would become </w:t>
      </w:r>
      <w:r w:rsidR="003C056B" w:rsidRPr="00460FD3">
        <w:t xml:space="preserve">due and payable during a reference period with the fair allocation </w:t>
      </w:r>
      <w:r w:rsidR="00AC30F0">
        <w:t>amount</w:t>
      </w:r>
      <w:r w:rsidR="003C056B" w:rsidRPr="00460FD3">
        <w:t xml:space="preserve"> determined f</w:t>
      </w:r>
      <w:r>
        <w:t>or the</w:t>
      </w:r>
      <w:r w:rsidR="003C056B" w:rsidRPr="00460FD3">
        <w:t xml:space="preserve"> reference period </w:t>
      </w:r>
      <w:r w:rsidR="00AC30F0">
        <w:t xml:space="preserve">under this Part </w:t>
      </w:r>
      <w:r w:rsidR="003C056B" w:rsidRPr="00460FD3">
        <w:t xml:space="preserve">as of the time of </w:t>
      </w:r>
      <w:r>
        <w:t>the</w:t>
      </w:r>
      <w:r w:rsidR="003C056B" w:rsidRPr="00460FD3">
        <w:t xml:space="preserve"> incurrence, in each case after reducing the fair allocation </w:t>
      </w:r>
      <w:r>
        <w:t>calculation</w:t>
      </w:r>
      <w:r w:rsidR="003C056B" w:rsidRPr="00460FD3">
        <w:t xml:space="preserve"> by the amount of any fair adjustment for </w:t>
      </w:r>
      <w:r>
        <w:t>the reference period.</w:t>
      </w:r>
    </w:p>
    <w:p w14:paraId="41C2716F" w14:textId="77777777" w:rsidR="0091769A" w:rsidRPr="00460FD3" w:rsidRDefault="0091769A" w:rsidP="0091769A">
      <w:pPr>
        <w:pStyle w:val="clause-e"/>
      </w:pPr>
    </w:p>
    <w:p w14:paraId="5B868A79" w14:textId="77777777"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and transfers should be implemented </w:t>
      </w:r>
      <w:r w:rsidR="00FC5D72">
        <w:t xml:space="preserve">in a manner that, as the Financial Services Manager considers to be reasonable, is </w:t>
      </w:r>
      <w:r w:rsidRPr="00460FD3">
        <w:t xml:space="preserve">cost effective </w:t>
      </w:r>
      <w:r w:rsidR="00FC5D72">
        <w:t>and reflects</w:t>
      </w:r>
      <w:r w:rsidRPr="00460FD3">
        <w:t xml:space="preserve"> prevaili</w:t>
      </w:r>
      <w:r w:rsidR="00FC5D72">
        <w:t>ng market terms and conditions.</w:t>
      </w:r>
    </w:p>
    <w:p w14:paraId="537B2FB4" w14:textId="77777777" w:rsidR="00FC5D72" w:rsidRDefault="00FC5D72" w:rsidP="0091769A">
      <w:pPr>
        <w:pStyle w:val="clause-e"/>
      </w:pPr>
    </w:p>
    <w:p w14:paraId="37E1EDE0" w14:textId="77777777"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14:paraId="716F69E9" w14:textId="77777777" w:rsidR="003C056B" w:rsidRPr="00460FD3" w:rsidRDefault="00FC5D72" w:rsidP="00926588">
      <w:pPr>
        <w:pStyle w:val="Standard-e"/>
      </w:pPr>
      <w:r w:rsidRPr="00926588">
        <w:rPr>
          <w:highlight w:val="yellow"/>
        </w:rPr>
        <w:t>[</w:t>
      </w:r>
      <w:r w:rsidR="0019580F">
        <w:rPr>
          <w:highlight w:val="yellow"/>
        </w:rPr>
        <w:t>Note</w:t>
      </w:r>
      <w:r w:rsidR="00926588">
        <w:rPr>
          <w:highlight w:val="yellow"/>
        </w:rPr>
        <w:t xml:space="preserve"> for reference</w:t>
      </w:r>
      <w:r w:rsidRPr="00926588">
        <w:rPr>
          <w:highlight w:val="yellow"/>
        </w:rPr>
        <w:t xml:space="preserve">:  List of items for consideration in regulation: </w:t>
      </w:r>
      <w:r w:rsidR="003C056B" w:rsidRPr="00926588">
        <w:rPr>
          <w:highlight w:val="yellow"/>
        </w:rPr>
        <w:t xml:space="preserve">(a) anticipated IESO funding shortfalls and related transfer amounts; (b) the maturities of funding obligations; (c) the availability of </w:t>
      </w:r>
      <w:proofErr w:type="spellStart"/>
      <w:r w:rsidR="003C056B" w:rsidRPr="00926588">
        <w:rPr>
          <w:highlight w:val="yellow"/>
        </w:rPr>
        <w:t>refinancings</w:t>
      </w:r>
      <w:proofErr w:type="spellEnd"/>
      <w:r w:rsidR="003C056B" w:rsidRPr="00926588">
        <w:rPr>
          <w:highlight w:val="yellow"/>
        </w:rPr>
        <w:t xml:space="preserve">, redemption opportunities and liquidity terms and conditions in order to achieve the objective contemplated in section </w:t>
      </w:r>
      <w:r w:rsidRPr="00926588">
        <w:rPr>
          <w:highlight w:val="yellow"/>
        </w:rPr>
        <w:t>X</w:t>
      </w:r>
      <w:r w:rsidR="003C056B" w:rsidRPr="00926588">
        <w:rPr>
          <w:highlight w:val="yellow"/>
        </w:rPr>
        <w:t>(1)(a); (d) the availability of currency and interest rate hedging facilities for the purpose of mitigating any differences between the expected finance amounts becoming due and payable during a reference period and the fair allocation amount for the reference period; (d) the amount and potential variability of interest rates and related financing costs; (e) available capital markets in which funding obligations may be incurred</w:t>
      </w:r>
      <w:r w:rsidR="00926588" w:rsidRPr="00926588">
        <w:rPr>
          <w:highlight w:val="yellow"/>
        </w:rPr>
        <w:t>.</w:t>
      </w:r>
      <w:r w:rsidR="003C056B" w:rsidRPr="00926588">
        <w:rPr>
          <w:highlight w:val="yellow"/>
        </w:rPr>
        <w:t>]</w:t>
      </w:r>
    </w:p>
    <w:p w14:paraId="5A3F110B" w14:textId="77777777" w:rsidR="003C056B" w:rsidRDefault="003C056B" w:rsidP="0085365B">
      <w:pPr>
        <w:pStyle w:val="subsection-e"/>
      </w:pPr>
    </w:p>
    <w:p w14:paraId="407DC783" w14:textId="77777777" w:rsidR="00FF7068" w:rsidRDefault="00FF7068" w:rsidP="00FF7068">
      <w:pPr>
        <w:pStyle w:val="headnote-e"/>
      </w:pPr>
      <w:r>
        <w:t>Amendments to approved plan</w:t>
      </w:r>
    </w:p>
    <w:p w14:paraId="345BB160" w14:textId="77777777" w:rsidR="008D5EB2" w:rsidRDefault="00A467AD" w:rsidP="00457A39">
      <w:pPr>
        <w:pStyle w:val="subsection-e"/>
        <w:rPr>
          <w:highlight w:val="yellow"/>
        </w:rPr>
      </w:pPr>
      <w:r>
        <w:tab/>
        <w:t>(</w:t>
      </w:r>
      <w:r w:rsidR="003425AB">
        <w:t>3</w:t>
      </w:r>
      <w:r w:rsidR="00FF7068">
        <w:t xml:space="preserve">)  </w:t>
      </w:r>
      <w:r w:rsidR="00FF7068" w:rsidRPr="00FF7068">
        <w:t xml:space="preserve">The </w:t>
      </w:r>
      <w:r w:rsidR="0085365B">
        <w:t>Financial Services M</w:t>
      </w:r>
      <w:r w:rsidR="00457A39">
        <w:t>anager may</w:t>
      </w:r>
      <w:r w:rsidR="00A97FEC">
        <w:t xml:space="preserve"> amend </w:t>
      </w:r>
      <w:r w:rsidR="00457A39">
        <w:t xml:space="preserve">the </w:t>
      </w:r>
      <w:r w:rsidR="003F6DA7">
        <w:t>Financing Plan</w:t>
      </w:r>
      <w:r w:rsidR="00A97FEC">
        <w:t xml:space="preserve"> at any time, without the approval of the Minister, subject to the </w:t>
      </w:r>
      <w:r w:rsidR="00305B08">
        <w:t xml:space="preserve">requirements </w:t>
      </w:r>
      <w:r w:rsidR="00A97FEC">
        <w:t>set out in</w:t>
      </w:r>
      <w:r w:rsidR="00325817">
        <w:t xml:space="preserve"> this section.</w:t>
      </w:r>
    </w:p>
    <w:p w14:paraId="3CB07FF9" w14:textId="77777777" w:rsidR="00CC3686" w:rsidRDefault="00CC3686" w:rsidP="001B4712">
      <w:pPr>
        <w:pStyle w:val="Standard-e"/>
      </w:pPr>
    </w:p>
    <w:p w14:paraId="5A2A53F7" w14:textId="77777777" w:rsidR="00325817" w:rsidRPr="006B3B5E" w:rsidRDefault="00325817" w:rsidP="00325817">
      <w:pPr>
        <w:pStyle w:val="headnote-e"/>
      </w:pPr>
      <w:commentRangeStart w:id="32"/>
      <w:r w:rsidRPr="006B3B5E">
        <w:t>Limitation</w:t>
      </w:r>
      <w:commentRangeEnd w:id="32"/>
      <w:r w:rsidR="00F46C98">
        <w:rPr>
          <w:rStyle w:val="CommentReference"/>
          <w:b w:val="0"/>
          <w:snapToGrid/>
          <w:lang w:val="en-CA"/>
        </w:rPr>
        <w:commentReference w:id="32"/>
      </w:r>
      <w:r w:rsidRPr="006B3B5E">
        <w:t>, first five year period</w:t>
      </w:r>
    </w:p>
    <w:p w14:paraId="24E402C6" w14:textId="77777777" w:rsidR="00325817" w:rsidRPr="006B3B5E" w:rsidRDefault="00325817" w:rsidP="00325817">
      <w:pPr>
        <w:pStyle w:val="subsection-e"/>
      </w:pPr>
      <w:r w:rsidRPr="006B3B5E">
        <w:tab/>
      </w:r>
      <w:r>
        <w:t>(4</w:t>
      </w:r>
      <w:r w:rsidRPr="006B3B5E">
        <w:t>)   In respect of each reference period from May 1, 2017 to April 30, 2022, no funding obligation shall be incurred that would become payable during the reference period and result in a clean energy adjustment for the reference period unless,</w:t>
      </w:r>
    </w:p>
    <w:p w14:paraId="5A4B29D0" w14:textId="72C6A8BD" w:rsidR="00325817" w:rsidRPr="006B3B5E" w:rsidRDefault="00325817" w:rsidP="00325817">
      <w:pPr>
        <w:pStyle w:val="subsection-e"/>
      </w:pPr>
    </w:p>
    <w:p w14:paraId="10900022" w14:textId="77777777" w:rsidR="00325817" w:rsidRPr="006B3B5E" w:rsidRDefault="00325817" w:rsidP="00325817">
      <w:pPr>
        <w:pStyle w:val="clause-e"/>
      </w:pPr>
      <w:r w:rsidRPr="006B3B5E">
        <w:tab/>
        <w:t>(a)</w:t>
      </w:r>
      <w:r w:rsidRPr="006B3B5E">
        <w:tab/>
      </w:r>
      <w:proofErr w:type="gramStart"/>
      <w:r>
        <w:t>no</w:t>
      </w:r>
      <w:proofErr w:type="gramEnd"/>
      <w:r>
        <w:t xml:space="preserve"> fair adjustment has been made under Part II in respect of </w:t>
      </w:r>
      <w:r w:rsidRPr="006B3B5E">
        <w:t>the reference period; or</w:t>
      </w:r>
    </w:p>
    <w:p w14:paraId="7F61DD95" w14:textId="77777777" w:rsidR="00325817" w:rsidRPr="006B3B5E" w:rsidRDefault="00325817" w:rsidP="00325817">
      <w:pPr>
        <w:pStyle w:val="clause-e"/>
      </w:pPr>
    </w:p>
    <w:p w14:paraId="687E9709" w14:textId="77777777"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during the reference period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for the reference period </w:t>
      </w:r>
      <w:r w:rsidR="00926588">
        <w:rPr>
          <w:highlight w:val="yellow"/>
        </w:rPr>
        <w:t xml:space="preserve">and </w:t>
      </w:r>
      <w:r w:rsidRPr="00747EA1">
        <w:rPr>
          <w:highlight w:val="yellow"/>
        </w:rPr>
        <w:t>the amount of the fair adjustmen</w:t>
      </w:r>
      <w:r w:rsidRPr="00926588">
        <w:rPr>
          <w:highlight w:val="yellow"/>
        </w:rPr>
        <w:t>t</w:t>
      </w:r>
      <w:r w:rsidR="00926588" w:rsidRPr="00926588">
        <w:rPr>
          <w:highlight w:val="yellow"/>
        </w:rPr>
        <w:t xml:space="preserve"> for the reference period</w:t>
      </w:r>
      <w:r w:rsidRPr="00926588">
        <w:rPr>
          <w:highlight w:val="yellow"/>
        </w:rPr>
        <w:t>]</w:t>
      </w:r>
      <w:r w:rsidRPr="006B3B5E">
        <w:t>.</w:t>
      </w:r>
    </w:p>
    <w:p w14:paraId="5B75227D" w14:textId="77777777" w:rsidR="00926588" w:rsidRDefault="00926588" w:rsidP="00926588">
      <w:pPr>
        <w:pStyle w:val="Standard-e"/>
      </w:pPr>
    </w:p>
    <w:p w14:paraId="37B8F6AB" w14:textId="77777777" w:rsidR="00305B08" w:rsidRDefault="00E03B35" w:rsidP="00305B08">
      <w:pPr>
        <w:pStyle w:val="headnote-e"/>
      </w:pPr>
      <w:r>
        <w:t>Confidentiality of plan</w:t>
      </w:r>
    </w:p>
    <w:p w14:paraId="4DDBCF1E" w14:textId="77777777" w:rsidR="00305B08" w:rsidRDefault="00305B08" w:rsidP="00305B08">
      <w:pPr>
        <w:pStyle w:val="subsection-e"/>
        <w:rPr>
          <w:rStyle w:val="ovitalic"/>
        </w:rPr>
      </w:pPr>
      <w:r>
        <w:tab/>
        <w:t xml:space="preserve">(4)  The Financing Plan is deemed to be </w:t>
      </w:r>
      <w:r w:rsidR="00E03B35">
        <w:t>a record subject to section</w:t>
      </w:r>
      <w:r>
        <w:t xml:space="preserve"> 17 of the </w:t>
      </w:r>
      <w:r>
        <w:rPr>
          <w:rStyle w:val="ovitalic"/>
        </w:rPr>
        <w:t>Freedom of Information and Protection of Privacy Act.</w:t>
      </w:r>
    </w:p>
    <w:p w14:paraId="04A5994E" w14:textId="77777777" w:rsidR="00E03B35" w:rsidRDefault="00E03B35" w:rsidP="00305B08">
      <w:pPr>
        <w:pStyle w:val="Standard-e"/>
      </w:pPr>
    </w:p>
    <w:p w14:paraId="5FF6EBEC" w14:textId="77777777" w:rsidR="00BE4E8C" w:rsidRDefault="003425AB" w:rsidP="00BE4E8C">
      <w:pPr>
        <w:pStyle w:val="headnote-e"/>
      </w:pPr>
      <w:r>
        <w:t>Implementation of Financing</w:t>
      </w:r>
      <w:r w:rsidR="00BE4E8C">
        <w:t xml:space="preserve"> Plan</w:t>
      </w:r>
    </w:p>
    <w:p w14:paraId="1EC5AB7B" w14:textId="77777777" w:rsidR="00BE4E8C" w:rsidRDefault="00BE4E8C" w:rsidP="00BE4E8C">
      <w:pPr>
        <w:pStyle w:val="section-e"/>
      </w:pPr>
      <w:r>
        <w:tab/>
      </w:r>
      <w:bookmarkStart w:id="33" w:name="BK23"/>
      <w:bookmarkEnd w:id="33"/>
      <w:r w:rsidR="00711D68">
        <w:rPr>
          <w:b/>
        </w:rPr>
        <w:t>17</w:t>
      </w:r>
      <w:r w:rsidR="00973EF4">
        <w:rPr>
          <w:b/>
        </w:rPr>
        <w:t>xx</w:t>
      </w:r>
      <w:proofErr w:type="gramStart"/>
      <w:r>
        <w:rPr>
          <w:b/>
        </w:rPr>
        <w:t xml:space="preserve">.  </w:t>
      </w:r>
      <w:r w:rsidR="00D821F1">
        <w:t>(</w:t>
      </w:r>
      <w:proofErr w:type="gramEnd"/>
      <w:r w:rsidR="00D821F1">
        <w:t xml:space="preserve">1)  </w:t>
      </w:r>
      <w:r w:rsidR="00550C19">
        <w:t>The</w:t>
      </w:r>
      <w:r w:rsidR="00CC3686">
        <w:t xml:space="preserve"> Financial Services Manager </w:t>
      </w:r>
      <w:r>
        <w:t>shall</w:t>
      </w:r>
      <w:r w:rsidR="00D821F1">
        <w:t xml:space="preserve"> incur funding obligations and make transfers in material conformity with the</w:t>
      </w:r>
      <w:r>
        <w:t xml:space="preserve"> </w:t>
      </w:r>
      <w:r w:rsidR="00D821F1">
        <w:t xml:space="preserve">applicable </w:t>
      </w:r>
      <w:r>
        <w:t>Financing Plan.</w:t>
      </w:r>
    </w:p>
    <w:p w14:paraId="205052FF" w14:textId="77777777" w:rsidR="00104C64" w:rsidRDefault="00104C64" w:rsidP="001B4712">
      <w:pPr>
        <w:pStyle w:val="Standard-e"/>
        <w:rPr>
          <w:highlight w:val="green"/>
        </w:rPr>
      </w:pPr>
    </w:p>
    <w:p w14:paraId="448CB4C9" w14:textId="77777777" w:rsidR="00D821F1" w:rsidRPr="00747EA1" w:rsidRDefault="00D821F1" w:rsidP="00D821F1">
      <w:pPr>
        <w:pStyle w:val="headnote-e"/>
      </w:pPr>
      <w:r w:rsidRPr="00747EA1">
        <w:t>Same</w:t>
      </w:r>
    </w:p>
    <w:p w14:paraId="65006D0B" w14:textId="77777777" w:rsidR="00D821F1" w:rsidRDefault="00D821F1" w:rsidP="00D821F1">
      <w:pPr>
        <w:pStyle w:val="subsection-e"/>
      </w:pPr>
      <w:r w:rsidRPr="00747EA1">
        <w:tab/>
        <w:t xml:space="preserve">(2)  </w:t>
      </w:r>
      <w:r w:rsidR="00747EA1" w:rsidRPr="00747EA1">
        <w:t xml:space="preserve">For greater certainty, section </w:t>
      </w:r>
      <w:r w:rsidR="00747EA1" w:rsidRPr="005570AD">
        <w:rPr>
          <w:highlight w:val="yellow"/>
        </w:rPr>
        <w:t>[</w:t>
      </w:r>
      <w:proofErr w:type="spellStart"/>
      <w:r w:rsidR="00747EA1" w:rsidRPr="005570AD">
        <w:rPr>
          <w:highlight w:val="yellow"/>
        </w:rPr>
        <w:t>paramountcy</w:t>
      </w:r>
      <w:proofErr w:type="spellEnd"/>
      <w:r w:rsidR="00747EA1" w:rsidRPr="005570AD">
        <w:rPr>
          <w:highlight w:val="yellow"/>
        </w:rPr>
        <w:t xml:space="preserve"> of funding obligations]</w:t>
      </w:r>
      <w:r w:rsidRPr="00747EA1">
        <w:t xml:space="preserve"> applies despite the failure of the Financial Services Manager to comply with subsection (1).</w:t>
      </w:r>
    </w:p>
    <w:p w14:paraId="5C6419A8" w14:textId="77777777" w:rsidR="00D821F1" w:rsidRPr="00D821F1" w:rsidRDefault="00D821F1" w:rsidP="00D821F1">
      <w:pPr>
        <w:pStyle w:val="subsection-e"/>
      </w:pPr>
    </w:p>
    <w:p w14:paraId="073939FF" w14:textId="77777777" w:rsidR="00871295" w:rsidRDefault="00D821F1" w:rsidP="00871295">
      <w:pPr>
        <w:pStyle w:val="headnote-e"/>
      </w:pPr>
      <w:r>
        <w:t>F</w:t>
      </w:r>
      <w:r w:rsidR="00871295">
        <w:t>inancing entities</w:t>
      </w:r>
    </w:p>
    <w:p w14:paraId="397297B2" w14:textId="77777777"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one or more financing entities that may incur funding obligations and make transfers.</w:t>
      </w:r>
    </w:p>
    <w:p w14:paraId="7C325A02" w14:textId="77777777" w:rsidR="00277FA8" w:rsidRPr="00277FA8" w:rsidRDefault="001F381D" w:rsidP="001F381D">
      <w:pPr>
        <w:pStyle w:val="subsection-e"/>
      </w:pPr>
      <w:r w:rsidRPr="00277FA8">
        <w:t xml:space="preserve"> </w:t>
      </w:r>
    </w:p>
    <w:p w14:paraId="32B3F078" w14:textId="77777777" w:rsidR="003F6DA7" w:rsidRDefault="003F6DA7" w:rsidP="003F6DA7">
      <w:pPr>
        <w:pStyle w:val="headnote-e"/>
      </w:pPr>
      <w:r>
        <w:t>Prohibition</w:t>
      </w:r>
    </w:p>
    <w:p w14:paraId="3C1CFB3E" w14:textId="77777777" w:rsidR="00CE56A2" w:rsidRDefault="003F6DA7" w:rsidP="003C5E96">
      <w:pPr>
        <w:pStyle w:val="subsection-e"/>
      </w:pPr>
      <w:r>
        <w:tab/>
        <w:t xml:space="preserve">(3)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p>
    <w:p w14:paraId="3EDF5696" w14:textId="77777777" w:rsidR="00F2227B" w:rsidRDefault="00F2227B" w:rsidP="001B4712">
      <w:pPr>
        <w:pStyle w:val="Standard-e"/>
      </w:pPr>
    </w:p>
    <w:p w14:paraId="190982E6" w14:textId="77777777" w:rsidR="00241BEE" w:rsidRDefault="001F381D" w:rsidP="00241BEE">
      <w:pPr>
        <w:pStyle w:val="headnote-e"/>
      </w:pPr>
      <w:r>
        <w:t xml:space="preserve">Effect of </w:t>
      </w:r>
      <w:r w:rsidR="00241BEE">
        <w:t>amendment to Fair Allocation Plan</w:t>
      </w:r>
    </w:p>
    <w:p w14:paraId="1CEF7332" w14:textId="77777777" w:rsidR="001F381D" w:rsidRDefault="00241BEE" w:rsidP="001B4712">
      <w:pPr>
        <w:pStyle w:val="subsection-e"/>
      </w:pPr>
      <w:r>
        <w:tab/>
        <w:t xml:space="preserve">(4)  No </w:t>
      </w:r>
      <w:r w:rsidR="001F381D">
        <w:t>f</w:t>
      </w:r>
      <w:r w:rsidRPr="00442528">
        <w:t xml:space="preserve">unding obligation </w:t>
      </w:r>
      <w:r w:rsidR="00AC57E0">
        <w:t>incurred and no</w:t>
      </w:r>
      <w:r w:rsidR="001F381D">
        <w:t xml:space="preserve"> transfer made by the Financial Services Manager shall be affected by any inconsistency with the Financing Plan, including any inconsistency with the principles set out in section X.</w:t>
      </w:r>
    </w:p>
    <w:p w14:paraId="2922FD23" w14:textId="77777777" w:rsidR="001F381D" w:rsidRDefault="001F381D" w:rsidP="001B4712">
      <w:pPr>
        <w:pStyle w:val="subsection-e"/>
      </w:pPr>
    </w:p>
    <w:p w14:paraId="3E55F57E" w14:textId="77777777" w:rsidR="00260644" w:rsidRDefault="00260644" w:rsidP="00260644">
      <w:pPr>
        <w:pStyle w:val="subsection-e"/>
      </w:pPr>
    </w:p>
    <w:p w14:paraId="02B7AB15" w14:textId="4A445505" w:rsidR="00093E7F" w:rsidRDefault="00042C00" w:rsidP="00CE5944">
      <w:pPr>
        <w:pStyle w:val="partnum-e"/>
      </w:pPr>
      <w:bookmarkStart w:id="34" w:name="BK24"/>
      <w:bookmarkEnd w:id="34"/>
      <w:r>
        <w:lastRenderedPageBreak/>
        <w:t xml:space="preserve">Part </w:t>
      </w:r>
      <w:r w:rsidR="001B6394">
        <w:t>V</w:t>
      </w:r>
      <w:r w:rsidR="00093E7F">
        <w:br/>
      </w:r>
      <w:r w:rsidR="00962D05">
        <w:t xml:space="preserve">The </w:t>
      </w:r>
      <w:r w:rsidR="00093E7F">
        <w:t>Regulatory Asset</w:t>
      </w:r>
    </w:p>
    <w:p w14:paraId="5B2B02F8" w14:textId="77777777" w:rsidR="00A62145" w:rsidRPr="00A62145" w:rsidRDefault="00A62145" w:rsidP="00A62145">
      <w:pPr>
        <w:pStyle w:val="headnote-e"/>
      </w:pPr>
      <w:r w:rsidRPr="00A62145">
        <w:t>Interpretation, portion of regulatory asset</w:t>
      </w:r>
    </w:p>
    <w:p w14:paraId="1C1DC2BC" w14:textId="77777777" w:rsidR="00A62145" w:rsidRDefault="00A62145" w:rsidP="00A62145">
      <w:pPr>
        <w:pStyle w:val="section-e"/>
      </w:pPr>
      <w:r w:rsidRPr="00A62145">
        <w:tab/>
      </w:r>
      <w:bookmarkStart w:id="35" w:name="BK25"/>
      <w:bookmarkEnd w:id="35"/>
      <w:r w:rsidR="00711D68">
        <w:rPr>
          <w:b/>
        </w:rPr>
        <w:t>18</w:t>
      </w:r>
      <w:r w:rsidR="00973EF4">
        <w:rPr>
          <w:b/>
        </w:rPr>
        <w:t>xx</w:t>
      </w:r>
      <w:r w:rsidRPr="00A62145">
        <w:rPr>
          <w:b/>
        </w:rPr>
        <w:t xml:space="preserve">. </w:t>
      </w:r>
      <w:proofErr w:type="gramStart"/>
      <w:r w:rsidRPr="00A62145">
        <w:t>If</w:t>
      </w:r>
      <w:proofErr w:type="gramEnd"/>
      <w:r w:rsidRPr="00A62145">
        <w:t xml:space="preserve"> a transfer </w:t>
      </w:r>
      <w:r>
        <w:t xml:space="preserve">under this Part </w:t>
      </w:r>
      <w:r w:rsidRPr="00A62145">
        <w:t>provides for the transfer of a portion of the regulatory asset, any references in this Part to the regulatory asset are deemed to be references to the portion of the regulatory asset transferred.</w:t>
      </w:r>
    </w:p>
    <w:p w14:paraId="3CC45A39" w14:textId="77777777" w:rsidR="00A62145" w:rsidRDefault="00A62145" w:rsidP="00A62145">
      <w:pPr>
        <w:pStyle w:val="section-e"/>
      </w:pPr>
      <w:r w:rsidRPr="00A62145">
        <w:rPr>
          <w:highlight w:val="yellow"/>
        </w:rPr>
        <w:t>[</w:t>
      </w:r>
      <w:r w:rsidR="0019580F">
        <w:rPr>
          <w:highlight w:val="yellow"/>
        </w:rPr>
        <w:t>Note</w:t>
      </w:r>
      <w:r w:rsidRPr="00A62145">
        <w:rPr>
          <w:highlight w:val="yellow"/>
        </w:rPr>
        <w:t>:  This is meant to assist with clarity</w:t>
      </w:r>
      <w:r>
        <w:rPr>
          <w:highlight w:val="yellow"/>
        </w:rPr>
        <w:t xml:space="preserve"> in the subsequent provisions</w:t>
      </w:r>
      <w:r w:rsidR="006C2AB5">
        <w:rPr>
          <w:highlight w:val="yellow"/>
        </w:rPr>
        <w:t>.]</w:t>
      </w:r>
    </w:p>
    <w:p w14:paraId="53C611D3" w14:textId="77777777" w:rsidR="00A62145" w:rsidRDefault="00A62145" w:rsidP="00A62145">
      <w:pPr>
        <w:pStyle w:val="Standard-e"/>
      </w:pPr>
    </w:p>
    <w:p w14:paraId="70A6B2AD" w14:textId="77777777" w:rsidR="008C1E1B" w:rsidRDefault="008C1E1B" w:rsidP="00093E7F">
      <w:pPr>
        <w:pStyle w:val="headnote-e"/>
      </w:pPr>
      <w:r>
        <w:t>Variance account</w:t>
      </w:r>
    </w:p>
    <w:p w14:paraId="46218DAF" w14:textId="77777777" w:rsidR="008C1E1B" w:rsidRDefault="008C1E1B" w:rsidP="008C1E1B">
      <w:pPr>
        <w:pStyle w:val="section-e"/>
      </w:pPr>
      <w:r>
        <w:tab/>
      </w:r>
      <w:bookmarkStart w:id="36" w:name="BK26"/>
      <w:bookmarkEnd w:id="36"/>
      <w:r w:rsidR="00711D68">
        <w:rPr>
          <w:b/>
        </w:rPr>
        <w:t>19</w:t>
      </w:r>
      <w:r w:rsidR="00973EF4">
        <w:rPr>
          <w:b/>
        </w:rPr>
        <w:t>xx</w:t>
      </w:r>
      <w:proofErr w:type="gramStart"/>
      <w:r>
        <w:rPr>
          <w:b/>
        </w:rPr>
        <w:t xml:space="preserve">.  </w:t>
      </w:r>
      <w:r>
        <w:t>(</w:t>
      </w:r>
      <w:proofErr w:type="gramEnd"/>
      <w:r>
        <w:t xml:space="preserve">1)  The Board shall issue an accounting order to authorize the </w:t>
      </w:r>
      <w:r w:rsidR="00200C78">
        <w:t xml:space="preserve">IESO to do the </w:t>
      </w:r>
      <w:r>
        <w:t>following:</w:t>
      </w:r>
    </w:p>
    <w:p w14:paraId="10454FB7" w14:textId="77777777" w:rsidR="00200C78" w:rsidRDefault="00200C78" w:rsidP="008C1E1B">
      <w:pPr>
        <w:pStyle w:val="section-e"/>
      </w:pPr>
    </w:p>
    <w:p w14:paraId="4E0FCA7D" w14:textId="77777777" w:rsidR="00200C78" w:rsidRDefault="008C1E1B" w:rsidP="008C1E1B">
      <w:pPr>
        <w:pStyle w:val="clause-e"/>
      </w:pPr>
      <w:r>
        <w:tab/>
        <w:t>1</w:t>
      </w:r>
      <w:r w:rsidR="00711D68">
        <w:t>.</w:t>
      </w:r>
      <w:r>
        <w:tab/>
      </w:r>
      <w:r w:rsidR="00200C78">
        <w:t>Create</w:t>
      </w:r>
      <w:r>
        <w:t xml:space="preserve"> </w:t>
      </w:r>
      <w:r w:rsidR="00711D68">
        <w:t xml:space="preserve">a </w:t>
      </w:r>
      <w:r>
        <w:t xml:space="preserve">variance account </w:t>
      </w:r>
      <w:r w:rsidR="00200C78">
        <w:t>for the purposes of this Act.</w:t>
      </w:r>
    </w:p>
    <w:p w14:paraId="4ED8014A" w14:textId="77777777" w:rsidR="00200C78" w:rsidRDefault="00200C78" w:rsidP="008C1E1B">
      <w:pPr>
        <w:pStyle w:val="clause-e"/>
      </w:pPr>
    </w:p>
    <w:p w14:paraId="4FB65297" w14:textId="77777777" w:rsidR="008C1E1B" w:rsidRDefault="00200C78" w:rsidP="008C1E1B">
      <w:pPr>
        <w:pStyle w:val="clause-e"/>
      </w:pPr>
      <w:r>
        <w:tab/>
        <w:t>2.</w:t>
      </w:r>
      <w:r>
        <w:tab/>
        <w:t xml:space="preserve">Record the IESO </w:t>
      </w:r>
      <w:r w:rsidR="008C1E1B">
        <w:t xml:space="preserve">funding shortfall </w:t>
      </w:r>
      <w:r>
        <w:t xml:space="preserve">in the variance account </w:t>
      </w:r>
      <w:r w:rsidR="008C1E1B">
        <w:t>from time to time.</w:t>
      </w:r>
    </w:p>
    <w:p w14:paraId="208B5B7A" w14:textId="77777777" w:rsidR="008C1E1B" w:rsidRDefault="008C1E1B" w:rsidP="008C1E1B">
      <w:pPr>
        <w:pStyle w:val="clause-e"/>
      </w:pPr>
    </w:p>
    <w:p w14:paraId="1D410B06" w14:textId="77777777" w:rsidR="008C1E1B" w:rsidRDefault="008C1E1B" w:rsidP="008C1E1B">
      <w:pPr>
        <w:pStyle w:val="clause-e"/>
      </w:pPr>
      <w:r>
        <w:tab/>
      </w:r>
      <w:r w:rsidR="00200C78">
        <w:t>3</w:t>
      </w:r>
      <w:r>
        <w:t>.</w:t>
      </w:r>
      <w:r>
        <w:tab/>
      </w:r>
      <w:r w:rsidR="00200C78">
        <w:t>Recover the IESO funding shortfall in accordance with section X and the regulations.</w:t>
      </w:r>
    </w:p>
    <w:p w14:paraId="6350A564" w14:textId="77777777" w:rsidR="00A8636E" w:rsidRDefault="00A8636E" w:rsidP="00B74AB6">
      <w:pPr>
        <w:pStyle w:val="Standard-e"/>
      </w:pPr>
    </w:p>
    <w:p w14:paraId="27E5E0B8" w14:textId="77777777" w:rsidR="003E6BA4" w:rsidRDefault="003E6BA4" w:rsidP="003E6BA4">
      <w:pPr>
        <w:pStyle w:val="headnote-e"/>
      </w:pPr>
      <w:r>
        <w:t>No hearing</w:t>
      </w:r>
    </w:p>
    <w:p w14:paraId="38EAC232" w14:textId="77777777" w:rsidR="003E6BA4" w:rsidRDefault="003E6BA4" w:rsidP="003E6BA4">
      <w:pPr>
        <w:pStyle w:val="subsection-e"/>
      </w:pPr>
      <w:r>
        <w:tab/>
        <w:t>(</w:t>
      </w:r>
      <w:r w:rsidR="00200C78">
        <w:t>2</w:t>
      </w:r>
      <w:r>
        <w:t>)  The order of the Board shall be made in writing and without holding a hearing.</w:t>
      </w:r>
    </w:p>
    <w:p w14:paraId="2128B95B" w14:textId="77777777" w:rsidR="003E6BA4" w:rsidRDefault="003E6BA4" w:rsidP="003E6BA4">
      <w:pPr>
        <w:pStyle w:val="subsection-e"/>
      </w:pPr>
    </w:p>
    <w:p w14:paraId="325B8C96" w14:textId="77777777" w:rsidR="003E6BA4" w:rsidRDefault="003E6BA4" w:rsidP="003E6BA4">
      <w:pPr>
        <w:pStyle w:val="headnote-e"/>
      </w:pPr>
      <w:r>
        <w:t>No appeals, etc.</w:t>
      </w:r>
    </w:p>
    <w:p w14:paraId="7D2D16A1" w14:textId="77777777" w:rsidR="003E6BA4" w:rsidRDefault="00200C78" w:rsidP="003E6BA4">
      <w:pPr>
        <w:pStyle w:val="subsection-e"/>
      </w:pPr>
      <w:r>
        <w:tab/>
        <w:t>(3</w:t>
      </w:r>
      <w:r w:rsidR="003E6BA4">
        <w:t>)  No appeal lies from the order of the Board.</w:t>
      </w:r>
    </w:p>
    <w:p w14:paraId="45CA0AE9" w14:textId="77777777" w:rsidR="003E6BA4" w:rsidRPr="003E6BA4" w:rsidRDefault="003E6BA4" w:rsidP="003E6BA4">
      <w:pPr>
        <w:pStyle w:val="subsection-e"/>
        <w:rPr>
          <w:rStyle w:val="ovitalic"/>
          <w:i w:val="0"/>
        </w:rPr>
      </w:pPr>
    </w:p>
    <w:p w14:paraId="73116030" w14:textId="77777777" w:rsidR="008F60B7" w:rsidRDefault="008F60B7" w:rsidP="008F60B7">
      <w:pPr>
        <w:pStyle w:val="headnote-e"/>
      </w:pPr>
      <w:r>
        <w:t>IESO funding shortfall</w:t>
      </w:r>
    </w:p>
    <w:p w14:paraId="7CA3FF94" w14:textId="77777777" w:rsidR="008F60B7" w:rsidRDefault="008F60B7" w:rsidP="008F60B7">
      <w:pPr>
        <w:pStyle w:val="section-e"/>
      </w:pPr>
      <w:r>
        <w:tab/>
      </w:r>
      <w:bookmarkStart w:id="37" w:name="BK27"/>
      <w:bookmarkEnd w:id="37"/>
      <w:r w:rsidR="000B2306">
        <w:rPr>
          <w:b/>
        </w:rPr>
        <w:t>2</w:t>
      </w:r>
      <w:r w:rsidR="00711D68">
        <w:rPr>
          <w:b/>
        </w:rPr>
        <w:t>0</w:t>
      </w:r>
      <w:r w:rsidR="00973EF4">
        <w:rPr>
          <w:b/>
        </w:rPr>
        <w:t>xx</w:t>
      </w:r>
      <w:proofErr w:type="gramStart"/>
      <w:r w:rsidR="000B2306">
        <w:rPr>
          <w:b/>
        </w:rPr>
        <w:t>.</w:t>
      </w:r>
      <w:r>
        <w:rPr>
          <w:b/>
        </w:rPr>
        <w:t xml:space="preserve">  </w:t>
      </w:r>
      <w:r>
        <w:t>(</w:t>
      </w:r>
      <w:proofErr w:type="gramEnd"/>
      <w:r>
        <w:t xml:space="preserve">1)  The IESO shall determine the IESO funding shortfall for each month in </w:t>
      </w:r>
      <w:r w:rsidR="006B37D9">
        <w:t>the following manner</w:t>
      </w:r>
      <w:r>
        <w:t>:</w:t>
      </w:r>
    </w:p>
    <w:p w14:paraId="3A90D191" w14:textId="77777777" w:rsidR="008F60B7" w:rsidRDefault="008F60B7" w:rsidP="008F60B7">
      <w:pPr>
        <w:pStyle w:val="section-e"/>
      </w:pPr>
    </w:p>
    <w:p w14:paraId="60C48ACE" w14:textId="77777777" w:rsidR="008F60B7" w:rsidRDefault="006B37D9" w:rsidP="008F60B7">
      <w:pPr>
        <w:pStyle w:val="clause-e"/>
      </w:pPr>
      <w:r>
        <w:tab/>
        <w:t>1.</w:t>
      </w:r>
      <w:r>
        <w:tab/>
        <w:t>Calculate t</w:t>
      </w:r>
      <w:r w:rsidR="008F60B7">
        <w:t>he sum of all invoice amounts</w:t>
      </w:r>
      <w:r>
        <w:t xml:space="preserve"> issued to </w:t>
      </w:r>
      <w:r w:rsidR="008F60B7">
        <w:t>specified consumers for the month</w:t>
      </w:r>
      <w:r>
        <w:t xml:space="preserve"> if Part II of this Act did not apply</w:t>
      </w:r>
      <w:r w:rsidR="008F60B7">
        <w:t>.</w:t>
      </w:r>
    </w:p>
    <w:p w14:paraId="6F0DE696" w14:textId="77777777" w:rsidR="008F60B7" w:rsidRDefault="008F60B7" w:rsidP="008F60B7">
      <w:pPr>
        <w:pStyle w:val="clause-e"/>
      </w:pPr>
    </w:p>
    <w:p w14:paraId="0353FBF6" w14:textId="77777777" w:rsidR="008F60B7" w:rsidRDefault="00711D68" w:rsidP="008F60B7">
      <w:pPr>
        <w:pStyle w:val="clause-e"/>
      </w:pPr>
      <w:r>
        <w:tab/>
        <w:t>2.</w:t>
      </w:r>
      <w:r>
        <w:tab/>
        <w:t>Calculate t</w:t>
      </w:r>
      <w:r w:rsidR="008F60B7">
        <w:t xml:space="preserve">he sum of all invoice amounts </w:t>
      </w:r>
      <w:r>
        <w:t>issued to specified consumers for the month</w:t>
      </w:r>
      <w:r w:rsidR="008F60B7">
        <w:t>.</w:t>
      </w:r>
    </w:p>
    <w:p w14:paraId="47F5BC65" w14:textId="77777777" w:rsidR="006B37D9" w:rsidRDefault="006B37D9" w:rsidP="008F60B7">
      <w:pPr>
        <w:pStyle w:val="clause-e"/>
      </w:pPr>
    </w:p>
    <w:p w14:paraId="39495918" w14:textId="77777777" w:rsidR="006B37D9" w:rsidRDefault="006B37D9" w:rsidP="006B37D9">
      <w:pPr>
        <w:pStyle w:val="clause-e"/>
      </w:pPr>
      <w:r>
        <w:tab/>
        <w:t>3.</w:t>
      </w:r>
      <w:r>
        <w:tab/>
        <w:t xml:space="preserve">Subtract the amount calculated under paragraph 2 from the amount calculated under paragraph 1, and make any other </w:t>
      </w:r>
      <w:commentRangeStart w:id="38"/>
      <w:r>
        <w:t xml:space="preserve">adjustments </w:t>
      </w:r>
      <w:commentRangeEnd w:id="38"/>
      <w:r w:rsidR="00D777A4">
        <w:rPr>
          <w:rStyle w:val="CommentReference"/>
          <w:snapToGrid/>
          <w:lang w:val="en-CA" w:eastAsia="en-CA"/>
        </w:rPr>
        <w:commentReference w:id="38"/>
      </w:r>
      <w:r>
        <w:t>as may be prescribed.</w:t>
      </w:r>
    </w:p>
    <w:p w14:paraId="4DEBB580" w14:textId="77777777" w:rsidR="00FE3EC7" w:rsidRDefault="00FE3EC7" w:rsidP="00B74AB6">
      <w:pPr>
        <w:pStyle w:val="Standard-e"/>
      </w:pPr>
    </w:p>
    <w:p w14:paraId="669EC9C9" w14:textId="77777777" w:rsidR="008F60B7" w:rsidRDefault="008F60B7" w:rsidP="008F60B7">
      <w:pPr>
        <w:pStyle w:val="headnote-e"/>
      </w:pPr>
      <w:r>
        <w:t>Same</w:t>
      </w:r>
    </w:p>
    <w:p w14:paraId="74B01F80" w14:textId="1A72537C" w:rsidR="00AE154B" w:rsidRDefault="008F60B7" w:rsidP="008F60B7">
      <w:pPr>
        <w:pStyle w:val="Standard-e"/>
      </w:pPr>
      <w:r>
        <w:tab/>
        <w:t xml:space="preserve">(2)  </w:t>
      </w:r>
      <w:r w:rsidR="00AE154B" w:rsidRPr="00AE154B">
        <w:t>To the extent that the IESO funding shortfall for any month is based on an estimate of the electricity used by specified consumers, the IESO shall r</w:t>
      </w:r>
      <w:r w:rsidR="00AE154B">
        <w:t xml:space="preserve">ecord an </w:t>
      </w:r>
      <w:r w:rsidR="00AE154B">
        <w:lastRenderedPageBreak/>
        <w:t xml:space="preserve">adjustment in the </w:t>
      </w:r>
      <w:r w:rsidR="00AE154B" w:rsidRPr="00AE154B">
        <w:t>variance account in the following month to reflect the difference between the estimate and the electricity actua</w:t>
      </w:r>
      <w:r w:rsidR="00AE154B">
        <w:t>lly used by specified consumers</w:t>
      </w:r>
      <w:r w:rsidR="00AE154B" w:rsidRPr="00AE154B">
        <w:t>.</w:t>
      </w:r>
    </w:p>
    <w:p w14:paraId="23B55887" w14:textId="77777777" w:rsidR="00DB6B06" w:rsidRDefault="00DB6B06" w:rsidP="00B74AB6">
      <w:pPr>
        <w:pStyle w:val="Standard-e"/>
      </w:pPr>
    </w:p>
    <w:p w14:paraId="7F120396" w14:textId="77777777" w:rsidR="00AE154B" w:rsidRDefault="00AE154B" w:rsidP="00AE154B">
      <w:pPr>
        <w:pStyle w:val="headnote-e"/>
      </w:pPr>
      <w:r>
        <w:t>Recording of IESO funding shortfall</w:t>
      </w:r>
    </w:p>
    <w:p w14:paraId="71209BCF" w14:textId="77777777" w:rsidR="00AE154B" w:rsidRDefault="00AE154B" w:rsidP="00AE154B">
      <w:pPr>
        <w:pStyle w:val="subsection-e"/>
      </w:pPr>
      <w:r>
        <w:tab/>
        <w:t xml:space="preserve">(3) IESO shall record the IESO funding shortfall from time to time, </w:t>
      </w:r>
      <w:r w:rsidRPr="003D63A7">
        <w:t>including adjus</w:t>
      </w:r>
      <w:r w:rsidR="00747EA1" w:rsidRPr="003D63A7">
        <w:t xml:space="preserve">tments resulting from </w:t>
      </w:r>
      <w:r w:rsidR="00713690">
        <w:t>the exercise of the right of</w:t>
      </w:r>
      <w:r w:rsidR="00747EA1" w:rsidRPr="00713690">
        <w:t xml:space="preserve"> recovery </w:t>
      </w:r>
      <w:r w:rsidR="00711D68">
        <w:t>under section 21</w:t>
      </w:r>
      <w:r w:rsidRPr="003D63A7">
        <w:t xml:space="preserve"> an</w:t>
      </w:r>
      <w:r>
        <w:t>d any transfer under section</w:t>
      </w:r>
      <w:r w:rsidR="00711D68">
        <w:t xml:space="preserve"> 22</w:t>
      </w:r>
      <w:r>
        <w:t>, in the variance account.</w:t>
      </w:r>
    </w:p>
    <w:p w14:paraId="0B063A08" w14:textId="77777777" w:rsidR="00AE154B" w:rsidRDefault="00AE154B" w:rsidP="00AE154B">
      <w:pPr>
        <w:pStyle w:val="Standard-e"/>
      </w:pPr>
    </w:p>
    <w:p w14:paraId="08ECF2B1" w14:textId="77777777" w:rsidR="00AE154B" w:rsidRDefault="00AE154B" w:rsidP="00AE154B">
      <w:pPr>
        <w:pStyle w:val="headnote-e"/>
      </w:pPr>
      <w:r>
        <w:t>Recording determinative</w:t>
      </w:r>
    </w:p>
    <w:p w14:paraId="0527231B" w14:textId="77777777" w:rsidR="00AE154B" w:rsidRDefault="00AE154B" w:rsidP="00AE154B">
      <w:pPr>
        <w:pStyle w:val="subsection-e"/>
      </w:pPr>
      <w:r>
        <w:tab/>
        <w:t>(4)  A recording of the IESO funding shortfall in the variance account is determinative of the amount of IESO funding shortfall at the time of the recording.</w:t>
      </w:r>
    </w:p>
    <w:p w14:paraId="497A7C21" w14:textId="77777777" w:rsidR="00AE154B" w:rsidRDefault="00AE154B" w:rsidP="00AE154B">
      <w:pPr>
        <w:pStyle w:val="subsection-e"/>
      </w:pPr>
    </w:p>
    <w:p w14:paraId="7AF8D61A" w14:textId="77777777" w:rsidR="00AE154B" w:rsidRDefault="00AE154B" w:rsidP="00AE154B">
      <w:pPr>
        <w:pStyle w:val="headnote-e"/>
      </w:pPr>
      <w:r>
        <w:t>Regulatory asset established</w:t>
      </w:r>
    </w:p>
    <w:p w14:paraId="373A94AA" w14:textId="77777777" w:rsidR="00AE154B" w:rsidRDefault="00AE154B" w:rsidP="00AE154B">
      <w:pPr>
        <w:pStyle w:val="section-e"/>
      </w:pPr>
      <w:r>
        <w:tab/>
      </w:r>
      <w:bookmarkStart w:id="39" w:name="BK28"/>
      <w:bookmarkEnd w:id="39"/>
      <w:r w:rsidR="00711D68">
        <w:rPr>
          <w:b/>
        </w:rPr>
        <w:t>21</w:t>
      </w:r>
      <w:r w:rsidR="00973EF4">
        <w:rPr>
          <w:b/>
        </w:rPr>
        <w:t>xx</w:t>
      </w:r>
      <w:proofErr w:type="gramStart"/>
      <w:r w:rsidRPr="0078655F">
        <w:rPr>
          <w:b/>
        </w:rPr>
        <w:t xml:space="preserve">.  </w:t>
      </w:r>
      <w:r w:rsidR="0078655F">
        <w:t>(</w:t>
      </w:r>
      <w:proofErr w:type="gramEnd"/>
      <w:r>
        <w:t>1)  The IESO has the right, exercisable in accordance with this Act and the regulations, to reco</w:t>
      </w:r>
      <w:r w:rsidR="00C9617F">
        <w:t>ver the IESO funding shortfall.</w:t>
      </w:r>
    </w:p>
    <w:p w14:paraId="5D6602EA" w14:textId="77777777" w:rsidR="00AE154B" w:rsidRDefault="00AE154B" w:rsidP="00AE154B">
      <w:pPr>
        <w:pStyle w:val="subsection-e"/>
      </w:pPr>
    </w:p>
    <w:p w14:paraId="2D8ABDF3" w14:textId="77777777" w:rsidR="00C9617F" w:rsidRDefault="00C9617F" w:rsidP="00C9617F">
      <w:pPr>
        <w:pStyle w:val="headnote-e"/>
      </w:pPr>
      <w:r>
        <w:t>Same, restrictions</w:t>
      </w:r>
    </w:p>
    <w:p w14:paraId="3EA5DF2E" w14:textId="77777777" w:rsidR="00AE154B" w:rsidRDefault="00C9617F" w:rsidP="00C9617F">
      <w:pPr>
        <w:pStyle w:val="subsection-e"/>
      </w:pPr>
      <w:r>
        <w:tab/>
        <w:t>(2</w:t>
      </w:r>
      <w:r w:rsidR="00AE154B">
        <w:t>)  The IESO’s right to recover the IESO funding shortfall under subsection (1) is subject to the following:</w:t>
      </w:r>
    </w:p>
    <w:p w14:paraId="7C6FC19F" w14:textId="77777777" w:rsidR="00AE154B" w:rsidRDefault="00AE154B" w:rsidP="00AE154B">
      <w:pPr>
        <w:pStyle w:val="subsection-e"/>
      </w:pPr>
    </w:p>
    <w:p w14:paraId="6663EFC3" w14:textId="77777777" w:rsidR="00AE154B" w:rsidRDefault="00AE154B" w:rsidP="00C9617F">
      <w:pPr>
        <w:pStyle w:val="clause-e"/>
      </w:pPr>
      <w:r>
        <w:tab/>
        <w:t>1.</w:t>
      </w:r>
      <w:r>
        <w:tab/>
        <w:t>The IESO shall not be entitled to collect the IESO funding shortfall from specifi</w:t>
      </w:r>
      <w:r w:rsidR="00C9617F">
        <w:t xml:space="preserve">ed consumers </w:t>
      </w:r>
      <w:commentRangeStart w:id="40"/>
      <w:r w:rsidR="00C9617F">
        <w:t xml:space="preserve">before </w:t>
      </w:r>
      <w:commentRangeEnd w:id="40"/>
      <w:r w:rsidR="00D777A4">
        <w:rPr>
          <w:rStyle w:val="CommentReference"/>
          <w:snapToGrid/>
          <w:lang w:val="en-CA" w:eastAsia="en-CA"/>
        </w:rPr>
        <w:commentReference w:id="40"/>
      </w:r>
      <w:r w:rsidR="00C9617F">
        <w:t>May 1, 2022.</w:t>
      </w:r>
    </w:p>
    <w:p w14:paraId="22F2078C" w14:textId="77777777" w:rsidR="00AE154B" w:rsidRDefault="00AE154B" w:rsidP="00AE154B">
      <w:pPr>
        <w:pStyle w:val="subsection-e"/>
      </w:pPr>
    </w:p>
    <w:p w14:paraId="3A185B6E" w14:textId="77777777" w:rsidR="00AE154B" w:rsidRDefault="00C9617F" w:rsidP="00C9617F">
      <w:pPr>
        <w:pStyle w:val="clause-e"/>
      </w:pPr>
      <w:r>
        <w:tab/>
        <w:t>2.</w:t>
      </w:r>
      <w:r>
        <w:tab/>
        <w:t>T</w:t>
      </w:r>
      <w:r w:rsidR="00AE154B">
        <w:t>he process by which the IESO may recover the IESO funding shortfall shall be established by the Board</w:t>
      </w:r>
      <w:r>
        <w:t>,</w:t>
      </w:r>
      <w:r w:rsidR="00AE154B">
        <w:t xml:space="preserve"> having regard to the amount of the IESO funding shortfall from time to time and the </w:t>
      </w:r>
      <w:r w:rsidR="00711D68" w:rsidRPr="00711D68">
        <w:rPr>
          <w:highlight w:val="yellow"/>
        </w:rPr>
        <w:t>[fair allocation calculation].</w:t>
      </w:r>
    </w:p>
    <w:p w14:paraId="53784F12" w14:textId="77777777" w:rsidR="00AE154B" w:rsidRDefault="00AE154B" w:rsidP="00AE154B">
      <w:pPr>
        <w:pStyle w:val="subsection-e"/>
      </w:pPr>
    </w:p>
    <w:p w14:paraId="497E43A6" w14:textId="77777777" w:rsidR="00AE154B" w:rsidRDefault="00AE154B" w:rsidP="00C9617F">
      <w:pPr>
        <w:pStyle w:val="clause-e"/>
      </w:pPr>
      <w:r>
        <w:tab/>
        <w:t xml:space="preserve">3. </w:t>
      </w:r>
      <w:r>
        <w:tab/>
        <w:t>Such other restrictions as may be prescribed.</w:t>
      </w:r>
    </w:p>
    <w:p w14:paraId="0BF6168B" w14:textId="77777777" w:rsidR="00C9617F" w:rsidRDefault="00C9617F" w:rsidP="00C9617F">
      <w:pPr>
        <w:pStyle w:val="clause-e"/>
      </w:pPr>
    </w:p>
    <w:p w14:paraId="7ACB80CC" w14:textId="77777777" w:rsidR="00093E7F" w:rsidRDefault="00962D05" w:rsidP="00093E7F">
      <w:pPr>
        <w:pStyle w:val="headnote-e"/>
      </w:pPr>
      <w:r>
        <w:t xml:space="preserve">Transfer </w:t>
      </w:r>
      <w:r w:rsidR="00093E7F">
        <w:t>of regulatory asset</w:t>
      </w:r>
    </w:p>
    <w:p w14:paraId="6C191C0D" w14:textId="77777777" w:rsidR="00302916" w:rsidRPr="00C0227D" w:rsidRDefault="00093E7F" w:rsidP="00D506E6">
      <w:pPr>
        <w:pStyle w:val="section-e"/>
        <w:rPr>
          <w:u w:val="single"/>
        </w:rPr>
      </w:pPr>
      <w:r>
        <w:tab/>
      </w:r>
      <w:bookmarkStart w:id="41" w:name="BK29"/>
      <w:bookmarkEnd w:id="41"/>
      <w:r w:rsidR="00711D68">
        <w:rPr>
          <w:b/>
        </w:rPr>
        <w:t>22</w:t>
      </w:r>
      <w:r w:rsidR="00973EF4">
        <w:rPr>
          <w:b/>
        </w:rPr>
        <w:t>xx</w:t>
      </w:r>
      <w:proofErr w:type="gramStart"/>
      <w:r>
        <w:rPr>
          <w:b/>
        </w:rPr>
        <w:t xml:space="preserve">.  </w:t>
      </w:r>
      <w:r w:rsidR="00612EB6">
        <w:t>(</w:t>
      </w:r>
      <w:proofErr w:type="gramEnd"/>
      <w:r w:rsidR="00612EB6">
        <w:t xml:space="preserve">1)  </w:t>
      </w:r>
      <w:r w:rsidR="00962D05">
        <w:t>The IESO may transfer</w:t>
      </w:r>
      <w:r w:rsidR="00D06316">
        <w:t xml:space="preserve"> </w:t>
      </w:r>
      <w:r w:rsidR="00C9617F">
        <w:t xml:space="preserve">all or a portion of </w:t>
      </w:r>
      <w:r w:rsidR="00D06316">
        <w:t xml:space="preserve">the regulatory asset </w:t>
      </w:r>
      <w:r w:rsidR="00C9617F">
        <w:t>to any financing entity under the</w:t>
      </w:r>
      <w:r w:rsidR="00C0227D">
        <w:t xml:space="preserve"> Financing Plan, </w:t>
      </w:r>
      <w:r w:rsidR="00C0227D" w:rsidRPr="00C0227D">
        <w:rPr>
          <w:u w:val="single"/>
        </w:rPr>
        <w:t>which transfer creates the investment asset.</w:t>
      </w:r>
    </w:p>
    <w:p w14:paraId="1A560800" w14:textId="77777777" w:rsidR="00C0227D" w:rsidRDefault="00C0227D" w:rsidP="00B74AB6">
      <w:pPr>
        <w:pStyle w:val="Standard-e"/>
      </w:pPr>
    </w:p>
    <w:p w14:paraId="717DA36A" w14:textId="77777777" w:rsidR="00612EB6" w:rsidRDefault="00C9617F" w:rsidP="00612EB6">
      <w:pPr>
        <w:pStyle w:val="headnote-e"/>
      </w:pPr>
      <w:r>
        <w:t>Same</w:t>
      </w:r>
    </w:p>
    <w:p w14:paraId="7BF31B48" w14:textId="77777777" w:rsidR="00440EBE" w:rsidRDefault="00612EB6" w:rsidP="00612EB6">
      <w:pPr>
        <w:pStyle w:val="subsection-e"/>
      </w:pPr>
      <w:r>
        <w:tab/>
        <w:t xml:space="preserve">(2)  </w:t>
      </w:r>
      <w:r w:rsidR="00C9617F">
        <w:t>Upon receipt of any payment in consideration for the transfer,</w:t>
      </w:r>
    </w:p>
    <w:p w14:paraId="386A8A13" w14:textId="77777777" w:rsidR="00440EBE" w:rsidRDefault="00440EBE" w:rsidP="00612EB6">
      <w:pPr>
        <w:pStyle w:val="subsection-e"/>
      </w:pPr>
    </w:p>
    <w:p w14:paraId="6A3FCA8D" w14:textId="77777777" w:rsidR="00C9617F" w:rsidRDefault="00440EBE" w:rsidP="00440EBE">
      <w:pPr>
        <w:pStyle w:val="clause-e"/>
      </w:pPr>
      <w:r>
        <w:tab/>
        <w:t>(a)</w:t>
      </w:r>
      <w:r>
        <w:tab/>
      </w:r>
      <w:proofErr w:type="gramStart"/>
      <w:r>
        <w:t>the</w:t>
      </w:r>
      <w:proofErr w:type="gramEnd"/>
      <w:r>
        <w:t xml:space="preserve"> IESO shall record the payment as a reduction of the IESO funding shortfall in the variance account; and</w:t>
      </w:r>
    </w:p>
    <w:p w14:paraId="2C4A6049" w14:textId="77777777" w:rsidR="00440EBE" w:rsidRDefault="00440EBE" w:rsidP="00440EBE">
      <w:pPr>
        <w:pStyle w:val="clause-e"/>
      </w:pPr>
    </w:p>
    <w:p w14:paraId="3C5C9AED" w14:textId="77777777" w:rsidR="00440EBE" w:rsidRDefault="00440EBE" w:rsidP="00440EBE">
      <w:pPr>
        <w:pStyle w:val="clause-e"/>
      </w:pPr>
      <w:r>
        <w:tab/>
      </w:r>
      <w:r w:rsidRPr="0037727E">
        <w:t>(b)</w:t>
      </w:r>
      <w:r w:rsidRPr="0037727E">
        <w:tab/>
      </w:r>
      <w:proofErr w:type="gramStart"/>
      <w:r w:rsidRPr="0037727E">
        <w:t>unless</w:t>
      </w:r>
      <w:proofErr w:type="gramEnd"/>
      <w:r w:rsidRPr="0037727E">
        <w:t xml:space="preserve"> otherwise provided for in this Act, the IESO shall have no further right, title or interest in, or any obligations in respect of, the regulatory asset</w:t>
      </w:r>
      <w:r w:rsidR="00194009" w:rsidRPr="0037727E">
        <w:t xml:space="preserve"> </w:t>
      </w:r>
      <w:r w:rsidR="00713690" w:rsidRPr="0037727E">
        <w:rPr>
          <w:u w:val="single"/>
        </w:rPr>
        <w:t>or in</w:t>
      </w:r>
      <w:r w:rsidR="0017066D" w:rsidRPr="0037727E">
        <w:rPr>
          <w:u w:val="single"/>
        </w:rPr>
        <w:t xml:space="preserve"> </w:t>
      </w:r>
      <w:r w:rsidRPr="0037727E">
        <w:rPr>
          <w:u w:val="single"/>
        </w:rPr>
        <w:t xml:space="preserve">the </w:t>
      </w:r>
      <w:r w:rsidR="0017066D" w:rsidRPr="0037727E">
        <w:rPr>
          <w:u w:val="single"/>
        </w:rPr>
        <w:t>investment asset created by the</w:t>
      </w:r>
      <w:r w:rsidR="0017066D" w:rsidRPr="0017066D">
        <w:rPr>
          <w:u w:val="single"/>
        </w:rPr>
        <w:t xml:space="preserve"> transfer</w:t>
      </w:r>
      <w:r>
        <w:t>.</w:t>
      </w:r>
    </w:p>
    <w:p w14:paraId="47B037BC" w14:textId="77777777" w:rsidR="0037727E" w:rsidRDefault="0037727E" w:rsidP="0037727E">
      <w:pPr>
        <w:pStyle w:val="Standard-e"/>
      </w:pPr>
    </w:p>
    <w:p w14:paraId="4E5705A2" w14:textId="4F33AE77" w:rsidR="00440EBE" w:rsidRDefault="00440EBE" w:rsidP="00440EBE">
      <w:pPr>
        <w:pStyle w:val="headnote-e"/>
      </w:pPr>
      <w:r>
        <w:lastRenderedPageBreak/>
        <w:t>Same</w:t>
      </w:r>
    </w:p>
    <w:p w14:paraId="7B7FE5A0" w14:textId="77777777" w:rsidR="00440EBE" w:rsidRDefault="00D54F43" w:rsidP="00440EBE">
      <w:pPr>
        <w:pStyle w:val="subsection-e"/>
      </w:pPr>
      <w:r>
        <w:tab/>
        <w:t xml:space="preserve">(3)  Upon </w:t>
      </w:r>
      <w:r w:rsidR="00440EBE">
        <w:t xml:space="preserve">transfer, the financing entity </w:t>
      </w:r>
      <w:r w:rsidR="0017066D" w:rsidRPr="006C2AB5">
        <w:t>become</w:t>
      </w:r>
      <w:r w:rsidR="0037727E" w:rsidRPr="006C2AB5">
        <w:t>s an investment asset owner and</w:t>
      </w:r>
      <w:r w:rsidR="0017066D" w:rsidRPr="006C2AB5">
        <w:t xml:space="preserve"> acquires an investment interest.</w:t>
      </w:r>
    </w:p>
    <w:p w14:paraId="749919CB" w14:textId="77777777" w:rsidR="0078655F" w:rsidRDefault="0078655F" w:rsidP="0078655F">
      <w:pPr>
        <w:pStyle w:val="Standard-e"/>
      </w:pPr>
    </w:p>
    <w:p w14:paraId="307F6587" w14:textId="77777777" w:rsidR="0078655F" w:rsidRDefault="0078655F" w:rsidP="0078655F">
      <w:pPr>
        <w:pStyle w:val="headnote-e"/>
      </w:pPr>
      <w:r>
        <w:t>Validity of transfer</w:t>
      </w:r>
    </w:p>
    <w:p w14:paraId="2266AB5C" w14:textId="77777777" w:rsidR="0078655F" w:rsidRDefault="0078655F" w:rsidP="0078655F">
      <w:pPr>
        <w:pStyle w:val="section-e"/>
      </w:pPr>
      <w:r>
        <w:tab/>
      </w:r>
      <w:bookmarkStart w:id="42" w:name="BK30"/>
      <w:bookmarkEnd w:id="42"/>
      <w:r w:rsidR="0017066D" w:rsidRPr="0037727E">
        <w:rPr>
          <w:b/>
        </w:rPr>
        <w:t>23</w:t>
      </w:r>
      <w:r w:rsidR="00973EF4" w:rsidRPr="0037727E">
        <w:rPr>
          <w:b/>
        </w:rPr>
        <w:t>xx</w:t>
      </w:r>
      <w:proofErr w:type="gramStart"/>
      <w:r w:rsidRPr="0037727E">
        <w:rPr>
          <w:b/>
        </w:rPr>
        <w:t>.</w:t>
      </w:r>
      <w:r w:rsidRPr="0037727E">
        <w:t xml:space="preserve">  (</w:t>
      </w:r>
      <w:proofErr w:type="gramEnd"/>
      <w:r w:rsidRPr="0037727E">
        <w:t xml:space="preserve">1)  A transfer of a regulatory asset under this Act is a valid and enforceable sale and absolute </w:t>
      </w:r>
      <w:r w:rsidR="0037727E" w:rsidRPr="0037727E">
        <w:t>transfer</w:t>
      </w:r>
      <w:r w:rsidR="003D63A7" w:rsidRPr="0037727E">
        <w:t xml:space="preserve"> </w:t>
      </w:r>
      <w:r w:rsidR="00A20E9C" w:rsidRPr="0037727E">
        <w:t xml:space="preserve">to the </w:t>
      </w:r>
      <w:r w:rsidR="00713690" w:rsidRPr="0037727E">
        <w:t>investment asset owner</w:t>
      </w:r>
      <w:r w:rsidR="00207FB7" w:rsidRPr="0037727E">
        <w:t xml:space="preserve"> of the regulatory asset</w:t>
      </w:r>
      <w:r w:rsidRPr="0037727E">
        <w:t xml:space="preserve">, and </w:t>
      </w:r>
      <w:r w:rsidRPr="0037727E">
        <w:rPr>
          <w:u w:val="single"/>
        </w:rPr>
        <w:t xml:space="preserve">the investment asset </w:t>
      </w:r>
      <w:r w:rsidR="0017066D" w:rsidRPr="0037727E">
        <w:rPr>
          <w:u w:val="single"/>
        </w:rPr>
        <w:t xml:space="preserve">created by the transfer </w:t>
      </w:r>
      <w:r w:rsidRPr="0037727E">
        <w:t xml:space="preserve">shall be immediately vested in </w:t>
      </w:r>
      <w:r w:rsidR="00F56DA9" w:rsidRPr="0037727E">
        <w:t xml:space="preserve">the </w:t>
      </w:r>
      <w:r w:rsidRPr="0037727E">
        <w:t>transferee.</w:t>
      </w:r>
    </w:p>
    <w:p w14:paraId="57C8AE8E" w14:textId="77777777" w:rsidR="00E820E6" w:rsidRDefault="00E820E6" w:rsidP="0078655F">
      <w:pPr>
        <w:pStyle w:val="Standard-e"/>
      </w:pPr>
    </w:p>
    <w:p w14:paraId="48DD5806" w14:textId="77777777" w:rsidR="0078655F" w:rsidRDefault="0078655F" w:rsidP="00F56DA9">
      <w:pPr>
        <w:pStyle w:val="headnote-e"/>
      </w:pPr>
      <w:r>
        <w:t>Same</w:t>
      </w:r>
    </w:p>
    <w:p w14:paraId="6E86C13B" w14:textId="77777777" w:rsidR="0078655F" w:rsidRDefault="0078655F" w:rsidP="00F56DA9">
      <w:pPr>
        <w:pStyle w:val="subsection-e"/>
      </w:pPr>
      <w:r>
        <w:tab/>
      </w:r>
      <w:r w:rsidRPr="0037727E">
        <w:t xml:space="preserve">(2)  Without limiting subsection (1), any transfer that by its terms is intended to constitute a sale or absolute transfer shall be treated for all purposes as an absolute transfer of IESO’s right to recover the IESO funding shortfall, and not merely as a </w:t>
      </w:r>
      <w:r w:rsidR="00207FB7" w:rsidRPr="0037727E">
        <w:t>security interest</w:t>
      </w:r>
      <w:r w:rsidRPr="0037727E">
        <w:t xml:space="preserve">, and upon </w:t>
      </w:r>
      <w:r w:rsidR="00207FB7" w:rsidRPr="0037727E">
        <w:t>the</w:t>
      </w:r>
      <w:r w:rsidRPr="0037727E">
        <w:t xml:space="preserve"> absolute transfer the transferor shall retain no right, title or interest in </w:t>
      </w:r>
      <w:r w:rsidR="00207FB7" w:rsidRPr="0037727E">
        <w:t xml:space="preserve">the </w:t>
      </w:r>
      <w:r w:rsidRPr="0037727E">
        <w:t>regulatory asset, including all rights to recover the IESO funding shortfall.</w:t>
      </w:r>
    </w:p>
    <w:p w14:paraId="42AFF995" w14:textId="77777777" w:rsidR="0078655F" w:rsidRDefault="0078655F" w:rsidP="0078655F">
      <w:pPr>
        <w:pStyle w:val="Standard-e"/>
      </w:pPr>
    </w:p>
    <w:p w14:paraId="74069A6C" w14:textId="77777777" w:rsidR="0078655F" w:rsidRDefault="0078655F" w:rsidP="00F56DA9">
      <w:pPr>
        <w:pStyle w:val="headnote-e"/>
      </w:pPr>
      <w:r>
        <w:t>Deemed perfection, etc.</w:t>
      </w:r>
    </w:p>
    <w:p w14:paraId="3C5F2482" w14:textId="77777777" w:rsidR="0078655F" w:rsidRDefault="0078655F" w:rsidP="00F56DA9">
      <w:pPr>
        <w:pStyle w:val="subsection-e"/>
      </w:pPr>
      <w:r>
        <w:tab/>
        <w:t>(3)  At the time a transfer of a regulatory asset is made, the transfer shall be deemed to have been and shall be perfected, vested, valid and binding as against the transferor and all other persons who have claims of any kind against the transferor.</w:t>
      </w:r>
    </w:p>
    <w:p w14:paraId="2908720F" w14:textId="77777777" w:rsidR="0078655F" w:rsidRDefault="0078655F" w:rsidP="0078655F">
      <w:pPr>
        <w:pStyle w:val="Standard-e"/>
      </w:pPr>
    </w:p>
    <w:p w14:paraId="440C7354" w14:textId="77777777" w:rsidR="0078655F" w:rsidRDefault="00F56DA9" w:rsidP="00F56DA9">
      <w:pPr>
        <w:pStyle w:val="headnote-e"/>
      </w:pPr>
      <w:r>
        <w:t>Priority of transfer</w:t>
      </w:r>
    </w:p>
    <w:p w14:paraId="2CB13B1A" w14:textId="77777777" w:rsidR="00A8636E" w:rsidRDefault="0078655F" w:rsidP="0078655F">
      <w:pPr>
        <w:pStyle w:val="Standard-e"/>
      </w:pPr>
      <w:r>
        <w:tab/>
        <w:t xml:space="preserve">(4)  Subsection (3) applies regardless of whether the persons who have claims have received notice of the transfer and the property rights and interests acquired by the transferee shall have priority over any liens in favour of </w:t>
      </w:r>
      <w:r w:rsidR="00E820E6">
        <w:t>those</w:t>
      </w:r>
      <w:r>
        <w:t xml:space="preserve"> persons.</w:t>
      </w:r>
    </w:p>
    <w:p w14:paraId="26352944" w14:textId="77777777" w:rsidR="00F56DA9" w:rsidRDefault="00F56DA9" w:rsidP="0078655F">
      <w:pPr>
        <w:pStyle w:val="Standard-e"/>
      </w:pPr>
    </w:p>
    <w:p w14:paraId="607CE0DB" w14:textId="77777777" w:rsidR="00F56DA9" w:rsidRPr="00A8636E" w:rsidRDefault="00F56DA9" w:rsidP="00F56DA9">
      <w:pPr>
        <w:pStyle w:val="partnum-e"/>
      </w:pPr>
      <w:bookmarkStart w:id="43" w:name="BK31"/>
      <w:bookmarkEnd w:id="43"/>
      <w:r>
        <w:t>Part VI</w:t>
      </w:r>
      <w:r>
        <w:br/>
        <w:t>THE INVESTMENT ASSET</w:t>
      </w:r>
    </w:p>
    <w:p w14:paraId="31CB1284" w14:textId="77777777" w:rsidR="00A62145" w:rsidRPr="00A62145" w:rsidRDefault="00A62145" w:rsidP="00A62145">
      <w:pPr>
        <w:pStyle w:val="headnote-e"/>
      </w:pPr>
      <w:r w:rsidRPr="00A62145">
        <w:t xml:space="preserve">Interpretation, </w:t>
      </w:r>
      <w:r>
        <w:t xml:space="preserve">investment </w:t>
      </w:r>
      <w:r w:rsidRPr="00A62145">
        <w:t>asset</w:t>
      </w:r>
    </w:p>
    <w:p w14:paraId="56922D71" w14:textId="77777777" w:rsidR="00A62145" w:rsidRDefault="00A62145" w:rsidP="00A62145">
      <w:pPr>
        <w:pStyle w:val="section-e"/>
      </w:pPr>
      <w:r w:rsidRPr="00A62145">
        <w:tab/>
      </w:r>
      <w:bookmarkStart w:id="44" w:name="BK32"/>
      <w:bookmarkEnd w:id="44"/>
      <w:r>
        <w:rPr>
          <w:b/>
        </w:rPr>
        <w:t>2</w:t>
      </w:r>
      <w:r w:rsidR="00711D68">
        <w:rPr>
          <w:b/>
        </w:rPr>
        <w:t>4</w:t>
      </w:r>
      <w:r w:rsidR="00973EF4">
        <w:rPr>
          <w:b/>
        </w:rPr>
        <w:t>xx</w:t>
      </w:r>
      <w:r w:rsidRPr="00A62145">
        <w:rPr>
          <w:b/>
        </w:rPr>
        <w:t xml:space="preserve">. </w:t>
      </w:r>
      <w:proofErr w:type="gramStart"/>
      <w:r w:rsidRPr="00A62145">
        <w:t>If</w:t>
      </w:r>
      <w:proofErr w:type="gramEnd"/>
      <w:r w:rsidRPr="00A62145">
        <w:t xml:space="preserve"> a transfer </w:t>
      </w:r>
      <w:r>
        <w:t xml:space="preserve">under this Part </w:t>
      </w:r>
      <w:r w:rsidR="00926588">
        <w:t xml:space="preserve">provides for the transfer of </w:t>
      </w:r>
      <w:r w:rsidR="00096FB4">
        <w:t>an</w:t>
      </w:r>
      <w:r w:rsidR="00926588">
        <w:t xml:space="preserve"> investment asset</w:t>
      </w:r>
      <w:r w:rsidR="0037727E">
        <w:t>,</w:t>
      </w:r>
      <w:r w:rsidRPr="00A62145">
        <w:t xml:space="preserve"> any references in this Part to the </w:t>
      </w:r>
      <w:r w:rsidR="00926588">
        <w:t xml:space="preserve">investment </w:t>
      </w:r>
      <w:r w:rsidR="0037727E">
        <w:t>interest</w:t>
      </w:r>
      <w:r w:rsidRPr="00A62145">
        <w:t xml:space="preserve"> are deemed to be references to the </w:t>
      </w:r>
      <w:r w:rsidR="00096FB4">
        <w:t xml:space="preserve">specific </w:t>
      </w:r>
      <w:r>
        <w:t>investment</w:t>
      </w:r>
      <w:r w:rsidR="0037727E">
        <w:t xml:space="preserve"> interest t</w:t>
      </w:r>
      <w:r w:rsidRPr="00A62145">
        <w:t>ransferred.</w:t>
      </w:r>
    </w:p>
    <w:p w14:paraId="40E61993" w14:textId="77777777" w:rsidR="00A62145" w:rsidRDefault="00A62145" w:rsidP="00A62145">
      <w:pPr>
        <w:pStyle w:val="Standard-e"/>
      </w:pPr>
    </w:p>
    <w:p w14:paraId="566FE7DB" w14:textId="77777777" w:rsidR="00127C0C" w:rsidRDefault="00127C0C" w:rsidP="00AE7A79">
      <w:pPr>
        <w:pStyle w:val="headnote-e"/>
      </w:pPr>
      <w:r>
        <w:t>Investment asset</w:t>
      </w:r>
      <w:r w:rsidR="00AE56F2">
        <w:t xml:space="preserve"> established</w:t>
      </w:r>
    </w:p>
    <w:p w14:paraId="1E1E9307" w14:textId="77777777" w:rsidR="00127C0C" w:rsidRDefault="00AE7A79" w:rsidP="00AE56F2">
      <w:pPr>
        <w:pStyle w:val="section-e"/>
      </w:pPr>
      <w:r>
        <w:tab/>
      </w:r>
      <w:bookmarkStart w:id="45" w:name="BK33"/>
      <w:bookmarkEnd w:id="45"/>
      <w:r w:rsidR="00711D68">
        <w:rPr>
          <w:b/>
        </w:rPr>
        <w:t>25</w:t>
      </w:r>
      <w:r w:rsidR="00973EF4">
        <w:rPr>
          <w:b/>
        </w:rPr>
        <w:t>xx</w:t>
      </w:r>
      <w:r>
        <w:rPr>
          <w:b/>
        </w:rPr>
        <w:t xml:space="preserve">. </w:t>
      </w:r>
      <w:r w:rsidR="00F150CE">
        <w:t>(</w:t>
      </w:r>
      <w:r w:rsidR="00AE56F2">
        <w:t>1</w:t>
      </w:r>
      <w:proofErr w:type="gramStart"/>
      <w:r w:rsidR="00F150CE">
        <w:t xml:space="preserve">)  </w:t>
      </w:r>
      <w:r w:rsidR="00096FB4">
        <w:t>The</w:t>
      </w:r>
      <w:proofErr w:type="gramEnd"/>
      <w:r w:rsidR="00096FB4">
        <w:t xml:space="preserv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127C0C">
        <w:t>without duplication:</w:t>
      </w:r>
    </w:p>
    <w:p w14:paraId="15FB3E8D" w14:textId="77777777" w:rsidR="00A62145" w:rsidRDefault="00A62145" w:rsidP="00832847">
      <w:pPr>
        <w:pStyle w:val="clause-e"/>
      </w:pPr>
    </w:p>
    <w:p w14:paraId="629B53E1" w14:textId="77777777" w:rsidR="00127C0C" w:rsidRDefault="00832847" w:rsidP="00832847">
      <w:pPr>
        <w:pStyle w:val="clause-e"/>
      </w:pPr>
      <w:r>
        <w:tab/>
        <w:t>1.</w:t>
      </w:r>
      <w:r w:rsidR="00154435">
        <w:tab/>
        <w:t>T</w:t>
      </w:r>
      <w:r w:rsidR="00127C0C" w:rsidRPr="003D14AB">
        <w:t xml:space="preserve">he right to impose, bill, invoice, collect and receive </w:t>
      </w:r>
      <w:r w:rsidR="00154435">
        <w:t>the clean energy adjustment</w:t>
      </w:r>
      <w:r w:rsidR="00127C0C" w:rsidRPr="003D14AB">
        <w:t xml:space="preserve"> from </w:t>
      </w:r>
      <w:r w:rsidR="00127C0C">
        <w:t>specified consumers</w:t>
      </w:r>
      <w:r w:rsidR="00127C0C" w:rsidRPr="003D14AB">
        <w:t xml:space="preserve">, including the right to determine the amount of </w:t>
      </w:r>
      <w:r w:rsidR="00154435">
        <w:t xml:space="preserve">the clean energy adjustment </w:t>
      </w:r>
      <w:r w:rsidR="00127C0C">
        <w:t>in accordance with this Act</w:t>
      </w:r>
      <w:r w:rsidR="00154435">
        <w:t>.</w:t>
      </w:r>
    </w:p>
    <w:p w14:paraId="7BEDC277" w14:textId="77777777" w:rsidR="00127C0C" w:rsidRDefault="00127C0C" w:rsidP="00832847">
      <w:pPr>
        <w:pStyle w:val="clause-e"/>
      </w:pPr>
    </w:p>
    <w:p w14:paraId="6B4A465D" w14:textId="77777777" w:rsidR="00127C0C" w:rsidRDefault="00B34A34" w:rsidP="00832847">
      <w:pPr>
        <w:pStyle w:val="clause-e"/>
      </w:pPr>
      <w:r>
        <w:rPr>
          <w:noProof/>
          <w:snapToGrid/>
          <w:lang w:val="en-CA" w:eastAsia="en-CA"/>
        </w:rPr>
        <w:lastRenderedPageBreak/>
        <mc:AlternateContent>
          <mc:Choice Requires="wps">
            <w:drawing>
              <wp:anchor distT="0" distB="0" distL="114300" distR="114300" simplePos="0" relativeHeight="251681792" behindDoc="0" locked="0" layoutInCell="0" allowOverlap="1" wp14:anchorId="47F786FD" wp14:editId="7E02842E">
                <wp:simplePos x="0" y="0"/>
                <wp:positionH relativeFrom="margin">
                  <wp:posOffset>-798830</wp:posOffset>
                </wp:positionH>
                <wp:positionV relativeFrom="margin">
                  <wp:posOffset>3696335</wp:posOffset>
                </wp:positionV>
                <wp:extent cx="7541895" cy="837565"/>
                <wp:effectExtent l="0" t="2419985" r="0" b="2276475"/>
                <wp:wrapNone/>
                <wp:docPr id="10" name="WordAr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F8CCCC"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5" o:spid="_x0000_s1038" type="#_x0000_t202" style="position:absolute;left:0;text-align:left;margin-left:-62.9pt;margin-top:291.05pt;width:593.85pt;height:65.95pt;rotation:-45;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LGigIAAAU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" o:allowincell="f" filled="f" stroked="f">
                <v:stroke joinstyle="round"/>
                <o:lock v:ext="edit" shapetype="t"/>
                <v:textbox style="mso-fit-shape-to-text:t">
                  <w:txbxContent>
                    <w:p w14:paraId="21F8CCCC"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832847">
        <w:tab/>
        <w:t>2.</w:t>
      </w:r>
      <w:r w:rsidR="00832847">
        <w:tab/>
      </w:r>
      <w:r w:rsidR="00154435">
        <w:t>T</w:t>
      </w:r>
      <w:r w:rsidR="00127C0C">
        <w:t>he right  to receive and col</w:t>
      </w:r>
      <w:r w:rsidR="00154435">
        <w:t>lect all amounts in respect of the clean energy adjustment</w:t>
      </w:r>
      <w:r w:rsidR="00127C0C">
        <w:t xml:space="preserve"> that are imposed, billed and invoiced under this Act, including any amounts that all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14:paraId="1B7A56CC" w14:textId="77777777" w:rsidR="00127C0C" w:rsidRDefault="00127C0C" w:rsidP="00127C0C">
      <w:pPr>
        <w:pStyle w:val="section-e"/>
        <w:rPr>
          <w:color w:val="5F497A" w:themeColor="accent4" w:themeShade="BF"/>
        </w:rPr>
      </w:pPr>
    </w:p>
    <w:p w14:paraId="3F609113" w14:textId="77777777"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14:paraId="76AA4BE2" w14:textId="77777777" w:rsidR="00832847" w:rsidRPr="00832847" w:rsidRDefault="00832847" w:rsidP="00832847">
      <w:pPr>
        <w:pStyle w:val="clause-e"/>
      </w:pPr>
    </w:p>
    <w:p w14:paraId="7E2E0FF7" w14:textId="77777777"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127C0C" w:rsidRPr="003D14AB">
        <w:t xml:space="preserve">to impose, attribute, charge, bill and invoice </w:t>
      </w:r>
      <w:r w:rsidR="00214CB6">
        <w:t>the clean energy adjustment.</w:t>
      </w:r>
    </w:p>
    <w:p w14:paraId="4827621A" w14:textId="77777777" w:rsidR="00214CB6" w:rsidRDefault="00214CB6" w:rsidP="00832847">
      <w:pPr>
        <w:pStyle w:val="clause-e"/>
      </w:pPr>
    </w:p>
    <w:p w14:paraId="29EB6486" w14:textId="77777777"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collect,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14CB6">
        <w:t>the clean energy adjustment.</w:t>
      </w:r>
    </w:p>
    <w:p w14:paraId="467C43CB" w14:textId="77777777" w:rsidR="00214CB6" w:rsidRDefault="00214CB6" w:rsidP="00832847">
      <w:pPr>
        <w:pStyle w:val="clause-e"/>
      </w:pPr>
    </w:p>
    <w:p w14:paraId="284197CB" w14:textId="77777777" w:rsidR="00127C0C" w:rsidRDefault="00832847" w:rsidP="00832847">
      <w:pPr>
        <w:pStyle w:val="clause-e"/>
      </w:pPr>
      <w:r>
        <w:tab/>
        <w:t>6.</w:t>
      </w:r>
      <w:r>
        <w:tab/>
      </w:r>
      <w:r w:rsidR="00214CB6">
        <w:t>A</w:t>
      </w:r>
      <w:r w:rsidR="00127C0C" w:rsidRPr="003D14AB">
        <w:t xml:space="preserve">ll </w:t>
      </w:r>
      <w:r w:rsidR="00127C0C">
        <w:t>rights of any kind (whether in tort, contract or otherwise) that attach or are attendant or incidental to any of the other property rights or interests that comprise the regulatory asset owner’s regulatory asset</w:t>
      </w:r>
      <w:r w:rsidR="00214CB6">
        <w:t>.</w:t>
      </w:r>
    </w:p>
    <w:p w14:paraId="77690070" w14:textId="77777777" w:rsidR="00127C0C" w:rsidRDefault="00127C0C" w:rsidP="00832847">
      <w:pPr>
        <w:pStyle w:val="clause-e"/>
      </w:pPr>
    </w:p>
    <w:p w14:paraId="1242C3A6" w14:textId="77777777"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such revenue, collections, claims, payments and proceeds are imposed, invoiced, collected and maintained together with or commingled with other revenue, collections, claims, payments, money and proceeds.</w:t>
      </w:r>
    </w:p>
    <w:p w14:paraId="26586DA1" w14:textId="77777777" w:rsidR="00AE56F2" w:rsidRDefault="00AE56F2" w:rsidP="00F02DE7">
      <w:pPr>
        <w:pStyle w:val="Standard-e"/>
      </w:pPr>
    </w:p>
    <w:p w14:paraId="2972876A" w14:textId="77777777" w:rsidR="00E95366" w:rsidRPr="00980466" w:rsidRDefault="00E95366" w:rsidP="00E95366">
      <w:pPr>
        <w:pStyle w:val="headnote-e"/>
      </w:pPr>
      <w:r>
        <w:t xml:space="preserve">No set </w:t>
      </w:r>
      <w:r w:rsidRPr="00980466">
        <w:t>off, etc.</w:t>
      </w:r>
    </w:p>
    <w:p w14:paraId="29C1C3C1" w14:textId="77777777" w:rsidR="00E95366" w:rsidRDefault="00E95366" w:rsidP="00E95366">
      <w:pPr>
        <w:pStyle w:val="subsection-e"/>
      </w:pPr>
      <w:r>
        <w:tab/>
        <w:t>(</w:t>
      </w:r>
      <w:r w:rsidR="00AE56F2">
        <w:t>2</w:t>
      </w:r>
      <w:r w:rsidRPr="00980466">
        <w:t xml:space="preserve">)  The </w:t>
      </w:r>
      <w:r>
        <w:t>investment</w:t>
      </w:r>
      <w:r w:rsidRPr="00980466">
        <w:t xml:space="preserve"> asset shall not be </w:t>
      </w:r>
      <w:r w:rsidRPr="00E95366">
        <w:t>set off or reduced</w:t>
      </w:r>
      <w:r>
        <w:t xml:space="preserve"> by any person in any circumstance, including,</w:t>
      </w:r>
    </w:p>
    <w:p w14:paraId="097F7937" w14:textId="77777777" w:rsidR="00FD6DBA" w:rsidRDefault="00FD6DBA" w:rsidP="00E95366">
      <w:pPr>
        <w:pStyle w:val="subsection-e"/>
      </w:pPr>
    </w:p>
    <w:p w14:paraId="7A59EBFF" w14:textId="77777777" w:rsidR="00E95366" w:rsidRDefault="00E95366" w:rsidP="00E95366">
      <w:pPr>
        <w:pStyle w:val="clause-e"/>
      </w:pPr>
      <w:r>
        <w:tab/>
        <w:t>(a)</w:t>
      </w:r>
      <w:r>
        <w:tab/>
      </w:r>
      <w:proofErr w:type="gramStart"/>
      <w:r>
        <w:t>by</w:t>
      </w:r>
      <w:proofErr w:type="gramEnd"/>
      <w:r>
        <w:t xml:space="preserve"> a </w:t>
      </w:r>
      <w:r w:rsidRPr="00980466">
        <w:t xml:space="preserve">consumer, </w:t>
      </w:r>
      <w:r>
        <w:t>an electricity vendor</w:t>
      </w:r>
      <w:r w:rsidR="00486CAE">
        <w:t xml:space="preserve">, </w:t>
      </w:r>
      <w:r>
        <w:t>an</w:t>
      </w:r>
      <w:r w:rsidRPr="00980466">
        <w:t xml:space="preserve"> agent of the </w:t>
      </w:r>
      <w:r>
        <w:t>investment</w:t>
      </w:r>
      <w:r w:rsidRPr="00980466">
        <w:t xml:space="preserve"> asset owner</w:t>
      </w:r>
      <w:r>
        <w:t xml:space="preserve"> or an</w:t>
      </w:r>
      <w:r w:rsidRPr="00980466">
        <w:t xml:space="preserve"> owner of distribution system assets in the Province</w:t>
      </w:r>
      <w:r>
        <w:t>;</w:t>
      </w:r>
    </w:p>
    <w:p w14:paraId="66BF9E9B" w14:textId="77777777" w:rsidR="00E95366" w:rsidRDefault="00E95366" w:rsidP="00E95366">
      <w:pPr>
        <w:pStyle w:val="clause-e"/>
      </w:pPr>
    </w:p>
    <w:p w14:paraId="60347BA5" w14:textId="77777777" w:rsidR="00E95366" w:rsidRDefault="00E95366" w:rsidP="00E95366">
      <w:pPr>
        <w:pStyle w:val="clause-e"/>
      </w:pPr>
      <w:r>
        <w:tab/>
        <w:t>(b)</w:t>
      </w:r>
      <w:r>
        <w:tab/>
      </w:r>
      <w:proofErr w:type="gramStart"/>
      <w:r w:rsidRPr="00980466">
        <w:t>in</w:t>
      </w:r>
      <w:proofErr w:type="gramEnd"/>
      <w:r w:rsidRPr="00980466">
        <w:t xml:space="preserve"> connection with any default, bankruptcy, reorganization or ot</w:t>
      </w:r>
      <w:r>
        <w:t>her insolvency proceeding of a</w:t>
      </w:r>
      <w:r w:rsidRPr="00980466">
        <w:t xml:space="preserve"> </w:t>
      </w:r>
      <w:r>
        <w:t>person mentioned in clause (a);</w:t>
      </w:r>
      <w:r w:rsidR="00AE56F2">
        <w:t xml:space="preserve"> or</w:t>
      </w:r>
    </w:p>
    <w:p w14:paraId="587852E4" w14:textId="77777777" w:rsidR="00E95366" w:rsidRDefault="00E95366" w:rsidP="00E95366">
      <w:pPr>
        <w:pStyle w:val="clause-e"/>
      </w:pPr>
    </w:p>
    <w:p w14:paraId="1B10C887" w14:textId="77777777" w:rsidR="00E95366" w:rsidRPr="00980466" w:rsidRDefault="00E95366" w:rsidP="00E95366">
      <w:pPr>
        <w:pStyle w:val="clause-e"/>
      </w:pPr>
      <w:r>
        <w:tab/>
        <w:t>(c)</w:t>
      </w:r>
      <w:r>
        <w:tab/>
      </w:r>
      <w:proofErr w:type="gramStart"/>
      <w:r>
        <w:t>by</w:t>
      </w:r>
      <w:proofErr w:type="gramEnd"/>
      <w:r w:rsidRPr="00980466">
        <w:t xml:space="preserve"> any affiliate or successor </w:t>
      </w:r>
      <w:r>
        <w:t>of a person mentioned in clause (a).</w:t>
      </w:r>
    </w:p>
    <w:p w14:paraId="6DE99265" w14:textId="77777777" w:rsidR="00AE7A79" w:rsidRDefault="00AE7A79" w:rsidP="00F02DE7">
      <w:pPr>
        <w:pStyle w:val="Standard-e"/>
      </w:pPr>
    </w:p>
    <w:p w14:paraId="34A2251A" w14:textId="77777777" w:rsidR="003866DD" w:rsidRDefault="00B34A34" w:rsidP="003866DD">
      <w:pPr>
        <w:pStyle w:val="headnote-e"/>
      </w:pPr>
      <w:r>
        <w:rPr>
          <w:noProof/>
          <w:snapToGrid/>
          <w:lang w:val="en-CA"/>
        </w:rPr>
        <w:lastRenderedPageBreak/>
        <mc:AlternateContent>
          <mc:Choice Requires="wps">
            <w:drawing>
              <wp:anchor distT="0" distB="0" distL="114300" distR="114300" simplePos="0" relativeHeight="251682816" behindDoc="0" locked="0" layoutInCell="0" allowOverlap="1" wp14:anchorId="4195C49C" wp14:editId="29A45DBB">
                <wp:simplePos x="0" y="0"/>
                <wp:positionH relativeFrom="margin">
                  <wp:posOffset>-798830</wp:posOffset>
                </wp:positionH>
                <wp:positionV relativeFrom="margin">
                  <wp:posOffset>3696335</wp:posOffset>
                </wp:positionV>
                <wp:extent cx="7541895" cy="837565"/>
                <wp:effectExtent l="0" t="2419985" r="0" b="2276475"/>
                <wp:wrapNone/>
                <wp:docPr id="9" name="WordAr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DCF7806"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6" o:spid="_x0000_s1039" type="#_x0000_t202" style="position:absolute;margin-left:-62.9pt;margin-top:291.05pt;width:593.85pt;height:65.95pt;rotation:-45;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C3VHRI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14:paraId="2DCF7806"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866DD">
        <w:t>Exercise of rights</w:t>
      </w:r>
    </w:p>
    <w:p w14:paraId="4B762C63" w14:textId="77777777"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 xml:space="preserve">accordance with section </w:t>
      </w:r>
      <w:r w:rsidRPr="00B234EF">
        <w:rPr>
          <w:highlight w:val="yellow"/>
        </w:rPr>
        <w:t>[xx]</w:t>
      </w:r>
      <w:r>
        <w:t xml:space="preserve"> of the </w:t>
      </w:r>
      <w:r>
        <w:rPr>
          <w:rStyle w:val="ovitalic"/>
        </w:rPr>
        <w:t>Personal Property Security Act</w:t>
      </w:r>
      <w:r w:rsidRPr="00600C40">
        <w:t>.</w:t>
      </w:r>
    </w:p>
    <w:p w14:paraId="0F91B8EB" w14:textId="77777777" w:rsidR="003866DD" w:rsidRDefault="003866DD" w:rsidP="003866DD">
      <w:pPr>
        <w:pStyle w:val="Standard-e"/>
      </w:pPr>
    </w:p>
    <w:p w14:paraId="646FD8E0" w14:textId="77777777" w:rsidR="003866DD" w:rsidRDefault="003866DD" w:rsidP="003866DD">
      <w:pPr>
        <w:pStyle w:val="headnote-e"/>
      </w:pPr>
      <w:r>
        <w:t>Collective action required</w:t>
      </w:r>
    </w:p>
    <w:p w14:paraId="31DFEA7C" w14:textId="77777777" w:rsidR="003866DD" w:rsidRDefault="003866DD" w:rsidP="00F02DE7">
      <w:pPr>
        <w:pStyle w:val="subsection-e"/>
        <w:rPr>
          <w:color w:val="FF0000"/>
        </w:rPr>
      </w:pPr>
      <w:r>
        <w:tab/>
        <w:t xml:space="preserve">(4)  </w:t>
      </w:r>
      <w:r w:rsidRPr="00B37138">
        <w:t xml:space="preserve">If </w:t>
      </w:r>
      <w:r>
        <w:t xml:space="preserve">the investment asset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the right or interest shall only be enforced by the investment asset owner collectively and in coordination with all other investment asset owners, and any agreement among that collective</w:t>
      </w:r>
      <w:r w:rsidRPr="00B37138">
        <w:t xml:space="preserve"> in furtherance of </w:t>
      </w:r>
      <w:r>
        <w:t>the</w:t>
      </w:r>
      <w:r w:rsidRPr="00B37138">
        <w:t xml:space="preserve"> collective action shall be valid and binding on </w:t>
      </w:r>
      <w:r>
        <w:t xml:space="preserve">the investment asset owner as a collective </w:t>
      </w:r>
      <w:r w:rsidRPr="00B37138">
        <w:t>in accordance with its terms.</w:t>
      </w:r>
      <w:r w:rsidRPr="00B37138">
        <w:rPr>
          <w:color w:val="FF0000"/>
        </w:rPr>
        <w:t xml:space="preserve"> </w:t>
      </w:r>
    </w:p>
    <w:p w14:paraId="76335A1B" w14:textId="77777777" w:rsidR="003866DD" w:rsidRPr="00570FE4" w:rsidRDefault="003866DD" w:rsidP="00F02DE7">
      <w:pPr>
        <w:pStyle w:val="Standard-e"/>
      </w:pPr>
      <w:r w:rsidRPr="00570FE4">
        <w:rPr>
          <w:highlight w:val="yellow"/>
        </w:rPr>
        <w:t>[</w:t>
      </w:r>
      <w:r w:rsidR="0019580F">
        <w:rPr>
          <w:highlight w:val="yellow"/>
        </w:rPr>
        <w:t>Note</w:t>
      </w:r>
      <w:r w:rsidRPr="00570FE4">
        <w:rPr>
          <w:highlight w:val="yellow"/>
        </w:rPr>
        <w:t xml:space="preserve">:  </w:t>
      </w:r>
      <w:r w:rsidR="006C2AB5">
        <w:rPr>
          <w:highlight w:val="yellow"/>
        </w:rPr>
        <w:t>S</w:t>
      </w:r>
      <w:r w:rsidRPr="00570FE4">
        <w:rPr>
          <w:highlight w:val="yellow"/>
        </w:rPr>
        <w:t xml:space="preserve">uccessors </w:t>
      </w:r>
      <w:r>
        <w:rPr>
          <w:highlight w:val="yellow"/>
        </w:rPr>
        <w:t>may need to be addressed here.</w:t>
      </w:r>
      <w:r w:rsidRPr="00570FE4">
        <w:rPr>
          <w:highlight w:val="yellow"/>
        </w:rPr>
        <w:t>]</w:t>
      </w:r>
    </w:p>
    <w:p w14:paraId="2B14AD74" w14:textId="77777777" w:rsidR="003866DD" w:rsidRPr="00D506E6" w:rsidRDefault="003866DD" w:rsidP="00F02DE7">
      <w:pPr>
        <w:pStyle w:val="Standard-e"/>
      </w:pPr>
    </w:p>
    <w:p w14:paraId="534F077E" w14:textId="77777777" w:rsidR="00093E7F" w:rsidRPr="00E248E1" w:rsidRDefault="00E128A7" w:rsidP="00093E7F">
      <w:pPr>
        <w:pStyle w:val="headnote-e"/>
      </w:pPr>
      <w:r>
        <w:t xml:space="preserve">Transfer of </w:t>
      </w:r>
      <w:r w:rsidR="0035720D">
        <w:t>investment</w:t>
      </w:r>
      <w:r w:rsidR="00093E7F" w:rsidRPr="00E248E1">
        <w:t xml:space="preserve"> </w:t>
      </w:r>
      <w:r w:rsidR="00B322F6">
        <w:t>interest</w:t>
      </w:r>
    </w:p>
    <w:p w14:paraId="19DF4A23" w14:textId="77777777" w:rsidR="00093E7F" w:rsidRDefault="00093E7F" w:rsidP="00093E7F">
      <w:pPr>
        <w:pStyle w:val="section-e"/>
      </w:pPr>
      <w:r w:rsidRPr="00E248E1">
        <w:tab/>
      </w:r>
      <w:bookmarkStart w:id="46" w:name="BK34"/>
      <w:bookmarkEnd w:id="46"/>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asset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257B21">
        <w:rPr>
          <w:u w:val="single"/>
        </w:rPr>
        <w:t>its rights and interests in an</w:t>
      </w:r>
      <w:r w:rsidRPr="00257B21">
        <w:rPr>
          <w:u w:val="single"/>
        </w:rPr>
        <w:t xml:space="preserve"> </w:t>
      </w:r>
      <w:r w:rsidR="0035720D" w:rsidRPr="00257B21">
        <w:rPr>
          <w:u w:val="single"/>
        </w:rPr>
        <w:t>investment</w:t>
      </w:r>
      <w:r w:rsidR="00E248E1" w:rsidRPr="00257B21">
        <w:rPr>
          <w:u w:val="single"/>
        </w:rPr>
        <w:t xml:space="preserve"> </w:t>
      </w:r>
      <w:r w:rsidR="00B322F6" w:rsidRPr="00257B21">
        <w:rPr>
          <w:u w:val="single"/>
        </w:rPr>
        <w:t>interest</w:t>
      </w:r>
      <w:r w:rsidR="00B322F6" w:rsidRPr="003D63A7">
        <w:t xml:space="preserve"> </w:t>
      </w:r>
      <w:r w:rsidR="00E128A7" w:rsidRPr="003D63A7">
        <w:t xml:space="preserve">to any other investment asset 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14:paraId="262BE0A1" w14:textId="77777777" w:rsidR="00257B21" w:rsidRDefault="00257B21" w:rsidP="00F02DE7">
      <w:pPr>
        <w:pStyle w:val="Standard-e"/>
      </w:pPr>
    </w:p>
    <w:p w14:paraId="7C555800" w14:textId="77777777" w:rsidR="00093E7F" w:rsidRPr="008440EC" w:rsidRDefault="00093E7F" w:rsidP="00093E7F">
      <w:pPr>
        <w:pStyle w:val="headnote-e"/>
      </w:pPr>
      <w:r w:rsidRPr="00FD36CD">
        <w:t xml:space="preserve">Validity of </w:t>
      </w:r>
      <w:r w:rsidRPr="008440EC">
        <w:t>transfer</w:t>
      </w:r>
    </w:p>
    <w:p w14:paraId="711DFE32" w14:textId="77777777" w:rsidR="00106159" w:rsidRPr="0037727E" w:rsidRDefault="00093E7F" w:rsidP="00F02DE7">
      <w:pPr>
        <w:pStyle w:val="section-e"/>
      </w:pPr>
      <w:r w:rsidRPr="00FD36CD">
        <w:tab/>
      </w:r>
      <w:bookmarkStart w:id="47" w:name="BK35"/>
      <w:bookmarkEnd w:id="47"/>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106159" w:rsidRPr="0037727E">
        <w:t xml:space="preserve"> and confers upon the </w:t>
      </w:r>
      <w:r w:rsidR="00B322F6" w:rsidRPr="0037727E">
        <w:t>owner of the investment interest</w:t>
      </w:r>
      <w:r w:rsidR="0006775A" w:rsidRPr="0037727E">
        <w:t xml:space="preserve"> acquired</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14:paraId="26ADAA4B" w14:textId="77777777" w:rsidR="00257B21" w:rsidRPr="0037727E" w:rsidRDefault="00257B21" w:rsidP="00F02DE7">
      <w:pPr>
        <w:pStyle w:val="Standard-e"/>
      </w:pPr>
    </w:p>
    <w:p w14:paraId="6F6AC8E6" w14:textId="77777777" w:rsidR="008C0697" w:rsidRPr="0037727E" w:rsidRDefault="008C0697" w:rsidP="008C0697">
      <w:pPr>
        <w:pStyle w:val="headnote-e"/>
      </w:pPr>
      <w:r w:rsidRPr="0037727E">
        <w:t>Same</w:t>
      </w:r>
    </w:p>
    <w:p w14:paraId="6EAA0E99" w14:textId="77777777"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asset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14:paraId="0CFEE4EB" w14:textId="77777777" w:rsidR="006F5CFB" w:rsidRDefault="006F5CFB" w:rsidP="00B74AB6">
      <w:pPr>
        <w:pStyle w:val="Standard-e"/>
      </w:pPr>
    </w:p>
    <w:p w14:paraId="29A0BD0D" w14:textId="77777777" w:rsidR="00093E7F" w:rsidRDefault="00093E7F" w:rsidP="00093E7F">
      <w:pPr>
        <w:pStyle w:val="headnote-e"/>
      </w:pPr>
      <w:r>
        <w:t>Deemed perfection, etc.</w:t>
      </w:r>
    </w:p>
    <w:p w14:paraId="16815F9C" w14:textId="77777777"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14:paraId="7C3DACE0" w14:textId="77777777" w:rsidR="00093E7F" w:rsidRDefault="00093E7F" w:rsidP="00290015">
      <w:pPr>
        <w:pStyle w:val="Standard-e"/>
      </w:pPr>
    </w:p>
    <w:p w14:paraId="651DF8F8" w14:textId="77777777" w:rsidR="00093E7F" w:rsidRDefault="00093E7F" w:rsidP="00093E7F">
      <w:pPr>
        <w:pStyle w:val="headnote-e"/>
      </w:pPr>
      <w:r>
        <w:t>Priority of transfer, assignment, etc.</w:t>
      </w:r>
    </w:p>
    <w:p w14:paraId="49E53C00" w14:textId="77777777"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investment asset</w:t>
      </w:r>
      <w:r w:rsidR="002C43AB">
        <w:t xml:space="preserve"> owner</w:t>
      </w:r>
      <w:r w:rsidR="00A04B48">
        <w:t xml:space="preserve"> </w:t>
      </w:r>
      <w:r w:rsidRPr="00B85AC3">
        <w:t>shall have priority over any liens in favour of such other persons.</w:t>
      </w:r>
    </w:p>
    <w:p w14:paraId="7A3BBA24" w14:textId="77777777" w:rsidR="00093E7F" w:rsidRDefault="00093E7F" w:rsidP="00B74AB6">
      <w:pPr>
        <w:pStyle w:val="Standard-e"/>
      </w:pPr>
    </w:p>
    <w:p w14:paraId="6060F7BA" w14:textId="77777777" w:rsidR="004342A5" w:rsidRDefault="00B34A34" w:rsidP="00093E7F">
      <w:pPr>
        <w:pStyle w:val="headnote-e"/>
      </w:pPr>
      <w:r>
        <w:rPr>
          <w:noProof/>
          <w:snapToGrid/>
          <w:lang w:val="en-CA"/>
        </w:rPr>
        <w:lastRenderedPageBreak/>
        <mc:AlternateContent>
          <mc:Choice Requires="wps">
            <w:drawing>
              <wp:anchor distT="0" distB="0" distL="114300" distR="114300" simplePos="0" relativeHeight="251683840" behindDoc="0" locked="0" layoutInCell="0" allowOverlap="1" wp14:anchorId="21AC863C" wp14:editId="72A66138">
                <wp:simplePos x="0" y="0"/>
                <wp:positionH relativeFrom="margin">
                  <wp:posOffset>-798830</wp:posOffset>
                </wp:positionH>
                <wp:positionV relativeFrom="margin">
                  <wp:posOffset>3696335</wp:posOffset>
                </wp:positionV>
                <wp:extent cx="7541895" cy="837565"/>
                <wp:effectExtent l="0" t="2419985" r="0" b="2276475"/>
                <wp:wrapNone/>
                <wp:docPr id="8" name="WordArt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58F877"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7" o:spid="_x0000_s1040" type="#_x0000_t202" style="position:absolute;margin-left:-62.9pt;margin-top:291.05pt;width:593.85pt;height:65.95pt;rotation:-45;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B7JkbO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14:paraId="1458F877"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174CC6">
        <w:t>Investment</w:t>
      </w:r>
      <w:r w:rsidR="004342A5">
        <w:t xml:space="preserve"> asset owner may grant </w:t>
      </w:r>
      <w:r w:rsidR="00B07605">
        <w:t>security interest</w:t>
      </w:r>
    </w:p>
    <w:p w14:paraId="030C9622" w14:textId="77777777" w:rsidR="004342A5" w:rsidRPr="003E1226" w:rsidRDefault="001B6394" w:rsidP="00290015">
      <w:pPr>
        <w:pStyle w:val="section-e"/>
      </w:pPr>
      <w:r w:rsidRPr="003E1226">
        <w:tab/>
      </w:r>
      <w:bookmarkStart w:id="48" w:name="BK36"/>
      <w:bookmarkEnd w:id="48"/>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asset </w:t>
      </w:r>
      <w:r w:rsidR="00E900F6">
        <w:t xml:space="preserve">owner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14:paraId="14E8379F" w14:textId="77777777" w:rsidR="009C5A87" w:rsidRDefault="009C5A87" w:rsidP="00B74AB6">
      <w:pPr>
        <w:pStyle w:val="Standard-e"/>
      </w:pPr>
    </w:p>
    <w:p w14:paraId="2BAA9B1E" w14:textId="77777777" w:rsidR="004342A5" w:rsidRPr="003E1226" w:rsidRDefault="00E900F6" w:rsidP="004342A5">
      <w:pPr>
        <w:pStyle w:val="headnote-e"/>
      </w:pPr>
      <w:r>
        <w:t>V</w:t>
      </w:r>
      <w:r w:rsidR="004342A5" w:rsidRPr="003E1226">
        <w:t>alidity</w:t>
      </w:r>
    </w:p>
    <w:p w14:paraId="4B0D9BE6" w14:textId="77777777"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14:paraId="6422A3C3" w14:textId="77777777" w:rsidR="0067261D" w:rsidRPr="003E1226" w:rsidRDefault="0067261D" w:rsidP="00B74AB6">
      <w:pPr>
        <w:pStyle w:val="Standard-e"/>
      </w:pPr>
    </w:p>
    <w:p w14:paraId="1FF16E8C" w14:textId="77777777"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14:paraId="0C2AAA42" w14:textId="77777777"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except as otherwise provided for in this section, and </w:t>
      </w:r>
      <w:r w:rsidR="00B52658">
        <w:t xml:space="preserve">any </w:t>
      </w:r>
      <w:r>
        <w:t xml:space="preserve">granting of a </w:t>
      </w:r>
      <w:r w:rsidR="00B07605">
        <w:t xml:space="preserve">security interest </w:t>
      </w:r>
      <w:r w:rsidR="00B52658">
        <w:t xml:space="preserve">by the owner of an investment </w:t>
      </w:r>
      <w:r w:rsidR="00B07605">
        <w:t>interest 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14:paraId="5BD25EB2" w14:textId="77777777" w:rsidR="009C5A87" w:rsidRDefault="009C5A87" w:rsidP="008B78EC">
      <w:pPr>
        <w:pStyle w:val="headnote-e"/>
      </w:pPr>
    </w:p>
    <w:p w14:paraId="3087BFC3" w14:textId="77777777" w:rsidR="00B84B41" w:rsidRPr="00B84B41" w:rsidRDefault="00B84B41" w:rsidP="00B84B41">
      <w:pPr>
        <w:pStyle w:val="headnote-e"/>
      </w:pPr>
      <w:r w:rsidRPr="00B84B41">
        <w:t>Proceeds</w:t>
      </w:r>
    </w:p>
    <w:p w14:paraId="62D4614C" w14:textId="77777777"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Pr="00B84B41">
        <w:t>a</w:t>
      </w:r>
      <w:r w:rsidR="00093E7F" w:rsidRPr="00B84B41">
        <w:t xml:space="preserve">sset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14:paraId="08A58910" w14:textId="77777777" w:rsidR="00B84B41" w:rsidRDefault="00B84B41" w:rsidP="00B74AB6">
      <w:pPr>
        <w:pStyle w:val="Standard-e"/>
        <w:rPr>
          <w:highlight w:val="yellow"/>
        </w:rPr>
      </w:pPr>
    </w:p>
    <w:p w14:paraId="5187E63B" w14:textId="77777777" w:rsidR="00CA0313" w:rsidRPr="00CA0313" w:rsidRDefault="00CA0313" w:rsidP="00CA0313">
      <w:pPr>
        <w:pStyle w:val="headnote-e"/>
      </w:pPr>
      <w:r w:rsidRPr="00CA0313">
        <w:t>Perfection</w:t>
      </w:r>
    </w:p>
    <w:p w14:paraId="659840D8" w14:textId="77777777"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14:paraId="1CFC8F63" w14:textId="77777777" w:rsidR="00CA0313" w:rsidRDefault="00CA0313" w:rsidP="00B74AB6">
      <w:pPr>
        <w:pStyle w:val="Standard-e"/>
        <w:rPr>
          <w:highlight w:val="yellow"/>
        </w:rPr>
      </w:pPr>
    </w:p>
    <w:p w14:paraId="2015988A" w14:textId="77777777" w:rsidR="00CA0313" w:rsidRPr="00CA0313" w:rsidRDefault="00CA0313" w:rsidP="00CA0313">
      <w:pPr>
        <w:pStyle w:val="headnote-e"/>
      </w:pPr>
      <w:r w:rsidRPr="00CA0313">
        <w:t>Same</w:t>
      </w:r>
    </w:p>
    <w:p w14:paraId="7789BC39" w14:textId="77777777" w:rsidR="00CA0313" w:rsidRP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eeds that are deposited in any [</w:t>
      </w:r>
      <w:r w:rsidR="00F63708">
        <w:t>investment</w:t>
      </w:r>
      <w:r w:rsidR="00CA0313" w:rsidRPr="00CA0313">
        <w:t xml:space="preserve"> asset account] </w:t>
      </w:r>
      <w:r w:rsidR="00093E7F" w:rsidRPr="00CA0313">
        <w:t xml:space="preserve">or other account of any </w:t>
      </w:r>
      <w:r w:rsidR="00436D9E">
        <w:t>electricity vendor</w:t>
      </w:r>
      <w:r w:rsidR="00093E7F" w:rsidRPr="00CA0313">
        <w:t xml:space="preserve">, </w:t>
      </w:r>
      <w:r w:rsidR="00CA0313" w:rsidRPr="00CA0313">
        <w:t xml:space="preserve">the </w:t>
      </w:r>
      <w:r w:rsidR="00093E7F" w:rsidRPr="00CA0313">
        <w:t xml:space="preserve">IESO, </w:t>
      </w:r>
      <w:r w:rsidR="00CA0313" w:rsidRPr="00CA0313">
        <w:t>an agent of a</w:t>
      </w:r>
      <w:r w:rsidR="00914ED4">
        <w:t>n</w:t>
      </w:r>
      <w:r w:rsidR="00CA0313" w:rsidRPr="00CA0313">
        <w:t xml:space="preserve"> </w:t>
      </w:r>
      <w:r w:rsidR="00436D9E">
        <w:t>electricity vendor</w:t>
      </w:r>
      <w:r w:rsidR="00CA0313" w:rsidRPr="00CA0313">
        <w:t xml:space="preserve"> or the IESO</w:t>
      </w:r>
      <w:r w:rsidR="00093E7F" w:rsidRPr="00CA0313">
        <w:t xml:space="preserve"> or other person who may have commingled such revenues or other proceeds with other funds.  </w:t>
      </w:r>
    </w:p>
    <w:p w14:paraId="7A06CB98" w14:textId="77777777" w:rsidR="00B84B41" w:rsidRDefault="00B84B41" w:rsidP="00B74AB6">
      <w:pPr>
        <w:pStyle w:val="Standard-e"/>
      </w:pPr>
    </w:p>
    <w:p w14:paraId="71BD6DD8" w14:textId="0CB8F15C" w:rsidR="00093E7F" w:rsidRDefault="00863410" w:rsidP="00093E7F">
      <w:pPr>
        <w:pStyle w:val="partnum-e"/>
      </w:pPr>
      <w:bookmarkStart w:id="49" w:name="BK37"/>
      <w:bookmarkEnd w:id="49"/>
      <w:r>
        <w:lastRenderedPageBreak/>
        <w:t>Part V</w:t>
      </w:r>
      <w:r w:rsidR="00042C00">
        <w:t>I</w:t>
      </w:r>
      <w:r w:rsidR="00093E7F" w:rsidRPr="00A5761E">
        <w:br/>
      </w:r>
      <w:r>
        <w:t>Miscellaneous</w:t>
      </w:r>
    </w:p>
    <w:p w14:paraId="0B2BD967" w14:textId="77777777" w:rsidR="00B36DD7" w:rsidRDefault="00B36DD7" w:rsidP="00B36DD7">
      <w:pPr>
        <w:pStyle w:val="headnote-e"/>
      </w:pPr>
      <w:r>
        <w:t>Appointment of agent, invoicin</w:t>
      </w:r>
      <w:r w:rsidRPr="00C82A8F">
        <w:t>g</w:t>
      </w:r>
      <w:r>
        <w:t xml:space="preserve"> or collection</w:t>
      </w:r>
    </w:p>
    <w:p w14:paraId="2C40077B" w14:textId="77777777" w:rsidR="00B36DD7" w:rsidRDefault="00B36DD7" w:rsidP="00B36DD7">
      <w:pPr>
        <w:pStyle w:val="section-e"/>
      </w:pPr>
      <w:r>
        <w:tab/>
      </w:r>
      <w:bookmarkStart w:id="50" w:name="BK38"/>
      <w:bookmarkEnd w:id="50"/>
      <w:r w:rsidR="003866DD">
        <w:rPr>
          <w:b/>
        </w:rPr>
        <w:t>29</w:t>
      </w:r>
      <w:r w:rsidR="00973EF4">
        <w:rPr>
          <w:b/>
        </w:rPr>
        <w:t>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14:paraId="2F6BC2F7" w14:textId="77777777" w:rsidR="00651139" w:rsidRDefault="00651139" w:rsidP="00B74AB6">
      <w:pPr>
        <w:pStyle w:val="Standard-e"/>
      </w:pPr>
    </w:p>
    <w:p w14:paraId="542349EE" w14:textId="77777777" w:rsidR="00B36DD7" w:rsidRDefault="00B36DD7" w:rsidP="00B36DD7">
      <w:pPr>
        <w:pStyle w:val="headnote-e"/>
      </w:pPr>
      <w:r>
        <w:t>Not Crown agent</w:t>
      </w:r>
    </w:p>
    <w:p w14:paraId="68D8253F" w14:textId="77777777" w:rsidR="00B36DD7" w:rsidRPr="004D094B" w:rsidRDefault="00B36DD7" w:rsidP="00B36DD7">
      <w:pPr>
        <w:pStyle w:val="section-e"/>
      </w:pPr>
      <w:r>
        <w:rPr>
          <w:b/>
          <w:bCs/>
        </w:rPr>
        <w:tab/>
      </w:r>
      <w:bookmarkStart w:id="51" w:name="BK39"/>
      <w:bookmarkEnd w:id="51"/>
      <w:r w:rsidR="003866DD">
        <w:rPr>
          <w:b/>
          <w:bCs/>
        </w:rPr>
        <w:t>30</w:t>
      </w:r>
      <w:r w:rsidR="00973EF4">
        <w:rPr>
          <w:b/>
          <w:bCs/>
        </w:rPr>
        <w:t>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14:paraId="4719D068" w14:textId="77777777" w:rsidR="00B36DD7" w:rsidRDefault="00B36DD7" w:rsidP="00B74AB6">
      <w:pPr>
        <w:pStyle w:val="Standard-e"/>
      </w:pPr>
    </w:p>
    <w:p w14:paraId="445CFC8C" w14:textId="77777777" w:rsidR="00B36DD7" w:rsidRPr="00781A52" w:rsidRDefault="00B36DD7" w:rsidP="00B36DD7">
      <w:pPr>
        <w:pStyle w:val="headnote-e"/>
      </w:pPr>
      <w:r w:rsidRPr="00781A52">
        <w:t>Sequestration</w:t>
      </w:r>
    </w:p>
    <w:p w14:paraId="3E516DBD" w14:textId="77777777" w:rsidR="00781A52" w:rsidRPr="00781A52" w:rsidRDefault="00B36DD7" w:rsidP="000E6059">
      <w:pPr>
        <w:pStyle w:val="section-e"/>
      </w:pPr>
      <w:r w:rsidRPr="00781A52">
        <w:tab/>
      </w:r>
      <w:bookmarkStart w:id="52" w:name="BK40"/>
      <w:bookmarkEnd w:id="52"/>
      <w:r w:rsidR="003866DD">
        <w:rPr>
          <w:b/>
        </w:rPr>
        <w:t>31</w:t>
      </w:r>
      <w:r w:rsidR="00973EF4">
        <w:rPr>
          <w:b/>
        </w:rPr>
        <w:t>xx</w:t>
      </w:r>
      <w:proofErr w:type="gramStart"/>
      <w:r w:rsidRPr="00781A52">
        <w:rPr>
          <w:b/>
        </w:rPr>
        <w:t xml:space="preserve">.  </w:t>
      </w:r>
      <w:r w:rsidR="00781A52" w:rsidRPr="00781A52">
        <w:t>(</w:t>
      </w:r>
      <w:proofErr w:type="gramEnd"/>
      <w:r w:rsidR="00781A52" w:rsidRPr="00781A52">
        <w:t xml:space="preserve">1)  </w:t>
      </w:r>
      <w:r w:rsidR="000E6059" w:rsidRPr="00781A52">
        <w:t>A court in the Province may</w:t>
      </w:r>
      <w:r w:rsidR="00781A52" w:rsidRPr="00781A52">
        <w:t xml:space="preserve">, upon application by an investment asset owner </w:t>
      </w:r>
      <w:r w:rsidR="003866DD">
        <w:t>or a secured party</w:t>
      </w:r>
      <w:r w:rsidR="00781A52" w:rsidRPr="00781A52">
        <w:t xml:space="preserve">, order the sequestration and payment of the clean energy adjustment, collections and remittances, as applicable, for the benefit of the investment asset 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0E6059" w:rsidRPr="00781A52">
        <w:t xml:space="preserve">the </w:t>
      </w:r>
      <w:r w:rsidRPr="00781A52">
        <w:t>c</w:t>
      </w:r>
      <w:r w:rsidR="000C53F3" w:rsidRPr="00781A52">
        <w:t>lean energy adjustment</w:t>
      </w:r>
      <w:r w:rsidR="00593951" w:rsidRPr="00781A52">
        <w:t xml:space="preserve">, defaults on any required remittance of </w:t>
      </w:r>
      <w:r w:rsidR="000E6059" w:rsidRPr="00781A52">
        <w:t xml:space="preserve">the clean energy </w:t>
      </w:r>
      <w:r w:rsidR="000C53F3" w:rsidRPr="00781A52">
        <w:t>adjustment</w:t>
      </w:r>
      <w:r w:rsidR="000E6059" w:rsidRPr="00781A52">
        <w:t>, c</w:t>
      </w:r>
      <w:r w:rsidR="00781A52" w:rsidRPr="00781A52">
        <w:t>ollections or remittances.</w:t>
      </w:r>
    </w:p>
    <w:p w14:paraId="54EBAE32" w14:textId="77777777" w:rsidR="00781A52" w:rsidRPr="00781A52" w:rsidRDefault="00781A52" w:rsidP="000E6059">
      <w:pPr>
        <w:pStyle w:val="section-e"/>
      </w:pPr>
    </w:p>
    <w:p w14:paraId="70869964" w14:textId="77777777" w:rsidR="00781A52" w:rsidRPr="00781A52" w:rsidRDefault="00781A52" w:rsidP="00781A52">
      <w:pPr>
        <w:pStyle w:val="headnote-e"/>
      </w:pPr>
      <w:r w:rsidRPr="00781A52">
        <w:t>Same</w:t>
      </w:r>
    </w:p>
    <w:p w14:paraId="76B77A60" w14:textId="77777777"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14:paraId="77DEA830" w14:textId="77777777" w:rsidR="00781A52" w:rsidRPr="00781A52" w:rsidRDefault="00781A52" w:rsidP="00781A52">
      <w:pPr>
        <w:pStyle w:val="subsection-e"/>
      </w:pPr>
    </w:p>
    <w:p w14:paraId="33E72842" w14:textId="77777777" w:rsidR="00781A52" w:rsidRPr="00781A52" w:rsidRDefault="00781A52" w:rsidP="00781A52">
      <w:pPr>
        <w:pStyle w:val="headnote-e"/>
      </w:pPr>
      <w:r w:rsidRPr="00781A52">
        <w:t>Same</w:t>
      </w:r>
    </w:p>
    <w:p w14:paraId="46003854" w14:textId="77777777" w:rsidR="00784DE8" w:rsidRPr="008E239B" w:rsidRDefault="00781A52" w:rsidP="00781A52">
      <w:pPr>
        <w:pStyle w:val="subsection-e"/>
      </w:pPr>
      <w:r w:rsidRPr="00781A52">
        <w:tab/>
        <w:t>(3)  An order under subsection (1) shall remain</w:t>
      </w:r>
      <w:r w:rsidR="00593951" w:rsidRPr="00781A52">
        <w:t xml:space="preserve"> in full force and effect </w:t>
      </w:r>
      <w:r w:rsidRPr="00781A52">
        <w:t>despite any bankruptcy, reorganization</w:t>
      </w:r>
      <w:r w:rsidR="00593951" w:rsidRPr="00781A52">
        <w:t xml:space="preserve"> or other insolvency proceedings with respect to </w:t>
      </w:r>
      <w:r w:rsidRPr="00781A52">
        <w:t xml:space="preserve">the </w:t>
      </w:r>
      <w:r w:rsidR="00593951" w:rsidRPr="00781A52">
        <w:t xml:space="preserve">person or entity </w:t>
      </w:r>
      <w:r w:rsidRPr="00781A52">
        <w:t>who is subject to the order.</w:t>
      </w:r>
    </w:p>
    <w:p w14:paraId="117DCBE1" w14:textId="77777777" w:rsidR="00784DE8" w:rsidRDefault="00784DE8" w:rsidP="00B74AB6">
      <w:pPr>
        <w:pStyle w:val="Standard-e"/>
      </w:pPr>
    </w:p>
    <w:p w14:paraId="220336A7" w14:textId="77777777" w:rsidR="00616929" w:rsidRPr="00C449FC" w:rsidRDefault="00C449FC" w:rsidP="00C449FC">
      <w:pPr>
        <w:pStyle w:val="headnote-e"/>
      </w:pPr>
      <w:r w:rsidRPr="00C449FC">
        <w:t>Choice of law</w:t>
      </w:r>
    </w:p>
    <w:p w14:paraId="70547C2E" w14:textId="77777777" w:rsidR="002343BB" w:rsidRPr="00C449FC" w:rsidRDefault="00C449FC" w:rsidP="00B74AB6">
      <w:pPr>
        <w:pStyle w:val="section-e"/>
      </w:pPr>
      <w:r w:rsidRPr="00C449FC">
        <w:tab/>
      </w:r>
      <w:bookmarkStart w:id="53" w:name="BK41"/>
      <w:bookmarkEnd w:id="53"/>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14:paraId="742CF6E8" w14:textId="77777777" w:rsidR="00C449FC" w:rsidRPr="00C449FC" w:rsidRDefault="00C449FC" w:rsidP="00B74AB6">
      <w:pPr>
        <w:pStyle w:val="Standard-e"/>
      </w:pPr>
    </w:p>
    <w:p w14:paraId="7C090868" w14:textId="77777777" w:rsidR="002343BB" w:rsidRPr="002343BB" w:rsidRDefault="002343BB" w:rsidP="002343BB">
      <w:pPr>
        <w:pStyle w:val="headnote-e"/>
      </w:pPr>
      <w:r w:rsidRPr="002343BB">
        <w:t>Conflict</w:t>
      </w:r>
    </w:p>
    <w:p w14:paraId="01946DCE" w14:textId="77777777" w:rsidR="002343BB" w:rsidRPr="002343BB" w:rsidRDefault="002343BB" w:rsidP="002343BB">
      <w:pPr>
        <w:pStyle w:val="section-e"/>
      </w:pPr>
      <w:r w:rsidRPr="002343BB">
        <w:tab/>
      </w:r>
      <w:bookmarkStart w:id="54" w:name="BK42"/>
      <w:bookmarkEnd w:id="54"/>
      <w:r w:rsidRPr="002343BB">
        <w:rPr>
          <w:b/>
        </w:rPr>
        <w:t>3</w:t>
      </w:r>
      <w:r w:rsidR="00973EF4">
        <w:rPr>
          <w:b/>
        </w:rPr>
        <w:t>3xx</w:t>
      </w:r>
      <w:r w:rsidRPr="002343BB">
        <w:rPr>
          <w:b/>
        </w:rPr>
        <w:t xml:space="preserve">. </w:t>
      </w:r>
      <w:proofErr w:type="gramStart"/>
      <w:r w:rsidR="00AA3085">
        <w:t>T</w:t>
      </w:r>
      <w:r w:rsidR="00AA3085" w:rsidRPr="002343BB">
        <w:t>he</w:t>
      </w:r>
      <w:proofErr w:type="gramEnd"/>
      <w:r w:rsidR="00AA3085" w:rsidRPr="002343BB">
        <w:t xml:space="preserv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2343BB">
        <w:rPr>
          <w:u w:val="single"/>
        </w:rPr>
        <w:t>attachment, assignment or perfection</w:t>
      </w:r>
      <w:r w:rsidRPr="002343BB">
        <w:t xml:space="preserve">, or the effect of perfection or priority of any transfer or </w:t>
      </w:r>
      <w:r w:rsidR="00CF044C">
        <w:t>security interest.</w:t>
      </w:r>
    </w:p>
    <w:p w14:paraId="36451A3B" w14:textId="77777777" w:rsidR="002343BB" w:rsidRDefault="002343BB" w:rsidP="008F4E04">
      <w:pPr>
        <w:pStyle w:val="Standard-e"/>
        <w:rPr>
          <w:highlight w:val="yellow"/>
        </w:rPr>
      </w:pPr>
    </w:p>
    <w:p w14:paraId="140C0B3A" w14:textId="77777777" w:rsidR="00353C92" w:rsidRPr="00353C92" w:rsidRDefault="00B34A34" w:rsidP="00353C92">
      <w:pPr>
        <w:pStyle w:val="headnote-e"/>
      </w:pPr>
      <w:r>
        <w:rPr>
          <w:noProof/>
          <w:snapToGrid/>
          <w:lang w:val="en-CA"/>
        </w:rPr>
        <w:lastRenderedPageBreak/>
        <mc:AlternateContent>
          <mc:Choice Requires="wps">
            <w:drawing>
              <wp:anchor distT="0" distB="0" distL="114300" distR="114300" simplePos="0" relativeHeight="251685888" behindDoc="0" locked="0" layoutInCell="0" allowOverlap="1" wp14:anchorId="324DED51" wp14:editId="7296004F">
                <wp:simplePos x="0" y="0"/>
                <wp:positionH relativeFrom="margin">
                  <wp:posOffset>-798830</wp:posOffset>
                </wp:positionH>
                <wp:positionV relativeFrom="margin">
                  <wp:posOffset>3696335</wp:posOffset>
                </wp:positionV>
                <wp:extent cx="7541895" cy="837565"/>
                <wp:effectExtent l="0" t="2419985" r="0" b="2276475"/>
                <wp:wrapNone/>
                <wp:docPr id="6"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280F93"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9" o:spid="_x0000_s1041" type="#_x0000_t202" style="position:absolute;margin-left:-62.9pt;margin-top:291.05pt;width:593.85pt;height:65.95pt;rotation:-45;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Jz+S1okCAAAE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14:paraId="3A280F93"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353C92">
        <w:t>No further approvals, etc.</w:t>
      </w:r>
    </w:p>
    <w:p w14:paraId="2D175B15" w14:textId="77777777" w:rsidR="00353C92" w:rsidRPr="009638AE" w:rsidRDefault="00353C92" w:rsidP="00353C92">
      <w:pPr>
        <w:pStyle w:val="section-e"/>
      </w:pPr>
      <w:r>
        <w:tab/>
      </w:r>
      <w:bookmarkStart w:id="55" w:name="BK43"/>
      <w:bookmarkEnd w:id="55"/>
      <w:r w:rsidR="00973EF4">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with respect to the actions to be taken in compliance with this </w:t>
      </w:r>
      <w:r>
        <w:t>Act</w:t>
      </w:r>
      <w:r w:rsidRPr="00C24DA2">
        <w:t xml:space="preserve">, including </w:t>
      </w:r>
      <w:r>
        <w:t xml:space="preserve">actions to be taken </w:t>
      </w:r>
      <w:r w:rsidRPr="00C24DA2">
        <w:t xml:space="preserve">under the </w:t>
      </w:r>
      <w:r>
        <w:t xml:space="preserve">Financing Plan </w:t>
      </w:r>
      <w:r w:rsidRPr="00C24DA2">
        <w:t>or in relation to the establishm</w:t>
      </w:r>
      <w:r>
        <w:t>ent of the Fair Allocation Plan.</w:t>
      </w:r>
    </w:p>
    <w:p w14:paraId="740DF224" w14:textId="77777777" w:rsidR="00353C92" w:rsidRDefault="00353C92" w:rsidP="008F4E04">
      <w:pPr>
        <w:pStyle w:val="Standard-e"/>
        <w:rPr>
          <w:highlight w:val="yellow"/>
        </w:rPr>
      </w:pPr>
    </w:p>
    <w:p w14:paraId="560F5426" w14:textId="77777777" w:rsidR="0093598D" w:rsidRPr="00790921" w:rsidRDefault="00790921" w:rsidP="00790921">
      <w:pPr>
        <w:pStyle w:val="headnote-e"/>
      </w:pPr>
      <w:r w:rsidRPr="00790921">
        <w:t>Immunity</w:t>
      </w:r>
    </w:p>
    <w:p w14:paraId="251C266D" w14:textId="77777777" w:rsidR="00790921" w:rsidRPr="00790921" w:rsidRDefault="00790921" w:rsidP="00790921">
      <w:pPr>
        <w:pStyle w:val="section-e"/>
      </w:pPr>
      <w:r w:rsidRPr="00790921">
        <w:tab/>
      </w:r>
      <w:bookmarkStart w:id="56" w:name="BK44"/>
      <w:bookmarkEnd w:id="56"/>
      <w:r w:rsidR="00973EF4">
        <w:rPr>
          <w:b/>
        </w:rPr>
        <w:t>35xx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14:paraId="43FAD74C" w14:textId="77777777" w:rsidR="00790921" w:rsidRPr="00790921" w:rsidRDefault="00790921" w:rsidP="00B74AB6">
      <w:pPr>
        <w:pStyle w:val="Standard-e"/>
      </w:pPr>
    </w:p>
    <w:p w14:paraId="09226531" w14:textId="77777777" w:rsidR="00790921" w:rsidRPr="00790921" w:rsidRDefault="00790921" w:rsidP="00790921">
      <w:pPr>
        <w:pStyle w:val="headnote-e"/>
      </w:pPr>
      <w:r w:rsidRPr="00790921">
        <w:t>Same</w:t>
      </w:r>
    </w:p>
    <w:p w14:paraId="0790AF78" w14:textId="77777777"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14:paraId="54A83794" w14:textId="77777777" w:rsidR="00790921" w:rsidRPr="00790921" w:rsidRDefault="00790921" w:rsidP="00B74AB6">
      <w:pPr>
        <w:pStyle w:val="Standard-e"/>
        <w:rPr>
          <w:rStyle w:val="ovitalic"/>
          <w:i w:val="0"/>
          <w:highlight w:val="yellow"/>
        </w:rPr>
      </w:pPr>
    </w:p>
    <w:p w14:paraId="54691051" w14:textId="77777777" w:rsidR="002B4B0A" w:rsidRPr="00355AC7" w:rsidRDefault="002B4B0A" w:rsidP="002B4B0A">
      <w:pPr>
        <w:pStyle w:val="headnote-e"/>
      </w:pPr>
      <w:r w:rsidRPr="00355AC7">
        <w:t>References in marketing materials and offering documents</w:t>
      </w:r>
    </w:p>
    <w:p w14:paraId="5DA3CE50" w14:textId="77777777" w:rsidR="002B4B0A" w:rsidRDefault="002B4B0A" w:rsidP="002B4B0A">
      <w:pPr>
        <w:pStyle w:val="section-e"/>
      </w:pPr>
      <w:r w:rsidRPr="00355AC7">
        <w:tab/>
      </w:r>
      <w:bookmarkStart w:id="57" w:name="BK45"/>
      <w:bookmarkEnd w:id="57"/>
      <w:r w:rsidR="00973EF4">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this section unless the prescribed requirements, if any, are satisfied.</w:t>
      </w:r>
    </w:p>
    <w:p w14:paraId="702EB990" w14:textId="77777777" w:rsidR="002B4B0A" w:rsidRDefault="002B4B0A" w:rsidP="008F4E04">
      <w:pPr>
        <w:pStyle w:val="Standard-e"/>
        <w:rPr>
          <w:highlight w:val="yellow"/>
        </w:rPr>
      </w:pPr>
    </w:p>
    <w:p w14:paraId="4B91B5BC" w14:textId="77777777"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7"/>
      </w:r>
    </w:p>
    <w:p w14:paraId="2FF5C0D8" w14:textId="77777777" w:rsidR="00FA34F0" w:rsidRPr="00046ECF" w:rsidRDefault="00046ECF" w:rsidP="00046ECF">
      <w:pPr>
        <w:pStyle w:val="section-e"/>
      </w:pPr>
      <w:r>
        <w:rPr>
          <w:b/>
          <w:bCs/>
        </w:rPr>
        <w:tab/>
      </w:r>
      <w:bookmarkStart w:id="58" w:name="BK46"/>
      <w:bookmarkEnd w:id="58"/>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14:paraId="01F3E641" w14:textId="77777777" w:rsidR="00FA34F0" w:rsidRDefault="00FA34F0" w:rsidP="008F4E04">
      <w:pPr>
        <w:pStyle w:val="Standard-e"/>
        <w:rPr>
          <w:highlight w:val="yellow"/>
        </w:rPr>
      </w:pPr>
    </w:p>
    <w:p w14:paraId="04D4FF8B" w14:textId="77777777" w:rsidR="00093E7F" w:rsidRPr="00F97192" w:rsidRDefault="00093E7F" w:rsidP="008F4E04">
      <w:pPr>
        <w:pStyle w:val="headnote-e"/>
      </w:pPr>
      <w:r>
        <w:t>Regulations</w:t>
      </w:r>
    </w:p>
    <w:p w14:paraId="7A5C2640" w14:textId="77777777" w:rsidR="0067022A" w:rsidRDefault="00093E7F" w:rsidP="0067022A">
      <w:pPr>
        <w:pStyle w:val="section-e"/>
      </w:pPr>
      <w:r w:rsidRPr="00F97192">
        <w:tab/>
      </w:r>
      <w:bookmarkStart w:id="59" w:name="BK47"/>
      <w:bookmarkEnd w:id="59"/>
      <w:r w:rsidR="00973EF4">
        <w:rPr>
          <w:b/>
        </w:rPr>
        <w:t>38xx</w:t>
      </w:r>
      <w:proofErr w:type="gramStart"/>
      <w:r>
        <w:rPr>
          <w:b/>
        </w:rPr>
        <w:t xml:space="preserve">.  </w:t>
      </w:r>
      <w:r w:rsidRPr="00F97192">
        <w:t>The</w:t>
      </w:r>
      <w:proofErr w:type="gramEnd"/>
      <w:r w:rsidRPr="00F97192">
        <w:t xml:space="preserve"> Lieutenant Governor in Council may make regulations</w:t>
      </w:r>
      <w:r>
        <w:t>,</w:t>
      </w:r>
    </w:p>
    <w:p w14:paraId="3C346345" w14:textId="77777777" w:rsidR="0067022A" w:rsidRDefault="0067022A" w:rsidP="0067022A">
      <w:pPr>
        <w:pStyle w:val="section-e"/>
      </w:pPr>
    </w:p>
    <w:p w14:paraId="40D12CB3" w14:textId="77777777" w:rsidR="00786DB6" w:rsidRDefault="0007704C" w:rsidP="0007704C">
      <w:pPr>
        <w:pStyle w:val="clause-e"/>
      </w:pPr>
      <w:r>
        <w:tab/>
      </w:r>
      <w:r w:rsidR="00786DB6">
        <w:t>(a)</w:t>
      </w:r>
      <w:r>
        <w:tab/>
      </w:r>
      <w:proofErr w:type="gramStart"/>
      <w:r w:rsidR="00786DB6">
        <w:t>defining</w:t>
      </w:r>
      <w:proofErr w:type="gramEnd"/>
      <w:r w:rsidR="00786DB6">
        <w:t xml:space="preserve"> any term used in this Act….</w:t>
      </w:r>
    </w:p>
    <w:p w14:paraId="33ACB8AD" w14:textId="77777777" w:rsidR="0007704C" w:rsidRDefault="0007704C" w:rsidP="0067022A">
      <w:pPr>
        <w:pStyle w:val="section-e"/>
      </w:pPr>
    </w:p>
    <w:p w14:paraId="0435A309" w14:textId="77777777" w:rsidR="0007704C" w:rsidRDefault="0007704C" w:rsidP="0007704C">
      <w:pPr>
        <w:pStyle w:val="clause-e"/>
      </w:pPr>
      <w:r>
        <w:tab/>
        <w:t>(b)</w:t>
      </w:r>
      <w:r>
        <w:tab/>
      </w:r>
      <w:proofErr w:type="gramStart"/>
      <w:r>
        <w:t>prescribing</w:t>
      </w:r>
      <w:proofErr w:type="gramEnd"/>
      <w:r>
        <w:t xml:space="preserve"> types of payment obligations that constitute funding obligations;</w:t>
      </w:r>
    </w:p>
    <w:p w14:paraId="18BC501C" w14:textId="77777777" w:rsidR="0007704C" w:rsidRDefault="0007704C" w:rsidP="0007704C">
      <w:pPr>
        <w:pStyle w:val="clause-e"/>
      </w:pPr>
    </w:p>
    <w:p w14:paraId="0B5A12B9" w14:textId="77777777" w:rsidR="0067022A" w:rsidRDefault="0067022A" w:rsidP="0067022A">
      <w:pPr>
        <w:pStyle w:val="clause-e"/>
      </w:pPr>
      <w:r>
        <w:tab/>
        <w:t>(a)</w:t>
      </w:r>
      <w:r>
        <w:tab/>
      </w:r>
      <w:proofErr w:type="gramStart"/>
      <w:r w:rsidRPr="00D42C1C">
        <w:t>governing</w:t>
      </w:r>
      <w:proofErr w:type="gramEnd"/>
      <w:r w:rsidRPr="00D42C1C">
        <w:t xml:space="preserve"> the</w:t>
      </w:r>
      <w:r>
        <w:t xml:space="preserve"> calculation [true-up amount]</w:t>
      </w:r>
      <w:r w:rsidRPr="00D42C1C">
        <w:t xml:space="preserve"> and how the amount is to be applied to the clean energy adjustment.</w:t>
      </w:r>
    </w:p>
    <w:p w14:paraId="198D00CD" w14:textId="77777777" w:rsidR="000C62C4" w:rsidRDefault="000C62C4" w:rsidP="00093E7F">
      <w:pPr>
        <w:pStyle w:val="clause-e"/>
      </w:pPr>
    </w:p>
    <w:p w14:paraId="516477C9" w14:textId="77777777" w:rsidR="00093E7F" w:rsidRPr="00F97192" w:rsidRDefault="000C62C4" w:rsidP="00093E7F">
      <w:pPr>
        <w:pStyle w:val="clause-e"/>
      </w:pPr>
      <w:r>
        <w:tab/>
        <w:t>(b)</w:t>
      </w:r>
      <w:r>
        <w:tab/>
      </w:r>
      <w:proofErr w:type="gramStart"/>
      <w:r w:rsidR="00093E7F" w:rsidRPr="00F97192">
        <w:t>governing</w:t>
      </w:r>
      <w:proofErr w:type="gramEnd"/>
      <w:r w:rsidR="00093E7F" w:rsidRPr="00F97192">
        <w:t xml:space="preserve"> the </w:t>
      </w:r>
      <w:r w:rsidR="00093E7F">
        <w:t>inclusion of</w:t>
      </w:r>
      <w:r w:rsidR="00093E7F" w:rsidRPr="00F97192">
        <w:t xml:space="preserve"> </w:t>
      </w:r>
      <w:r w:rsidR="009B3C6A">
        <w:t>adjustments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93E7F" w:rsidRPr="00F97192">
        <w:t>.</w:t>
      </w:r>
    </w:p>
    <w:p w14:paraId="16544685" w14:textId="77777777" w:rsidR="0093598D" w:rsidRDefault="00B34A34" w:rsidP="00042C00">
      <w:pPr>
        <w:pStyle w:val="Standard-e"/>
        <w:rPr>
          <w:highlight w:val="yellow"/>
        </w:rPr>
      </w:pPr>
      <w:r>
        <w:rPr>
          <w:noProof/>
          <w:snapToGrid/>
          <w:lang w:val="en-CA" w:eastAsia="en-CA"/>
        </w:rPr>
        <w:lastRenderedPageBreak/>
        <mc:AlternateContent>
          <mc:Choice Requires="wps">
            <w:drawing>
              <wp:anchor distT="0" distB="0" distL="114300" distR="114300" simplePos="0" relativeHeight="251686912" behindDoc="0" locked="0" layoutInCell="0" allowOverlap="1" wp14:anchorId="7F96C644" wp14:editId="56410A60">
                <wp:simplePos x="0" y="0"/>
                <wp:positionH relativeFrom="margin">
                  <wp:posOffset>-798830</wp:posOffset>
                </wp:positionH>
                <wp:positionV relativeFrom="margin">
                  <wp:posOffset>3696335</wp:posOffset>
                </wp:positionV>
                <wp:extent cx="7541895" cy="837565"/>
                <wp:effectExtent l="0" t="2419985" r="0" b="2276475"/>
                <wp:wrapNone/>
                <wp:docPr id="5" name="WordAr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DD8959"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0" o:spid="_x0000_s1042" type="#_x0000_t202" style="position:absolute;margin-left:-62.9pt;margin-top:291.05pt;width:593.85pt;height:65.95pt;rotation:-45;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xk7iwIAAAQ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BMzxk7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14:paraId="7EDD8959"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093E7F">
        <w:rPr>
          <w:highlight w:val="yellow"/>
        </w:rPr>
        <w:t>[</w:t>
      </w:r>
      <w:r w:rsidR="0019580F">
        <w:rPr>
          <w:highlight w:val="yellow"/>
        </w:rPr>
        <w:t>Note</w:t>
      </w:r>
      <w:r w:rsidR="00093E7F">
        <w:rPr>
          <w:highlight w:val="yellow"/>
        </w:rPr>
        <w:t xml:space="preserve">:  </w:t>
      </w:r>
      <w:proofErr w:type="spellStart"/>
      <w:r w:rsidR="009B3C6A">
        <w:rPr>
          <w:highlight w:val="yellow"/>
        </w:rPr>
        <w:t>reg</w:t>
      </w:r>
      <w:proofErr w:type="spellEnd"/>
      <w:r w:rsidR="009B3C6A">
        <w:rPr>
          <w:highlight w:val="yellow"/>
        </w:rPr>
        <w:t>-making powers to be dealt with in subsequent draft]</w:t>
      </w:r>
    </w:p>
    <w:p w14:paraId="3A221064" w14:textId="77777777" w:rsidR="001550BF" w:rsidRDefault="001550BF" w:rsidP="00042C00">
      <w:pPr>
        <w:pStyle w:val="Standard-e"/>
        <w:rPr>
          <w:highlight w:val="yellow"/>
        </w:rPr>
      </w:pPr>
    </w:p>
    <w:p w14:paraId="47DBAF62" w14:textId="77777777" w:rsidR="009B3C6A" w:rsidRDefault="0045328F" w:rsidP="00BF0DB1">
      <w:pPr>
        <w:pStyle w:val="partnum-e"/>
      </w:pPr>
      <w:bookmarkStart w:id="60" w:name="BK48"/>
      <w:bookmarkEnd w:id="60"/>
      <w:r w:rsidRPr="0045328F">
        <w:t>Part VI</w:t>
      </w:r>
      <w:r w:rsidR="00042C00">
        <w:t>I</w:t>
      </w:r>
      <w:r w:rsidRPr="0045328F">
        <w:br/>
        <w:t>amendments</w:t>
      </w:r>
      <w:r w:rsidR="000175C9">
        <w:t xml:space="preserve"> to other Acts</w:t>
      </w:r>
    </w:p>
    <w:p w14:paraId="51E42163" w14:textId="77777777" w:rsidR="000175C9" w:rsidRDefault="000175C9" w:rsidP="000175C9">
      <w:pPr>
        <w:pStyle w:val="heading1-e"/>
      </w:pPr>
      <w:bookmarkStart w:id="61" w:name="BK49"/>
      <w:bookmarkEnd w:id="61"/>
      <w:r>
        <w:t>Electricity Act, 1998</w:t>
      </w:r>
    </w:p>
    <w:p w14:paraId="37E1A430" w14:textId="77777777" w:rsidR="00297312" w:rsidRDefault="00297312" w:rsidP="0013746B">
      <w:pPr>
        <w:pStyle w:val="Psection-e"/>
      </w:pPr>
      <w:r>
        <w:tab/>
        <w:t>200x</w:t>
      </w:r>
      <w:proofErr w:type="gramStart"/>
      <w:r>
        <w:t>.  (</w:t>
      </w:r>
      <w:proofErr w:type="gramEnd"/>
      <w:r>
        <w:t xml:space="preserve">1) Subsection 6 (1) of the </w:t>
      </w:r>
      <w:r>
        <w:rPr>
          <w:rStyle w:val="ovitalic"/>
        </w:rPr>
        <w:t>Electricity Act, 1998</w:t>
      </w:r>
      <w:r>
        <w:t xml:space="preserve"> </w:t>
      </w:r>
      <w:r w:rsidR="006C2AB5">
        <w:t>would be</w:t>
      </w:r>
      <w:r>
        <w:t xml:space="preserve"> amended by adding the following clauses:</w:t>
      </w:r>
    </w:p>
    <w:p w14:paraId="66649B61" w14:textId="77777777" w:rsidR="00297312" w:rsidRDefault="00297312" w:rsidP="00297312">
      <w:pPr>
        <w:pStyle w:val="Psection-e"/>
      </w:pPr>
    </w:p>
    <w:p w14:paraId="3CA9BF31" w14:textId="77777777"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CF044C">
        <w:t xml:space="preserve">and to engage in activities to facilitate the implementation of the </w:t>
      </w:r>
      <w:r w:rsidR="00D831CE" w:rsidRPr="00D831CE">
        <w:rPr>
          <w:rStyle w:val="ovitalic"/>
        </w:rPr>
        <w:t>Ontario Fair Hydro Plan Act, 2017</w:t>
      </w:r>
      <w:r w:rsidR="00CF044C">
        <w:t>, including,</w:t>
      </w:r>
    </w:p>
    <w:p w14:paraId="5718844E" w14:textId="77777777" w:rsidR="007234EC" w:rsidRDefault="007234EC" w:rsidP="007E138C">
      <w:pPr>
        <w:pStyle w:val="clause-e"/>
      </w:pPr>
    </w:p>
    <w:p w14:paraId="62988571" w14:textId="77777777" w:rsidR="00297312" w:rsidRPr="00A9242D" w:rsidRDefault="00CF044C" w:rsidP="00CF044C">
      <w:pPr>
        <w:pStyle w:val="subclause-e"/>
        <w:rPr>
          <w:i/>
        </w:rPr>
      </w:pPr>
      <w:r>
        <w:tab/>
        <w:t>(</w:t>
      </w:r>
      <w:proofErr w:type="spellStart"/>
      <w:r>
        <w:t>i</w:t>
      </w:r>
      <w:proofErr w:type="spellEnd"/>
      <w:r w:rsidR="00297312">
        <w:t>)</w:t>
      </w:r>
      <w:r w:rsidR="00297312">
        <w:tab/>
      </w:r>
      <w:proofErr w:type="gramStart"/>
      <w:r>
        <w:t>entering</w:t>
      </w:r>
      <w:proofErr w:type="gramEnd"/>
      <w:r>
        <w:t xml:space="preserve">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14:paraId="1044297A" w14:textId="77777777" w:rsidR="00297312" w:rsidRPr="00F82D44" w:rsidRDefault="00297312" w:rsidP="00CF044C">
      <w:pPr>
        <w:pStyle w:val="subclause-e"/>
      </w:pPr>
    </w:p>
    <w:p w14:paraId="21F7F69A" w14:textId="77777777" w:rsidR="00297312" w:rsidRPr="004E4217" w:rsidRDefault="00CF044C" w:rsidP="00CF044C">
      <w:pPr>
        <w:pStyle w:val="subclause-e"/>
      </w:pPr>
      <w:r>
        <w:tab/>
        <w:t>(ii</w:t>
      </w:r>
      <w:r w:rsidR="00297312" w:rsidRPr="004E4217">
        <w:t>)</w:t>
      </w:r>
      <w:r w:rsidR="00297312" w:rsidRPr="004E4217">
        <w:tab/>
      </w:r>
      <w:proofErr w:type="gramStart"/>
      <w:r>
        <w:t>engaging</w:t>
      </w:r>
      <w:proofErr w:type="gramEnd"/>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p>
    <w:p w14:paraId="40BC3E26" w14:textId="77777777" w:rsidR="00297312" w:rsidRDefault="00297312" w:rsidP="00CF044C">
      <w:pPr>
        <w:pStyle w:val="subclause-e"/>
      </w:pPr>
    </w:p>
    <w:p w14:paraId="10A9073B" w14:textId="77777777" w:rsidR="00297312" w:rsidRDefault="00297312" w:rsidP="00CF044C">
      <w:pPr>
        <w:pStyle w:val="subclause-e"/>
      </w:pPr>
      <w:r w:rsidRPr="004E4217">
        <w:tab/>
      </w:r>
      <w:r w:rsidR="00CF044C">
        <w:t>(iii</w:t>
      </w:r>
      <w:r w:rsidRPr="00623640">
        <w:t>)</w:t>
      </w:r>
      <w:r w:rsidRPr="00623640">
        <w:tab/>
      </w:r>
      <w:proofErr w:type="gramStart"/>
      <w:r w:rsidR="00CF044C">
        <w:t>engaging</w:t>
      </w:r>
      <w:proofErr w:type="gramEnd"/>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14:paraId="3F872A97" w14:textId="77777777" w:rsidR="00E2190E" w:rsidRDefault="00E2190E" w:rsidP="00CF044C">
      <w:pPr>
        <w:pStyle w:val="subclause-e"/>
      </w:pPr>
    </w:p>
    <w:p w14:paraId="3F79B99F" w14:textId="77777777" w:rsidR="00297312" w:rsidRPr="00475333" w:rsidRDefault="00297312" w:rsidP="00CF044C">
      <w:pPr>
        <w:pStyle w:val="subclause-e"/>
      </w:pPr>
      <w:r>
        <w:tab/>
      </w:r>
      <w:r w:rsidRPr="00475333">
        <w:t>(i</w:t>
      </w:r>
      <w:r w:rsidR="00CF044C">
        <w:t>v</w:t>
      </w:r>
      <w:r w:rsidRPr="00475333">
        <w:t>)</w:t>
      </w:r>
      <w:r w:rsidRPr="00475333">
        <w:tab/>
      </w:r>
      <w:proofErr w:type="gramStart"/>
      <w:r w:rsidRPr="00475333">
        <w:t>incurring</w:t>
      </w:r>
      <w:proofErr w:type="gramEnd"/>
      <w:r w:rsidRPr="00475333">
        <w:t xml:space="preserve"> liabilities in relation to the </w:t>
      </w:r>
      <w:r w:rsidR="00DA57E5">
        <w:t>regulatory asset</w:t>
      </w:r>
    </w:p>
    <w:p w14:paraId="3BD2EFA4" w14:textId="77777777" w:rsidR="00297312" w:rsidRPr="00475333" w:rsidRDefault="00297312" w:rsidP="00CF044C">
      <w:pPr>
        <w:pStyle w:val="subclause-e"/>
      </w:pPr>
    </w:p>
    <w:p w14:paraId="2640291E" w14:textId="77777777" w:rsidR="00297312" w:rsidRPr="00475333" w:rsidRDefault="00CF044C" w:rsidP="00CF044C">
      <w:pPr>
        <w:pStyle w:val="subclause-e"/>
      </w:pPr>
      <w:r>
        <w:tab/>
        <w:t>(v</w:t>
      </w:r>
      <w:r w:rsidR="00297312" w:rsidRPr="00475333">
        <w:t>)</w:t>
      </w:r>
      <w:r w:rsidR="00297312" w:rsidRPr="00475333">
        <w:tab/>
      </w:r>
      <w:proofErr w:type="gramStart"/>
      <w:r w:rsidR="00DA57E5">
        <w:t>transferring</w:t>
      </w:r>
      <w:proofErr w:type="gramEnd"/>
      <w:r w:rsidR="00DA57E5">
        <w:t xml:space="preserve"> </w:t>
      </w:r>
      <w:r w:rsidR="00297312" w:rsidRPr="00475333">
        <w:t>the</w:t>
      </w:r>
      <w:r w:rsidR="00DA57E5">
        <w:t xml:space="preserve"> regulatory asset </w:t>
      </w:r>
      <w:r w:rsidR="00E2190E">
        <w:t>for consideration</w:t>
      </w:r>
      <w:r w:rsidR="00297312" w:rsidRPr="00475333">
        <w:t>;</w:t>
      </w:r>
    </w:p>
    <w:p w14:paraId="067622C4" w14:textId="77777777" w:rsidR="00546FA3" w:rsidRPr="00475333" w:rsidRDefault="00546FA3" w:rsidP="00CF044C">
      <w:pPr>
        <w:pStyle w:val="subclause-e"/>
      </w:pPr>
    </w:p>
    <w:p w14:paraId="7D207BE3" w14:textId="77777777" w:rsidR="00297312" w:rsidRDefault="00297312" w:rsidP="00CF044C">
      <w:pPr>
        <w:pStyle w:val="subclause-e"/>
      </w:pPr>
      <w:r w:rsidRPr="00475333">
        <w:tab/>
        <w:t>(</w:t>
      </w:r>
      <w:r w:rsidR="00CF044C">
        <w:t>vi</w:t>
      </w:r>
      <w:r w:rsidRPr="00475333">
        <w:t>)</w:t>
      </w:r>
      <w:r w:rsidRPr="00475333">
        <w:tab/>
      </w:r>
      <w:proofErr w:type="gramStart"/>
      <w:r w:rsidRPr="00475333">
        <w:t>acting</w:t>
      </w:r>
      <w:proofErr w:type="gramEnd"/>
      <w:r w:rsidRPr="00475333">
        <w:t xml:space="preserve"> as a recovery agent </w:t>
      </w:r>
      <w:r w:rsidR="00DA57E5">
        <w:t xml:space="preserve">under the </w:t>
      </w:r>
      <w:r w:rsidR="00D831CE" w:rsidRPr="00D831CE">
        <w:rPr>
          <w:rStyle w:val="ovitalic"/>
        </w:rPr>
        <w:t>Ontario Fair Hydro Plan Act, 2017</w:t>
      </w:r>
      <w:r w:rsidR="00E2190E">
        <w:t>;</w:t>
      </w:r>
    </w:p>
    <w:p w14:paraId="623DA6A1" w14:textId="77777777" w:rsidR="00297312" w:rsidRDefault="00297312" w:rsidP="00297312">
      <w:pPr>
        <w:pStyle w:val="subclause-e"/>
      </w:pPr>
    </w:p>
    <w:p w14:paraId="722E4F5E" w14:textId="77777777" w:rsidR="00DA57E5" w:rsidRDefault="00D21B09" w:rsidP="00DA57E5">
      <w:pPr>
        <w:pStyle w:val="Psection-e"/>
      </w:pPr>
      <w:r>
        <w:tab/>
        <w:t>201x</w:t>
      </w:r>
      <w:proofErr w:type="gramStart"/>
      <w:r>
        <w:t>.  S</w:t>
      </w:r>
      <w:r w:rsidR="00DA57E5">
        <w:t>ection</w:t>
      </w:r>
      <w:proofErr w:type="gramEnd"/>
      <w:r w:rsidR="00DA57E5">
        <w:t xml:space="preserve"> 53.1 of the Act </w:t>
      </w:r>
      <w:r w:rsidR="006C2AB5">
        <w:t>would be</w:t>
      </w:r>
      <w:r w:rsidR="00DA57E5">
        <w:t xml:space="preserve"> </w:t>
      </w:r>
      <w:r>
        <w:t>amended by adding the following subsection</w:t>
      </w:r>
      <w:r w:rsidR="00D11306">
        <w:t>s</w:t>
      </w:r>
      <w:r>
        <w:t>:</w:t>
      </w:r>
    </w:p>
    <w:p w14:paraId="75A7C407" w14:textId="77777777" w:rsidR="00DA57E5" w:rsidRDefault="00DA57E5" w:rsidP="0013746B">
      <w:pPr>
        <w:pStyle w:val="Standard-e"/>
      </w:pPr>
    </w:p>
    <w:p w14:paraId="40183C8D" w14:textId="77777777" w:rsidR="00D831CE" w:rsidRDefault="00D21B09" w:rsidP="00D831CE">
      <w:pPr>
        <w:pStyle w:val="headnote-e"/>
        <w:rPr>
          <w:shd w:val="clear" w:color="auto" w:fill="FFFFFF"/>
        </w:rPr>
      </w:pPr>
      <w:r>
        <w:t xml:space="preserve">Same, </w:t>
      </w:r>
      <w:r w:rsidR="00D831CE" w:rsidRPr="00D831CE">
        <w:rPr>
          <w:rStyle w:val="ovitalic"/>
        </w:rPr>
        <w:t>Ontario Fair Hydro Plan Act, 2017</w:t>
      </w:r>
      <w:r w:rsidR="00DA57E5" w:rsidRPr="001E4281">
        <w:rPr>
          <w:shd w:val="clear" w:color="auto" w:fill="FFFFFF"/>
        </w:rPr>
        <w:tab/>
      </w:r>
      <w:bookmarkStart w:id="62" w:name="BK50"/>
      <w:bookmarkEnd w:id="62"/>
    </w:p>
    <w:p w14:paraId="7CD7B85F" w14:textId="77777777" w:rsidR="00D21B09" w:rsidRDefault="00D831CE" w:rsidP="00D831CE">
      <w:pPr>
        <w:pStyle w:val="section-e"/>
      </w:pPr>
      <w:r>
        <w:rPr>
          <w:b/>
          <w:shd w:val="clear" w:color="auto" w:fill="FFFFFF"/>
        </w:rPr>
        <w:tab/>
      </w:r>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7333BF">
        <w:t xml:space="preserve">s assigned to it under that Act and engaging in activities to facilitate the implementation of the </w:t>
      </w:r>
      <w:r w:rsidRPr="00D831CE">
        <w:rPr>
          <w:rStyle w:val="ovitalic"/>
        </w:rPr>
        <w:t>Ontario Fair Hydro Plan Act, 2017</w:t>
      </w:r>
      <w:r w:rsidR="007333BF">
        <w:t>, including the following:</w:t>
      </w:r>
    </w:p>
    <w:p w14:paraId="7AC91BD4" w14:textId="77777777" w:rsidR="00692C34" w:rsidRDefault="00692C34" w:rsidP="00D21B09">
      <w:pPr>
        <w:pStyle w:val="clause-e"/>
      </w:pPr>
    </w:p>
    <w:p w14:paraId="103D9605" w14:textId="77777777" w:rsidR="00692C34" w:rsidRDefault="00B34A34" w:rsidP="00D21B09">
      <w:pPr>
        <w:pStyle w:val="clause-e"/>
      </w:pPr>
      <w:r>
        <w:rPr>
          <w:noProof/>
          <w:snapToGrid/>
          <w:lang w:val="en-CA" w:eastAsia="en-CA"/>
        </w:rPr>
        <w:lastRenderedPageBreak/>
        <mc:AlternateContent>
          <mc:Choice Requires="wps">
            <w:drawing>
              <wp:anchor distT="0" distB="0" distL="114300" distR="114300" simplePos="0" relativeHeight="251687936" behindDoc="0" locked="0" layoutInCell="0" allowOverlap="1" wp14:anchorId="1837DF77" wp14:editId="3284A2DC">
                <wp:simplePos x="0" y="0"/>
                <wp:positionH relativeFrom="margin">
                  <wp:posOffset>-798830</wp:posOffset>
                </wp:positionH>
                <wp:positionV relativeFrom="margin">
                  <wp:posOffset>3696335</wp:posOffset>
                </wp:positionV>
                <wp:extent cx="7541895" cy="837565"/>
                <wp:effectExtent l="0" t="2419985" r="0" b="2276475"/>
                <wp:wrapNone/>
                <wp:docPr id="4"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3992C6"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1" o:spid="_x0000_s1043" type="#_x0000_t202" style="position:absolute;left:0;text-align:left;margin-left:-62.9pt;margin-top:291.05pt;width:593.85pt;height:65.95pt;rotation:-45;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" o:allowincell="f" filled="f" stroked="f">
                <v:stroke joinstyle="round"/>
                <o:lock v:ext="edit" shapetype="t"/>
                <v:textbox style="mso-fit-shape-to-text:t">
                  <w:txbxContent>
                    <w:p w14:paraId="273992C6"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692C34">
        <w:tab/>
      </w:r>
      <w:r w:rsidR="007333BF">
        <w:t>1</w:t>
      </w:r>
      <w:r w:rsidR="00692C34">
        <w:t>.</w:t>
      </w:r>
      <w:r w:rsidR="00692C34">
        <w:tab/>
        <w:t>Entering into contracts and undertakings on behalf of special purpose financing entities, including pre-formation contracts and undertakings and as principal in relation to matters permitted by t</w:t>
      </w:r>
      <w:r w:rsidR="00D831CE">
        <w:t>he</w:t>
      </w:r>
      <w:r w:rsidR="00D831CE" w:rsidRPr="00D831CE">
        <w:rPr>
          <w:rStyle w:val="ovitalic"/>
        </w:rPr>
        <w:t xml:space="preserve"> Ontario Fair Hydro Plan Act, 2017 </w:t>
      </w:r>
      <w:r w:rsidR="00692C34">
        <w:t>subject to the right of reimbursement from amounts available to the financing entity.</w:t>
      </w:r>
    </w:p>
    <w:p w14:paraId="25B0F6FD" w14:textId="77777777" w:rsidR="00692C34" w:rsidRDefault="00692C34" w:rsidP="00D21B09">
      <w:pPr>
        <w:pStyle w:val="clause-e"/>
      </w:pPr>
    </w:p>
    <w:p w14:paraId="11001218" w14:textId="77777777" w:rsidR="00692C34" w:rsidRDefault="007333BF" w:rsidP="00D21B09">
      <w:pPr>
        <w:pStyle w:val="clause-e"/>
      </w:pPr>
      <w:r>
        <w:tab/>
        <w:t>2</w:t>
      </w:r>
      <w:r w:rsidR="00692C34">
        <w:t>.</w:t>
      </w:r>
      <w:r w:rsidR="00692C34">
        <w:tab/>
        <w:t>Preparing reports on behalf of the financing entity.</w:t>
      </w:r>
    </w:p>
    <w:p w14:paraId="4AC2CF73" w14:textId="77777777" w:rsidR="00692C34" w:rsidRDefault="00692C34" w:rsidP="00D21B09">
      <w:pPr>
        <w:pStyle w:val="clause-e"/>
      </w:pPr>
    </w:p>
    <w:p w14:paraId="2E9D597A" w14:textId="77777777" w:rsidR="00692C34" w:rsidRDefault="007333BF" w:rsidP="00D21B09">
      <w:pPr>
        <w:pStyle w:val="clause-e"/>
      </w:pPr>
      <w:r>
        <w:tab/>
        <w:t>3</w:t>
      </w:r>
      <w:r w:rsidR="00692C34">
        <w:t>.</w:t>
      </w:r>
      <w:r w:rsidR="00692C34">
        <w:tab/>
        <w:t>Enforcing the rights of the financing entity.</w:t>
      </w:r>
    </w:p>
    <w:p w14:paraId="657E69F8" w14:textId="77777777" w:rsidR="00692C34" w:rsidRDefault="00692C34" w:rsidP="00D21B09">
      <w:pPr>
        <w:pStyle w:val="clause-e"/>
      </w:pPr>
    </w:p>
    <w:p w14:paraId="3DB44854" w14:textId="77777777" w:rsidR="00692C34" w:rsidRDefault="007333BF" w:rsidP="00D21B09">
      <w:pPr>
        <w:pStyle w:val="clause-e"/>
      </w:pPr>
      <w:r>
        <w:tab/>
        <w:t>4</w:t>
      </w:r>
      <w:r w:rsidR="00692C34">
        <w:t>.</w:t>
      </w:r>
      <w:r w:rsidR="00692C34">
        <w:tab/>
        <w:t>Signing offering documents as sponsor or otherwise on behalf of the financing entity.</w:t>
      </w:r>
    </w:p>
    <w:p w14:paraId="4847944F" w14:textId="77777777" w:rsidR="00692C34" w:rsidRDefault="00692C34" w:rsidP="00D21B09">
      <w:pPr>
        <w:pStyle w:val="clause-e"/>
      </w:pPr>
    </w:p>
    <w:p w14:paraId="7D1173B6" w14:textId="77777777" w:rsidR="00692C34" w:rsidRDefault="007333BF" w:rsidP="00D21B09">
      <w:pPr>
        <w:pStyle w:val="clause-e"/>
      </w:pPr>
      <w:r>
        <w:tab/>
        <w:t>5</w:t>
      </w:r>
      <w:r w:rsidR="00692C34">
        <w:t>.</w:t>
      </w:r>
      <w:r w:rsidR="00692C34">
        <w:tab/>
        <w:t xml:space="preserve">Exercising the powers and performing the duties of the Financial Services Manager under </w:t>
      </w:r>
      <w:r w:rsidR="00D831CE">
        <w:t xml:space="preserve">the </w:t>
      </w:r>
      <w:r w:rsidR="00D831CE" w:rsidRPr="00D831CE">
        <w:rPr>
          <w:rStyle w:val="ovitalic"/>
        </w:rPr>
        <w:t>Ontario Fair Hydro Plan Act, 2017</w:t>
      </w:r>
    </w:p>
    <w:p w14:paraId="2191053B" w14:textId="77777777" w:rsidR="007333BF" w:rsidRDefault="007333BF" w:rsidP="00D21B09">
      <w:pPr>
        <w:pStyle w:val="clause-e"/>
      </w:pPr>
    </w:p>
    <w:p w14:paraId="53826281" w14:textId="77777777" w:rsidR="00D11306" w:rsidRDefault="007333BF" w:rsidP="00D21B09">
      <w:pPr>
        <w:pStyle w:val="clause-e"/>
      </w:pPr>
      <w:r w:rsidRPr="007333BF">
        <w:tab/>
        <w:t>6.</w:t>
      </w:r>
      <w:r w:rsidRPr="007333BF">
        <w:tab/>
        <w:t>Issu</w:t>
      </w:r>
      <w:r>
        <w:t xml:space="preserve">ing non-equity securities in </w:t>
      </w:r>
      <w:r w:rsidRPr="007333BF">
        <w:t>Ontario Power Generati</w:t>
      </w:r>
      <w:r>
        <w:t>on Inc. or on if its subsidiaries</w:t>
      </w:r>
      <w:r w:rsidRPr="007333BF">
        <w:t xml:space="preserve">, for the purpose of raising funds to acquire debt or equity interests in a financing entity whose activities are limited to the incurrence of funding obligations pursuant to the </w:t>
      </w:r>
      <w:r w:rsidR="00D831CE" w:rsidRPr="00D831CE">
        <w:rPr>
          <w:rStyle w:val="ovitalic"/>
        </w:rPr>
        <w:t>Ontario Fair Hydro Plan Act, 2017</w:t>
      </w:r>
      <w:r w:rsidR="00D831CE">
        <w:rPr>
          <w:rStyle w:val="ovitalic"/>
        </w:rPr>
        <w:t>.</w:t>
      </w:r>
    </w:p>
    <w:p w14:paraId="4C09BFEF" w14:textId="77777777" w:rsidR="00DA57E5" w:rsidRPr="00B77F83" w:rsidRDefault="00DA57E5" w:rsidP="00DA57E5">
      <w:pPr>
        <w:pStyle w:val="headnote-e"/>
      </w:pPr>
      <w:proofErr w:type="gramStart"/>
      <w:r w:rsidRPr="00B77F83">
        <w:t>Subsidiaries</w:t>
      </w:r>
      <w:r w:rsidR="00DE24A5">
        <w:t>, etc.</w:t>
      </w:r>
      <w:proofErr w:type="gramEnd"/>
    </w:p>
    <w:p w14:paraId="2D152232" w14:textId="77777777" w:rsidR="00DA57E5" w:rsidRDefault="00DE24A5" w:rsidP="00DA57E5">
      <w:pPr>
        <w:pStyle w:val="subsection-e"/>
      </w:pPr>
      <w:r>
        <w:tab/>
        <w:t>(1.2</w:t>
      </w:r>
      <w:r w:rsidR="00DA57E5">
        <w:t xml:space="preserve">)  </w:t>
      </w:r>
      <w:r w:rsidR="00DA57E5" w:rsidRPr="00B77F83">
        <w:t xml:space="preserve">Ontario Power Generation </w:t>
      </w:r>
      <w:r w:rsidR="00DA57E5">
        <w:t xml:space="preserve">Inc. </w:t>
      </w:r>
      <w:r w:rsidR="00DA57E5" w:rsidRPr="00B77F83">
        <w:t>may create one or more subsidiaries</w:t>
      </w:r>
      <w:r>
        <w:t>, trusts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14:paraId="1ECDA0FF" w14:textId="77777777" w:rsidR="00DA57E5" w:rsidRDefault="00DA57E5" w:rsidP="00297312">
      <w:pPr>
        <w:pStyle w:val="subclause-e"/>
      </w:pPr>
    </w:p>
    <w:p w14:paraId="51A61F64" w14:textId="77777777" w:rsidR="007B667F" w:rsidRDefault="00F357C7" w:rsidP="00F357C7">
      <w:pPr>
        <w:pStyle w:val="Psection-e"/>
      </w:pPr>
      <w:r>
        <w:tab/>
        <w:t>202x</w:t>
      </w:r>
      <w:proofErr w:type="gramStart"/>
      <w:r>
        <w:t xml:space="preserve">.  </w:t>
      </w:r>
      <w:r w:rsidR="007B667F">
        <w:t>Section</w:t>
      </w:r>
      <w:proofErr w:type="gramEnd"/>
      <w:r w:rsidR="007B667F">
        <w:t xml:space="preserve"> 89 of the Act </w:t>
      </w:r>
      <w:r w:rsidR="006C2AB5">
        <w:t>would be</w:t>
      </w:r>
      <w:r w:rsidR="007B667F">
        <w:t xml:space="preserve"> amended by adding the following subsection:</w:t>
      </w:r>
    </w:p>
    <w:p w14:paraId="6D0F277A" w14:textId="77777777" w:rsidR="007B667F" w:rsidRDefault="007B667F" w:rsidP="00F357C7">
      <w:pPr>
        <w:pStyle w:val="Psection-e"/>
      </w:pPr>
    </w:p>
    <w:p w14:paraId="796A5F97" w14:textId="77777777" w:rsidR="007B667F" w:rsidRDefault="007B667F" w:rsidP="007B667F">
      <w:pPr>
        <w:pStyle w:val="headnote-e"/>
      </w:pPr>
      <w:r>
        <w:t>Exception</w:t>
      </w:r>
    </w:p>
    <w:p w14:paraId="00E20FD5" w14:textId="77777777" w:rsidR="00F357C7" w:rsidRDefault="007B667F" w:rsidP="007B667F">
      <w:pPr>
        <w:pStyle w:val="subsection-e"/>
      </w:pPr>
      <w:r>
        <w:tab/>
      </w:r>
      <w:r w:rsidRPr="008B352D">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w:t>
      </w:r>
      <w:r w:rsidR="008B352D" w:rsidRPr="008B352D">
        <w:t>s a result of its functions as the</w:t>
      </w:r>
      <w:r w:rsidRPr="008B352D">
        <w:t xml:space="preserve"> </w:t>
      </w:r>
      <w:r w:rsidR="008B352D" w:rsidRPr="008B352D">
        <w:t>Financial Services M</w:t>
      </w:r>
      <w:r w:rsidRPr="008B352D">
        <w:t xml:space="preserve">anager under </w:t>
      </w:r>
      <w:r w:rsidR="00D831CE">
        <w:t xml:space="preserve">the </w:t>
      </w:r>
      <w:r w:rsidR="00D831CE" w:rsidRPr="00D831CE">
        <w:rPr>
          <w:rStyle w:val="ovitalic"/>
        </w:rPr>
        <w:t>Ontario Fair Hydro Plan Act, 2017</w:t>
      </w:r>
      <w:r w:rsidRPr="008B352D">
        <w:t>.</w:t>
      </w:r>
    </w:p>
    <w:p w14:paraId="7B86081C" w14:textId="77777777" w:rsidR="00CF76E3" w:rsidRDefault="00CF76E3" w:rsidP="007B667F">
      <w:pPr>
        <w:pStyle w:val="subsection-e"/>
      </w:pPr>
    </w:p>
    <w:p w14:paraId="5FF2210B" w14:textId="77777777" w:rsidR="00CF76E3" w:rsidRDefault="00CF76E3" w:rsidP="00CF76E3">
      <w:pPr>
        <w:pStyle w:val="Psection-e"/>
      </w:pPr>
      <w:r>
        <w:tab/>
        <w:t>203x</w:t>
      </w:r>
      <w:proofErr w:type="gramStart"/>
      <w:r>
        <w:t>.  Section</w:t>
      </w:r>
      <w:proofErr w:type="gramEnd"/>
      <w:r>
        <w:t xml:space="preserve"> 90 of the Act </w:t>
      </w:r>
      <w:r w:rsidR="006C2AB5">
        <w:t>would be</w:t>
      </w:r>
      <w:r>
        <w:t xml:space="preserve"> amended by adding the following subsection:</w:t>
      </w:r>
    </w:p>
    <w:p w14:paraId="66EA8693" w14:textId="77777777" w:rsidR="00CF76E3" w:rsidRDefault="00CF76E3" w:rsidP="007B667F">
      <w:pPr>
        <w:pStyle w:val="subsection-e"/>
      </w:pPr>
    </w:p>
    <w:p w14:paraId="4E399E9A" w14:textId="77777777" w:rsidR="00CF76E3" w:rsidRPr="008B352D" w:rsidRDefault="00CF76E3" w:rsidP="00CF76E3">
      <w:pPr>
        <w:pStyle w:val="headnote-e"/>
      </w:pPr>
      <w:r w:rsidRPr="008B352D">
        <w:t>Exception</w:t>
      </w:r>
    </w:p>
    <w:p w14:paraId="138654B0" w14:textId="77777777" w:rsidR="00CF76E3" w:rsidRDefault="00CF76E3" w:rsidP="00CF76E3">
      <w:pPr>
        <w:pStyle w:val="subsection-e"/>
      </w:pPr>
      <w:r w:rsidRPr="008B352D">
        <w:tab/>
        <w:t>(4)  The requirement in subsection (1) to pay an amount to the Financial Corporation does not apply in respect of amounts payable to Ontario Power Generation Inc. or a subsidiary of</w:t>
      </w:r>
      <w:r w:rsidR="008B352D" w:rsidRPr="008B352D">
        <w:t xml:space="preserve"> Ontario Power Generation Inc.</w:t>
      </w:r>
      <w:r w:rsidRPr="008B352D">
        <w:t xml:space="preserve"> as</w:t>
      </w:r>
      <w:r w:rsidR="008B352D" w:rsidRPr="008B352D">
        <w:t xml:space="preserve"> a result of its functions as the Financial Services M</w:t>
      </w:r>
      <w:r w:rsidRPr="008B352D">
        <w:t xml:space="preserve">anager under </w:t>
      </w:r>
      <w:r w:rsidR="003F1F27">
        <w:t xml:space="preserve">the </w:t>
      </w:r>
      <w:r w:rsidR="00D831CE" w:rsidRPr="00D831CE">
        <w:rPr>
          <w:rStyle w:val="ovitalic"/>
        </w:rPr>
        <w:t>Ontario Fair Hydro Plan Act, 2017</w:t>
      </w:r>
      <w:r w:rsidRPr="008B352D">
        <w:t>.</w:t>
      </w:r>
    </w:p>
    <w:p w14:paraId="236B9624" w14:textId="77777777" w:rsidR="00CF76E3" w:rsidRDefault="00CF76E3" w:rsidP="007B667F">
      <w:pPr>
        <w:pStyle w:val="subsection-e"/>
      </w:pPr>
    </w:p>
    <w:p w14:paraId="716BB160" w14:textId="77777777" w:rsidR="00056B41" w:rsidRPr="00CF76E3" w:rsidRDefault="00B34A34" w:rsidP="005D0210">
      <w:pPr>
        <w:pStyle w:val="subsection-e"/>
        <w:rPr>
          <w:b/>
          <w:i/>
          <w:highlight w:val="yellow"/>
        </w:rPr>
      </w:pPr>
      <w:r>
        <w:rPr>
          <w:noProof/>
          <w:snapToGrid/>
          <w:lang w:val="en-CA" w:eastAsia="en-CA"/>
        </w:rPr>
        <w:lastRenderedPageBreak/>
        <mc:AlternateContent>
          <mc:Choice Requires="wps">
            <w:drawing>
              <wp:anchor distT="0" distB="0" distL="114300" distR="114300" simplePos="0" relativeHeight="251688960" behindDoc="0" locked="0" layoutInCell="0" allowOverlap="1" wp14:anchorId="2568A877" wp14:editId="3B13AF34">
                <wp:simplePos x="0" y="0"/>
                <wp:positionH relativeFrom="margin">
                  <wp:posOffset>-798830</wp:posOffset>
                </wp:positionH>
                <wp:positionV relativeFrom="margin">
                  <wp:posOffset>3696335</wp:posOffset>
                </wp:positionV>
                <wp:extent cx="7541895" cy="837565"/>
                <wp:effectExtent l="0" t="2419985" r="0" b="2276475"/>
                <wp:wrapNone/>
                <wp:docPr id="3"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40CCEE9"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2" o:spid="_x0000_s1044" type="#_x0000_t202" style="position:absolute;margin-left:-62.9pt;margin-top:291.05pt;width:593.85pt;height:65.95pt;rotation:-45;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HXiwIAAAQ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DeomHX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14:paraId="440CCEE9"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CF76E3">
        <w:rPr>
          <w:highlight w:val="yellow"/>
        </w:rPr>
        <w:t>[</w:t>
      </w:r>
      <w:r w:rsidR="0019580F">
        <w:rPr>
          <w:highlight w:val="yellow"/>
        </w:rPr>
        <w:t>Note</w:t>
      </w:r>
      <w:r w:rsidR="00CF76E3">
        <w:rPr>
          <w:highlight w:val="yellow"/>
        </w:rPr>
        <w:t xml:space="preserve">:  </w:t>
      </w:r>
      <w:r w:rsidR="005D0210">
        <w:rPr>
          <w:highlight w:val="yellow"/>
        </w:rPr>
        <w:t xml:space="preserve">Drafting still to be added to the EA consequential amendments: </w:t>
      </w:r>
      <w:r w:rsidR="00CF76E3" w:rsidRPr="00CF76E3">
        <w:rPr>
          <w:b/>
          <w:i/>
          <w:highlight w:val="yellow"/>
        </w:rPr>
        <w:t xml:space="preserve"> </w:t>
      </w:r>
      <w:r w:rsidR="00F357C7" w:rsidRPr="00CF76E3">
        <w:rPr>
          <w:b/>
          <w:i/>
          <w:highlight w:val="yellow"/>
        </w:rPr>
        <w:t>All fees charged by OPG as the FSM shall be approved by the OEB before they are included in the calc</w:t>
      </w:r>
      <w:r w:rsidR="00CF76E3" w:rsidRPr="00CF76E3">
        <w:rPr>
          <w:b/>
          <w:i/>
          <w:highlight w:val="yellow"/>
        </w:rPr>
        <w:t xml:space="preserve">ulation of </w:t>
      </w:r>
      <w:r w:rsidR="000C53F3">
        <w:rPr>
          <w:b/>
          <w:i/>
          <w:highlight w:val="yellow"/>
        </w:rPr>
        <w:t>clean energy adjustment</w:t>
      </w:r>
      <w:r w:rsidR="00CF76E3" w:rsidRPr="00CF76E3">
        <w:rPr>
          <w:b/>
          <w:i/>
          <w:highlight w:val="yellow"/>
        </w:rPr>
        <w:t>s</w:t>
      </w:r>
      <w:proofErr w:type="gramStart"/>
      <w:r w:rsidR="00CF76E3" w:rsidRPr="00CF76E3">
        <w:rPr>
          <w:b/>
          <w:i/>
          <w:highlight w:val="yellow"/>
        </w:rPr>
        <w:t>. ]</w:t>
      </w:r>
      <w:proofErr w:type="gramEnd"/>
    </w:p>
    <w:p w14:paraId="4B80A8F5" w14:textId="77777777" w:rsidR="005A6367" w:rsidRPr="00F85374" w:rsidRDefault="005A6367" w:rsidP="000B2306">
      <w:pPr>
        <w:pStyle w:val="Standard-e"/>
        <w:rPr>
          <w:highlight w:val="green"/>
        </w:rPr>
      </w:pPr>
    </w:p>
    <w:p w14:paraId="21DEAD3A" w14:textId="77777777" w:rsidR="0045328F" w:rsidRDefault="000175C9" w:rsidP="000175C9">
      <w:pPr>
        <w:pStyle w:val="heading1-e"/>
      </w:pPr>
      <w:bookmarkStart w:id="63" w:name="BK51"/>
      <w:bookmarkEnd w:id="63"/>
      <w:r>
        <w:t xml:space="preserve">Amendments to </w:t>
      </w:r>
      <w:r w:rsidR="0045328F">
        <w:t>Ontario Energy Board Act</w:t>
      </w:r>
      <w:r w:rsidR="00B008C3">
        <w:t>, 1998</w:t>
      </w:r>
    </w:p>
    <w:p w14:paraId="76A844F6" w14:textId="77777777" w:rsidR="00E2358F" w:rsidRDefault="00B008C3" w:rsidP="00E2358F">
      <w:pPr>
        <w:pStyle w:val="Psection-e"/>
      </w:pPr>
      <w:r>
        <w:tab/>
      </w:r>
      <w:r w:rsidR="00E2358F">
        <w:t>204</w:t>
      </w:r>
      <w:r w:rsidR="000175C9">
        <w:t>x</w:t>
      </w:r>
      <w:proofErr w:type="gramStart"/>
      <w:r w:rsidRPr="000175C9">
        <w:t>.</w:t>
      </w:r>
      <w:r>
        <w:t xml:space="preserve">  </w:t>
      </w:r>
      <w:r w:rsidR="00E2358F">
        <w:t>Subsection</w:t>
      </w:r>
      <w:proofErr w:type="gramEnd"/>
      <w:r w:rsidR="00E2358F">
        <w:t xml:space="preserve"> 1 (1) of the </w:t>
      </w:r>
      <w:r w:rsidR="00E2358F" w:rsidRPr="00B1116C">
        <w:rPr>
          <w:rStyle w:val="ovitalic"/>
        </w:rPr>
        <w:t>Ontario Energy Board Act, 1998</w:t>
      </w:r>
      <w:r w:rsidR="00E2358F">
        <w:t xml:space="preserve"> </w:t>
      </w:r>
      <w:r w:rsidR="006C2AB5">
        <w:t>would be</w:t>
      </w:r>
      <w:r w:rsidR="00E2358F">
        <w:t xml:space="preserve"> amended by adding the following paragraph:</w:t>
      </w:r>
    </w:p>
    <w:p w14:paraId="306A88BB" w14:textId="77777777" w:rsidR="00E2358F" w:rsidRDefault="00E2358F" w:rsidP="00E2358F">
      <w:pPr>
        <w:pStyle w:val="Psection-e"/>
      </w:pPr>
    </w:p>
    <w:p w14:paraId="020C2F0D" w14:textId="77777777" w:rsidR="00E2358F" w:rsidRDefault="00E2358F" w:rsidP="00E2358F">
      <w:pPr>
        <w:pStyle w:val="clause-e"/>
      </w:pPr>
      <w:r>
        <w:tab/>
        <w:t>6.</w:t>
      </w:r>
      <w:r>
        <w:tab/>
        <w:t xml:space="preserve">To facilitate the implementation of the </w:t>
      </w:r>
      <w:r>
        <w:rPr>
          <w:highlight w:val="yellow"/>
        </w:rPr>
        <w:t>[TBD - language should link up with language from new Act.</w:t>
      </w:r>
      <w:r>
        <w:t>]</w:t>
      </w:r>
    </w:p>
    <w:p w14:paraId="2875B348" w14:textId="77777777" w:rsidR="00E2358F" w:rsidRDefault="00E2358F" w:rsidP="00E2358F">
      <w:pPr>
        <w:pStyle w:val="clause-e"/>
      </w:pPr>
    </w:p>
    <w:p w14:paraId="466B956B" w14:textId="77777777" w:rsidR="00E2358F" w:rsidRDefault="00E2358F" w:rsidP="00E2358F">
      <w:pPr>
        <w:pStyle w:val="Psection-e"/>
      </w:pPr>
      <w:r>
        <w:tab/>
        <w:t>205x</w:t>
      </w:r>
      <w:proofErr w:type="gramStart"/>
      <w:r>
        <w:t>.  Sect</w:t>
      </w:r>
      <w:r w:rsidR="009A3A82">
        <w:t>ion</w:t>
      </w:r>
      <w:proofErr w:type="gramEnd"/>
      <w:r w:rsidR="009A3A82">
        <w:t xml:space="preserve"> 70</w:t>
      </w:r>
      <w:r w:rsidR="004F0509">
        <w:t xml:space="preserve"> of the Act </w:t>
      </w:r>
      <w:r w:rsidR="006C2AB5">
        <w:t>would be</w:t>
      </w:r>
      <w:r w:rsidR="004F0509">
        <w:t xml:space="preserve"> amended by adding the following subsection</w:t>
      </w:r>
    </w:p>
    <w:p w14:paraId="2850068F" w14:textId="77777777" w:rsidR="004F0509" w:rsidRDefault="004F0509" w:rsidP="00E2358F">
      <w:pPr>
        <w:pStyle w:val="Psection-e"/>
      </w:pPr>
    </w:p>
    <w:p w14:paraId="211869E0" w14:textId="77777777" w:rsidR="009D18F0" w:rsidRPr="004F0509" w:rsidRDefault="004F0509" w:rsidP="000175C9">
      <w:pPr>
        <w:pStyle w:val="headnote-e"/>
        <w:rPr>
          <w:b w:val="0"/>
          <w:i/>
          <w:highlight w:val="yellow"/>
        </w:rPr>
      </w:pPr>
      <w:r w:rsidRPr="004F0509">
        <w:rPr>
          <w:b w:val="0"/>
          <w:i/>
          <w:highlight w:val="yellow"/>
          <w:lang w:eastAsia="en-US"/>
        </w:rPr>
        <w:t>[</w:t>
      </w:r>
      <w:r w:rsidR="0019580F">
        <w:rPr>
          <w:b w:val="0"/>
          <w:i/>
          <w:highlight w:val="yellow"/>
          <w:lang w:eastAsia="en-US"/>
        </w:rPr>
        <w:t>Note</w:t>
      </w:r>
      <w:r w:rsidRPr="004F0509">
        <w:rPr>
          <w:b w:val="0"/>
          <w:i/>
          <w:highlight w:val="yellow"/>
          <w:lang w:eastAsia="en-US"/>
        </w:rPr>
        <w:t xml:space="preserve"> </w:t>
      </w:r>
      <w:proofErr w:type="gramStart"/>
      <w:r w:rsidRPr="004F0509">
        <w:rPr>
          <w:b w:val="0"/>
          <w:i/>
          <w:highlight w:val="yellow"/>
          <w:lang w:eastAsia="en-US"/>
        </w:rPr>
        <w:t>-  still</w:t>
      </w:r>
      <w:proofErr w:type="gramEnd"/>
      <w:r w:rsidRPr="004F0509">
        <w:rPr>
          <w:b w:val="0"/>
          <w:i/>
          <w:highlight w:val="yellow"/>
          <w:lang w:eastAsia="en-US"/>
        </w:rPr>
        <w:t xml:space="preserve"> need to draft </w:t>
      </w:r>
      <w:r w:rsidR="00634301">
        <w:rPr>
          <w:b w:val="0"/>
          <w:i/>
          <w:highlight w:val="yellow"/>
          <w:lang w:eastAsia="en-US"/>
        </w:rPr>
        <w:t>new subs. 70 (2.1)</w:t>
      </w:r>
      <w:r w:rsidRPr="004F0509">
        <w:rPr>
          <w:b w:val="0"/>
          <w:i/>
          <w:highlight w:val="yellow"/>
        </w:rPr>
        <w:t>]</w:t>
      </w:r>
    </w:p>
    <w:p w14:paraId="40A28C9E" w14:textId="77777777" w:rsidR="00B008C3" w:rsidRPr="004F0509" w:rsidRDefault="00B008C3" w:rsidP="00FA717C">
      <w:pPr>
        <w:pStyle w:val="Standard-e"/>
      </w:pPr>
    </w:p>
    <w:p w14:paraId="36F965DC" w14:textId="77777777" w:rsidR="006C2AB5" w:rsidRPr="006C2AB5" w:rsidRDefault="006C2AB5" w:rsidP="006C2AB5">
      <w:pPr>
        <w:pStyle w:val="Psection-e"/>
      </w:pPr>
      <w:bookmarkStart w:id="64" w:name="BK52"/>
      <w:bookmarkStart w:id="65" w:name="BK55"/>
      <w:bookmarkEnd w:id="64"/>
      <w:bookmarkEnd w:id="65"/>
      <w:r w:rsidRPr="006C2AB5">
        <w:t>Short Title - this proposal for legislation would, if approved by the Legislature, have a short title to be determined by Government.</w:t>
      </w:r>
    </w:p>
    <w:p w14:paraId="18C5884F" w14:textId="77777777" w:rsidR="006C2AB5" w:rsidRPr="006C2AB5" w:rsidRDefault="006C2AB5" w:rsidP="006C2AB5">
      <w:pPr>
        <w:pStyle w:val="Psection-e"/>
      </w:pPr>
    </w:p>
    <w:p w14:paraId="6D0AFAF0" w14:textId="77777777" w:rsidR="006C2AB5" w:rsidRDefault="006C2AB5" w:rsidP="006C2AB5">
      <w:pPr>
        <w:pStyle w:val="Psection-e"/>
      </w:pPr>
      <w:r w:rsidRPr="006C2AB5">
        <w:t>Timing – this proposal for legislation would, if approved by the Legislature, come into force on a date to be established by Government.</w:t>
      </w:r>
    </w:p>
    <w:p w14:paraId="5949CAE3" w14:textId="77777777" w:rsidR="006C2AB5" w:rsidRDefault="006C2AB5">
      <w:pPr>
        <w:rPr>
          <w:caps/>
          <w:snapToGrid w:val="0"/>
          <w:lang w:val="en-GB" w:eastAsia="en-US"/>
        </w:rPr>
      </w:pPr>
      <w:r>
        <w:br w:type="page"/>
      </w:r>
    </w:p>
    <w:p w14:paraId="7EF9507C" w14:textId="77777777" w:rsidR="00F72FC8" w:rsidRPr="003B3DAC" w:rsidRDefault="00B34A34" w:rsidP="00007E58">
      <w:pPr>
        <w:pStyle w:val="schedule-e"/>
      </w:pPr>
      <w:r>
        <w:rPr>
          <w:noProof/>
          <w:snapToGrid/>
          <w:lang w:val="en-CA" w:eastAsia="en-CA"/>
        </w:rPr>
        <w:lastRenderedPageBreak/>
        <mc:AlternateContent>
          <mc:Choice Requires="wps">
            <w:drawing>
              <wp:anchor distT="0" distB="0" distL="114300" distR="114300" simplePos="0" relativeHeight="251689984" behindDoc="0" locked="0" layoutInCell="0" allowOverlap="1" wp14:anchorId="7D352CC9" wp14:editId="7C04257C">
                <wp:simplePos x="0" y="0"/>
                <wp:positionH relativeFrom="margin">
                  <wp:posOffset>-798830</wp:posOffset>
                </wp:positionH>
                <wp:positionV relativeFrom="margin">
                  <wp:posOffset>3696335</wp:posOffset>
                </wp:positionV>
                <wp:extent cx="7541895" cy="837565"/>
                <wp:effectExtent l="0" t="2419985" r="0" b="2276475"/>
                <wp:wrapNone/>
                <wp:docPr id="2"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8B9416"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3" o:spid="_x0000_s1045" type="#_x0000_t202" style="position:absolute;left:0;text-align:left;margin-left:-62.9pt;margin-top:291.05pt;width:593.85pt;height:65.95pt;rotation:-45;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" o:allowincell="f" filled="f" stroked="f">
                <v:stroke joinstyle="round"/>
                <o:lock v:ext="edit" shapetype="t"/>
                <v:textbox style="mso-fit-shape-to-text:t">
                  <w:txbxContent>
                    <w:p w14:paraId="4F8B9416"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r w:rsidR="00F72FC8" w:rsidRPr="00C20E5A">
        <w:t>Schedule 1</w:t>
      </w:r>
      <w:r w:rsidR="00F72FC8" w:rsidRPr="00C20E5A">
        <w:br/>
      </w:r>
      <w:r w:rsidR="005D7C18">
        <w:t>estimated</w:t>
      </w:r>
      <w:r w:rsidR="00602493">
        <w:t xml:space="preserve"> </w:t>
      </w:r>
      <w:r w:rsidR="00FB3C5D">
        <w:t>finance amount</w:t>
      </w:r>
    </w:p>
    <w:p w14:paraId="3D91A613" w14:textId="77777777" w:rsidR="00FB3C5D" w:rsidRDefault="005D7C18" w:rsidP="00FB3C5D">
      <w:pPr>
        <w:pStyle w:val="headnote-e"/>
      </w:pPr>
      <w:r>
        <w:t>Estimated</w:t>
      </w:r>
      <w:r w:rsidR="00602493">
        <w:t xml:space="preserve"> f</w:t>
      </w:r>
      <w:r w:rsidR="00FB3C5D">
        <w:t>inance amount</w:t>
      </w:r>
    </w:p>
    <w:p w14:paraId="179CF8A7" w14:textId="77777777" w:rsidR="00F72FC8" w:rsidRDefault="00F72FC8" w:rsidP="00F72FC8">
      <w:pPr>
        <w:pStyle w:val="section-e"/>
      </w:pPr>
      <w:r>
        <w:tab/>
      </w:r>
      <w:r w:rsidR="00AC193A">
        <w:rPr>
          <w:b/>
        </w:rPr>
        <w:t>1</w:t>
      </w:r>
      <w:r>
        <w:rPr>
          <w:b/>
        </w:rPr>
        <w:t xml:space="preserve">.  </w:t>
      </w:r>
      <w:r w:rsidR="00AC193A">
        <w:t xml:space="preserve">The </w:t>
      </w:r>
      <w:r w:rsidR="005D7C18">
        <w:t>estimated</w:t>
      </w:r>
      <w:r w:rsidR="00602493">
        <w:t xml:space="preserve"> </w:t>
      </w:r>
      <w:r w:rsidR="00FB3C5D">
        <w:t xml:space="preserve">finance </w:t>
      </w:r>
      <w:r w:rsidR="00AC193A">
        <w:t>a</w:t>
      </w:r>
      <w:r>
        <w:t xml:space="preserve">mount for a reference period shall be determined by </w:t>
      </w:r>
      <w:r w:rsidR="005D7C18">
        <w:t>estimating, prior to the start of a reference period, the sum of the</w:t>
      </w:r>
      <w:r>
        <w:t xml:space="preserve"> following:</w:t>
      </w:r>
    </w:p>
    <w:p w14:paraId="7BFBD8A9" w14:textId="77777777" w:rsidR="005D7C18" w:rsidRDefault="005D7C18" w:rsidP="00F72FC8">
      <w:pPr>
        <w:pStyle w:val="section-e"/>
      </w:pPr>
    </w:p>
    <w:p w14:paraId="07B3BBDE" w14:textId="77777777" w:rsidR="00F72FC8" w:rsidRDefault="00F72FC8" w:rsidP="00F72FC8">
      <w:pPr>
        <w:pStyle w:val="clause-e"/>
      </w:pPr>
      <w:r>
        <w:tab/>
        <w:t>1.</w:t>
      </w:r>
      <w:r>
        <w:tab/>
        <w:t xml:space="preserve">The sum of all </w:t>
      </w:r>
      <w:r w:rsidR="003916DE">
        <w:t xml:space="preserve">amounts that are payable </w:t>
      </w:r>
      <w:r w:rsidR="009C7EEE">
        <w:t>during the</w:t>
      </w:r>
      <w:r w:rsidR="003916DE">
        <w:t xml:space="preserve"> reference period by or on behalf of the investment asset owners </w:t>
      </w:r>
      <w:r>
        <w:t>to satisfy an obligation to repay, redeem or repurchase, or to provide for the repayment, redemption or repurchase, of all or a portion of the amount advanced to the owners under a funding obligation, excluding any payment made by applying the proceeds of a refinancing.</w:t>
      </w:r>
    </w:p>
    <w:p w14:paraId="153AD97D" w14:textId="77777777" w:rsidR="00F72FC8" w:rsidRDefault="00F72FC8" w:rsidP="00F72FC8">
      <w:pPr>
        <w:pStyle w:val="clause-e"/>
      </w:pPr>
    </w:p>
    <w:p w14:paraId="0DB65FD6" w14:textId="77777777" w:rsidR="00F72FC8" w:rsidRDefault="00F72FC8" w:rsidP="00F72FC8">
      <w:pPr>
        <w:pStyle w:val="clause-e"/>
      </w:pPr>
      <w:r>
        <w:tab/>
        <w:t>2.</w:t>
      </w:r>
      <w:r>
        <w:tab/>
        <w:t>The sum of all funding</w:t>
      </w:r>
      <w:r w:rsidR="00AC193A">
        <w:t xml:space="preserve"> costs for the reference period</w:t>
      </w:r>
      <w:r w:rsidR="005D0E12">
        <w:t xml:space="preserve">, </w:t>
      </w:r>
      <w:r w:rsidR="005D7C18">
        <w:t>determined as follows:</w:t>
      </w:r>
    </w:p>
    <w:p w14:paraId="28875CE6" w14:textId="77777777" w:rsidR="005D7C18" w:rsidRDefault="005D7C18" w:rsidP="00F72FC8">
      <w:pPr>
        <w:pStyle w:val="clause-e"/>
      </w:pPr>
    </w:p>
    <w:p w14:paraId="6C03BA52" w14:textId="77777777" w:rsidR="005D7C18" w:rsidRDefault="00D5136B" w:rsidP="005D7C18">
      <w:pPr>
        <w:pStyle w:val="subclause-e"/>
      </w:pPr>
      <w:r>
        <w:tab/>
      </w:r>
      <w:proofErr w:type="spellStart"/>
      <w:r>
        <w:t>i</w:t>
      </w:r>
      <w:proofErr w:type="spellEnd"/>
      <w:r w:rsidR="005D7C18">
        <w:t>.</w:t>
      </w:r>
      <w:r w:rsidR="005D7C18">
        <w:tab/>
        <w:t xml:space="preserve">Calculate the </w:t>
      </w:r>
      <w:r w:rsidR="005D7C18" w:rsidRPr="00C24DA2">
        <w:t>aggregate of all interest</w:t>
      </w:r>
      <w:r w:rsidR="005D7C18">
        <w:t xml:space="preserve">, scheduled principal </w:t>
      </w:r>
      <w:r w:rsidR="005D7C18" w:rsidRPr="00C24DA2">
        <w:t>and other periodic finance charges accruing</w:t>
      </w:r>
      <w:r w:rsidR="005D7C18">
        <w:t>,</w:t>
      </w:r>
      <w:r w:rsidR="005D7C18" w:rsidRPr="00C24DA2">
        <w:t xml:space="preserve"> due and becoming payable</w:t>
      </w:r>
      <w:r w:rsidR="005D7C18">
        <w:t xml:space="preserve"> or paid by or on behalf of investment assets owners </w:t>
      </w:r>
      <w:r w:rsidR="005D7C18" w:rsidRPr="00C24DA2">
        <w:t xml:space="preserve">during the </w:t>
      </w:r>
      <w:r w:rsidR="005D7C18">
        <w:t xml:space="preserve">reference period </w:t>
      </w:r>
      <w:r w:rsidR="005D7C18" w:rsidRPr="00C24DA2">
        <w:t>in respect of a</w:t>
      </w:r>
      <w:r w:rsidR="005D7C18">
        <w:t>ll funding o</w:t>
      </w:r>
      <w:r w:rsidR="005D7C18" w:rsidRPr="00C24DA2">
        <w:t>bligations, including</w:t>
      </w:r>
      <w:r w:rsidR="005D7C18">
        <w:t xml:space="preserve"> such amounts as may be prescribed.</w:t>
      </w:r>
    </w:p>
    <w:p w14:paraId="660FC2AA" w14:textId="77777777" w:rsidR="005D7C18" w:rsidRDefault="005D7C18" w:rsidP="005D7C18">
      <w:pPr>
        <w:pStyle w:val="subclause-e"/>
      </w:pPr>
    </w:p>
    <w:p w14:paraId="05ABDCBC" w14:textId="77777777" w:rsidR="005D7C18" w:rsidRDefault="00D5136B" w:rsidP="00D5136B">
      <w:pPr>
        <w:pStyle w:val="subclause-e"/>
      </w:pPr>
      <w:r>
        <w:tab/>
        <w:t>ii</w:t>
      </w:r>
      <w:r w:rsidR="005D7C18">
        <w:t>.</w:t>
      </w:r>
      <w:r w:rsidR="005D7C18">
        <w:tab/>
        <w:t xml:space="preserve">Calculate </w:t>
      </w:r>
      <w:r w:rsidR="005D7C18" w:rsidRPr="00C24DA2">
        <w:t xml:space="preserve">the </w:t>
      </w:r>
      <w:r w:rsidR="005D7C18">
        <w:t xml:space="preserve">sum of </w:t>
      </w:r>
      <w:r>
        <w:t xml:space="preserve">the </w:t>
      </w:r>
      <w:r w:rsidR="005D7C18" w:rsidRPr="00C24DA2">
        <w:t>aggregate o</w:t>
      </w:r>
      <w:r w:rsidR="005D7C18">
        <w:t>f all a</w:t>
      </w:r>
      <w:r w:rsidR="005D7C18" w:rsidRPr="00C24DA2">
        <w:t>moun</w:t>
      </w:r>
      <w:r w:rsidR="005D7C18">
        <w:t>ts received by or on behalf of investment asset owners during the reference period in respect of all funding o</w:t>
      </w:r>
      <w:r w:rsidR="005D7C18" w:rsidRPr="00C24DA2">
        <w:t>bligation</w:t>
      </w:r>
      <w:r w:rsidR="005D7C18">
        <w:t>s</w:t>
      </w:r>
      <w:r>
        <w:t xml:space="preserve"> and s</w:t>
      </w:r>
      <w:r w:rsidR="005D7C18">
        <w:t>uch other amounts as may be prescribed.</w:t>
      </w:r>
    </w:p>
    <w:p w14:paraId="2D3FDE22" w14:textId="77777777" w:rsidR="005D7C18" w:rsidRDefault="005D7C18" w:rsidP="005D7C18">
      <w:pPr>
        <w:pStyle w:val="subclause-e"/>
      </w:pPr>
      <w:r>
        <w:t xml:space="preserve"> </w:t>
      </w:r>
    </w:p>
    <w:p w14:paraId="06397CEC" w14:textId="77777777" w:rsidR="005D7C18" w:rsidRDefault="00D5136B" w:rsidP="005D7C18">
      <w:pPr>
        <w:pStyle w:val="subclause-e"/>
      </w:pPr>
      <w:r>
        <w:tab/>
      </w:r>
      <w:proofErr w:type="gramStart"/>
      <w:r>
        <w:t>iii</w:t>
      </w:r>
      <w:proofErr w:type="gramEnd"/>
      <w:r w:rsidR="005D7C18">
        <w:t>.</w:t>
      </w:r>
      <w:r w:rsidR="005D7C18">
        <w:tab/>
        <w:t>Subtract the amount calculated under paragraph 2 from the amount calculated under paragraph 1.</w:t>
      </w:r>
    </w:p>
    <w:p w14:paraId="667A108C" w14:textId="77777777" w:rsidR="005D7C18" w:rsidRDefault="005D7C18" w:rsidP="005D7C18">
      <w:pPr>
        <w:pStyle w:val="headnote-e"/>
      </w:pPr>
    </w:p>
    <w:p w14:paraId="73D9A824" w14:textId="77777777" w:rsidR="00F72FC8" w:rsidRDefault="00F72FC8" w:rsidP="00F72FC8">
      <w:pPr>
        <w:pStyle w:val="clause-e"/>
      </w:pPr>
      <w:r>
        <w:tab/>
        <w:t>3.</w:t>
      </w:r>
      <w:r>
        <w:tab/>
        <w:t xml:space="preserve">The sum of all amounts payable </w:t>
      </w:r>
      <w:r w:rsidR="003916DE">
        <w:t xml:space="preserve">during the reference period </w:t>
      </w:r>
      <w:r>
        <w:t>by o</w:t>
      </w:r>
      <w:r w:rsidR="003916DE">
        <w:t>r on behalf of investment asset owners</w:t>
      </w:r>
      <w:r>
        <w:t xml:space="preserve"> to redeem, prepay or repurchase a funding obligation, including any premium, make-whole or other amount becoming payable under a funding obligation to give effect to the redemption, prepayment or repurchase.</w:t>
      </w:r>
    </w:p>
    <w:p w14:paraId="001472C1" w14:textId="77777777" w:rsidR="00F72FC8" w:rsidRDefault="00F72FC8" w:rsidP="00F72FC8">
      <w:pPr>
        <w:pStyle w:val="clause-e"/>
      </w:pPr>
    </w:p>
    <w:p w14:paraId="2B830B64" w14:textId="77777777" w:rsidR="00F72FC8" w:rsidRDefault="00F72FC8" w:rsidP="00F72FC8">
      <w:pPr>
        <w:pStyle w:val="clause-e"/>
      </w:pPr>
      <w:r>
        <w:tab/>
        <w:t>4.</w:t>
      </w:r>
      <w:r>
        <w:tab/>
        <w:t>The balance of the finance reserve at the end of the reference period</w:t>
      </w:r>
      <w:r w:rsidR="005D0E12">
        <w:t>, as determined under section 3 to this Schedule</w:t>
      </w:r>
      <w:r>
        <w:t>.</w:t>
      </w:r>
    </w:p>
    <w:p w14:paraId="5D58B46C" w14:textId="77777777" w:rsidR="00F72FC8" w:rsidRDefault="00F72FC8" w:rsidP="00F72FC8">
      <w:pPr>
        <w:pStyle w:val="clause-e"/>
      </w:pPr>
    </w:p>
    <w:p w14:paraId="2F0E8A72" w14:textId="77777777" w:rsidR="00F72FC8" w:rsidRDefault="00F72FC8" w:rsidP="00F72FC8">
      <w:pPr>
        <w:pStyle w:val="clause-e"/>
      </w:pPr>
      <w:r>
        <w:tab/>
        <w:t>5.</w:t>
      </w:r>
      <w:r>
        <w:tab/>
        <w:t xml:space="preserve">The sum of any other amounts payable </w:t>
      </w:r>
      <w:r w:rsidR="009C7EEE">
        <w:t xml:space="preserve">during the reference period </w:t>
      </w:r>
      <w:r>
        <w:t xml:space="preserve">by </w:t>
      </w:r>
      <w:r w:rsidR="009C7EEE">
        <w:t xml:space="preserve">or on behalf of investment asset </w:t>
      </w:r>
      <w:r>
        <w:t xml:space="preserve">owners </w:t>
      </w:r>
      <w:r w:rsidR="009C7EEE">
        <w:t>t</w:t>
      </w:r>
      <w:r>
        <w:t>hat were incurred or committed to directly or indirectly in connection with the incurrence of funding obligations under the Financing Plan during the reference period, which may include such amounts as may be prescribed.</w:t>
      </w:r>
    </w:p>
    <w:p w14:paraId="5BE210E1" w14:textId="77777777" w:rsidR="00AC193A" w:rsidRDefault="00B34A34" w:rsidP="00F72FC8">
      <w:pPr>
        <w:pStyle w:val="Standard-e"/>
      </w:pPr>
      <w:r>
        <w:rPr>
          <w:noProof/>
          <w:snapToGrid/>
          <w:lang w:val="en-CA" w:eastAsia="en-CA"/>
        </w:rPr>
        <w:lastRenderedPageBreak/>
        <mc:AlternateContent>
          <mc:Choice Requires="wps">
            <w:drawing>
              <wp:anchor distT="0" distB="0" distL="114300" distR="114300" simplePos="0" relativeHeight="251691008" behindDoc="0" locked="0" layoutInCell="0" allowOverlap="1" wp14:anchorId="461EF9A9" wp14:editId="2D5CACBA">
                <wp:simplePos x="0" y="0"/>
                <wp:positionH relativeFrom="margin">
                  <wp:posOffset>-798830</wp:posOffset>
                </wp:positionH>
                <wp:positionV relativeFrom="margin">
                  <wp:posOffset>3696335</wp:posOffset>
                </wp:positionV>
                <wp:extent cx="7541895" cy="837565"/>
                <wp:effectExtent l="0" t="2419985" r="0" b="2276475"/>
                <wp:wrapNone/>
                <wp:docPr id="1"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41895" cy="8375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789F77"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34" o:spid="_x0000_s1046" type="#_x0000_t202" style="position:absolute;margin-left:-62.9pt;margin-top:291.05pt;width:593.85pt;height:65.95pt;rotation:-45;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" o:allowincell="f" filled="f" stroked="f">
                <v:stroke joinstyle="round"/>
                <o:lock v:ext="edit" shapetype="t"/>
                <v:textbox style="mso-fit-shape-to-text:t">
                  <w:txbxContent>
                    <w:p w14:paraId="55789F77" w14:textId="77777777" w:rsidR="000C2A40" w:rsidRDefault="000C2A40" w:rsidP="00B34A34">
                      <w:pPr>
                        <w:pStyle w:val="NormalWeb"/>
                        <w:jc w:val="center"/>
                      </w:pPr>
                      <w:r>
                        <w:rPr>
                          <w:rFonts w:ascii="Arial" w:hAnsi="Arial" w:cs="Arial"/>
                          <w:color w:val="404040" w:themeColor="text1" w:themeTint="BF"/>
                          <w:sz w:val="2"/>
                          <w:szCs w:val="2"/>
                          <w14:textFill>
                            <w14:solidFill>
                              <w14:schemeClr w14:val="tx1">
                                <w14:alpha w14:val="67000"/>
                                <w14:lumMod w14:val="75000"/>
                                <w14:lumOff w14:val="25000"/>
                              </w14:schemeClr>
                            </w14:solidFill>
                          </w14:textFill>
                        </w:rPr>
                        <w:t>Confidential Draft</w:t>
                      </w:r>
                    </w:p>
                  </w:txbxContent>
                </v:textbox>
                <w10:wrap anchorx="margin" anchory="margin"/>
              </v:shape>
            </w:pict>
          </mc:Fallback>
        </mc:AlternateContent>
      </w:r>
    </w:p>
    <w:p w14:paraId="0AAE5CEF" w14:textId="77777777" w:rsidR="005D0E12" w:rsidRDefault="005D0E12" w:rsidP="005D0E12">
      <w:pPr>
        <w:pStyle w:val="headnote-e"/>
      </w:pPr>
      <w:r>
        <w:t>Funding costs</w:t>
      </w:r>
    </w:p>
    <w:p w14:paraId="5E300474" w14:textId="77777777" w:rsidR="005D0E12" w:rsidRDefault="005D0E12" w:rsidP="005D0E12">
      <w:pPr>
        <w:pStyle w:val="section-e"/>
      </w:pPr>
      <w:r>
        <w:tab/>
      </w:r>
      <w:r>
        <w:rPr>
          <w:b/>
        </w:rPr>
        <w:t xml:space="preserve">2.  </w:t>
      </w:r>
      <w:r>
        <w:t>For the purposes of paragraph 2 of section 1 to this Schedule, the funding costs for a reference period are determined by taking the following steps:</w:t>
      </w:r>
    </w:p>
    <w:p w14:paraId="7327C8DA" w14:textId="77777777" w:rsidR="005D0E12" w:rsidRDefault="005D0E12" w:rsidP="005D0E12">
      <w:pPr>
        <w:pStyle w:val="section-e"/>
      </w:pPr>
    </w:p>
    <w:p w14:paraId="585156EB" w14:textId="77777777" w:rsidR="005D0E12" w:rsidRDefault="005D0E12" w:rsidP="00F72FC8">
      <w:pPr>
        <w:pStyle w:val="headnote-e"/>
      </w:pPr>
    </w:p>
    <w:p w14:paraId="43805BCC" w14:textId="77777777" w:rsidR="00F72FC8" w:rsidRDefault="00F72FC8" w:rsidP="00F72FC8">
      <w:pPr>
        <w:pStyle w:val="headnote-e"/>
      </w:pPr>
      <w:r>
        <w:t>Finance reserve balance</w:t>
      </w:r>
    </w:p>
    <w:p w14:paraId="2E4E8690" w14:textId="77777777" w:rsidR="00F72FC8" w:rsidRDefault="00F72FC8" w:rsidP="00F72FC8">
      <w:pPr>
        <w:pStyle w:val="section-e"/>
      </w:pPr>
      <w:r>
        <w:tab/>
      </w:r>
      <w:r w:rsidR="005D0E12">
        <w:rPr>
          <w:b/>
        </w:rPr>
        <w:t>3</w:t>
      </w:r>
      <w:r>
        <w:rPr>
          <w:b/>
        </w:rPr>
        <w:t xml:space="preserve">.  </w:t>
      </w:r>
      <w:r>
        <w:t>(1</w:t>
      </w:r>
      <w:proofErr w:type="gramStart"/>
      <w:r>
        <w:t>)  For</w:t>
      </w:r>
      <w:proofErr w:type="gramEnd"/>
      <w:r>
        <w:t xml:space="preserve"> the purposes of paragraph 4 of </w:t>
      </w:r>
      <w:r w:rsidR="005D0E12">
        <w:t>section 1 to this Schedule</w:t>
      </w:r>
      <w:r>
        <w:t>, the balance of the finance reserve at the end of the reference period is determined by taking the following steps:</w:t>
      </w:r>
    </w:p>
    <w:p w14:paraId="158D19E8" w14:textId="77777777" w:rsidR="00F72FC8" w:rsidRDefault="00F72FC8" w:rsidP="00F72FC8">
      <w:pPr>
        <w:pStyle w:val="Standard-e"/>
      </w:pPr>
    </w:p>
    <w:p w14:paraId="612799B8" w14:textId="77777777" w:rsidR="00F72FC8" w:rsidRDefault="00F72FC8" w:rsidP="00F72FC8">
      <w:pPr>
        <w:pStyle w:val="clause-e"/>
      </w:pPr>
      <w:r>
        <w:tab/>
        <w:t>1.</w:t>
      </w:r>
      <w:r>
        <w:tab/>
        <w:t xml:space="preserve">Calculate the sum of all amounts deposited </w:t>
      </w:r>
      <w:r w:rsidR="006654CF">
        <w:t>by or on behalf of investment asset owners</w:t>
      </w:r>
      <w:r>
        <w:t xml:space="preserve"> during the reference period in order to pre-fund, collateralize, over-collateralize or establish reserves for the ultimate payment of funding obligations or for related contingencies specified in the Financing Plan. </w:t>
      </w:r>
    </w:p>
    <w:p w14:paraId="474109C6" w14:textId="77777777" w:rsidR="00F72FC8" w:rsidRDefault="00F72FC8" w:rsidP="00F72FC8">
      <w:pPr>
        <w:pStyle w:val="clause-e"/>
      </w:pPr>
    </w:p>
    <w:p w14:paraId="2520DA48" w14:textId="77777777" w:rsidR="00F72FC8" w:rsidRDefault="00F72FC8" w:rsidP="00F72FC8">
      <w:pPr>
        <w:pStyle w:val="clause-e"/>
      </w:pPr>
      <w:r>
        <w:tab/>
        <w:t>2.</w:t>
      </w:r>
      <w:r>
        <w:tab/>
        <w:t>Calculate the su</w:t>
      </w:r>
      <w:r w:rsidR="006654CF">
        <w:t xml:space="preserve">m of all amounts withdrawn by or on behalf of investment asset owners </w:t>
      </w:r>
      <w:r>
        <w:t>during the reference period from deposits previously made as described in paragraph 1.</w:t>
      </w:r>
    </w:p>
    <w:p w14:paraId="7862BE77" w14:textId="77777777" w:rsidR="00F72FC8" w:rsidRDefault="00F72FC8" w:rsidP="00F72FC8">
      <w:pPr>
        <w:pStyle w:val="clause-e"/>
      </w:pPr>
    </w:p>
    <w:p w14:paraId="7F31D1EA" w14:textId="77777777" w:rsidR="00F72FC8" w:rsidRDefault="00F72FC8" w:rsidP="00F72FC8">
      <w:pPr>
        <w:pStyle w:val="clause-e"/>
      </w:pPr>
      <w:r>
        <w:tab/>
        <w:t>3.</w:t>
      </w:r>
      <w:r>
        <w:tab/>
        <w:t>Subtract the amount calculated under paragraph 2 from the amount calculated under paragraph 1.</w:t>
      </w:r>
    </w:p>
    <w:p w14:paraId="354EF36C" w14:textId="77777777" w:rsidR="00F72FC8" w:rsidRDefault="00F72FC8" w:rsidP="00F72FC8">
      <w:pPr>
        <w:pStyle w:val="clause-e"/>
      </w:pPr>
    </w:p>
    <w:sectPr w:rsidR="00F72FC8" w:rsidSect="00F9332B">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Veinot, Cindy (TBS)" w:date="2017-04-23T10:56:00Z" w:initials="CV">
    <w:p w14:paraId="4B4A3B3C" w14:textId="1E713CED" w:rsidR="000C2A40" w:rsidRDefault="000C2A40">
      <w:pPr>
        <w:pStyle w:val="CommentText"/>
      </w:pPr>
      <w:bookmarkStart w:id="3" w:name="_GoBack"/>
      <w:bookmarkEnd w:id="3"/>
      <w:r>
        <w:rPr>
          <w:rStyle w:val="CommentReference"/>
        </w:rPr>
        <w:annotationRef/>
      </w:r>
      <w:r>
        <w:t>OPG to confirm whether ability for Minister to replace FSM causes any issues with consolidation of Trust</w:t>
      </w:r>
    </w:p>
  </w:comment>
  <w:comment w:id="8" w:author="Veinot, Cindy (TBS)" w:date="2017-04-23T11:05:00Z" w:initials="CV">
    <w:p w14:paraId="56517DAF" w14:textId="4E32298B" w:rsidR="00E72062" w:rsidRDefault="00E72062">
      <w:pPr>
        <w:pStyle w:val="CommentText"/>
      </w:pPr>
      <w:r>
        <w:rPr>
          <w:rStyle w:val="CommentReference"/>
        </w:rPr>
        <w:annotationRef/>
      </w:r>
      <w:r>
        <w:t>As discussed, any financial indemnifications that are within section 28 of the FAA should be approved by the Minister of Finance.</w:t>
      </w:r>
    </w:p>
  </w:comment>
  <w:comment w:id="11" w:author="Veinot, Cindy (TBS)" w:date="2017-04-23T11:13:00Z" w:initials="CV">
    <w:p w14:paraId="715C473E" w14:textId="1FD0B604" w:rsidR="006E7DCD" w:rsidRDefault="006E7DCD">
      <w:pPr>
        <w:pStyle w:val="CommentText"/>
      </w:pPr>
      <w:r>
        <w:rPr>
          <w:rStyle w:val="CommentReference"/>
        </w:rPr>
        <w:annotationRef/>
      </w:r>
      <w:r>
        <w:t>Does it need to be clear that this calculation is prior to the impact of this legislation  -- given the OEB has already set the rate for May 1 this past week?</w:t>
      </w:r>
    </w:p>
  </w:comment>
  <w:comment w:id="13" w:author="Veinot, Cindy (TBS)" w:date="2017-04-23T11:17:00Z" w:initials="CV">
    <w:p w14:paraId="24E37E30" w14:textId="6687D428" w:rsidR="006E7DCD" w:rsidRDefault="006E7DCD">
      <w:pPr>
        <w:pStyle w:val="CommentText"/>
      </w:pPr>
      <w:r>
        <w:rPr>
          <w:rStyle w:val="CommentReference"/>
        </w:rPr>
        <w:annotationRef/>
      </w:r>
      <w:r>
        <w:t>What is the role of the OEB during this period?  Need to ensure this does not put at risk IESO’s ability to account for a regulatory asset.</w:t>
      </w:r>
    </w:p>
  </w:comment>
  <w:comment w:id="18" w:author="Veinot, Cindy (TBS)" w:date="2017-04-23T11:21:00Z" w:initials="CV">
    <w:p w14:paraId="351DECCB" w14:textId="52D633BD" w:rsidR="006E7DCD" w:rsidRDefault="006E7DCD">
      <w:pPr>
        <w:pStyle w:val="CommentText"/>
      </w:pPr>
      <w:r>
        <w:rPr>
          <w:rStyle w:val="CommentReference"/>
        </w:rPr>
        <w:annotationRef/>
      </w:r>
      <w:r>
        <w:t>What is the role of the OEB in the determination of the True up amount?</w:t>
      </w:r>
    </w:p>
  </w:comment>
  <w:comment w:id="19" w:author="Veinot, Cindy (TBS)" w:date="2017-04-23T11:23:00Z" w:initials="CV">
    <w:p w14:paraId="540B1C96" w14:textId="3B6A165B" w:rsidR="00F21292" w:rsidRDefault="00F21292">
      <w:pPr>
        <w:pStyle w:val="CommentText"/>
      </w:pPr>
      <w:r>
        <w:rPr>
          <w:rStyle w:val="CommentReference"/>
        </w:rPr>
        <w:annotationRef/>
      </w:r>
      <w:r>
        <w:t>How does section 11 apply to IESO funding shortfalls that the IESO does not finance with the OPG Trust?</w:t>
      </w:r>
    </w:p>
  </w:comment>
  <w:comment w:id="25" w:author="Veinot, Cindy (TBS)" w:date="2017-04-23T11:28:00Z" w:initials="CV">
    <w:p w14:paraId="33A6D199" w14:textId="32514F51" w:rsidR="00F21292" w:rsidRDefault="00F21292">
      <w:pPr>
        <w:pStyle w:val="CommentText"/>
      </w:pPr>
      <w:r>
        <w:rPr>
          <w:rStyle w:val="CommentReference"/>
        </w:rPr>
        <w:annotationRef/>
      </w:r>
      <w:r>
        <w:t>OPG to confirm whether this clause and the next have any impact on consolidation of the Trust?</w:t>
      </w:r>
    </w:p>
  </w:comment>
  <w:comment w:id="29" w:author="Veinot, Cindy (TBS)" w:date="2017-04-23T11:31:00Z" w:initials="CV">
    <w:p w14:paraId="7AEB313B" w14:textId="30C87153" w:rsidR="00F21292" w:rsidRDefault="00F21292">
      <w:pPr>
        <w:pStyle w:val="CommentText"/>
      </w:pPr>
      <w:r>
        <w:rPr>
          <w:rStyle w:val="CommentReference"/>
        </w:rPr>
        <w:annotationRef/>
      </w:r>
      <w:r>
        <w:t xml:space="preserve">Why is this duty now with the Financial Services Manager?  </w:t>
      </w:r>
    </w:p>
  </w:comment>
  <w:comment w:id="32" w:author="Veinot, Cindy (TBS)" w:date="2017-04-23T11:39:00Z" w:initials="CV">
    <w:p w14:paraId="5574BAF6" w14:textId="5C8B9B03" w:rsidR="00F46C98" w:rsidRDefault="00F46C98">
      <w:pPr>
        <w:pStyle w:val="CommentText"/>
      </w:pPr>
      <w:r>
        <w:rPr>
          <w:rStyle w:val="CommentReference"/>
        </w:rPr>
        <w:annotationRef/>
      </w:r>
      <w:r>
        <w:t>How does this allow the recovery of financing costs during the first five years?</w:t>
      </w:r>
    </w:p>
  </w:comment>
  <w:comment w:id="38" w:author="Veinot, Cindy (TBS)" w:date="2017-04-23T11:45:00Z" w:initials="CV">
    <w:p w14:paraId="2EF98973" w14:textId="357909B0" w:rsidR="00D777A4" w:rsidRDefault="00D777A4">
      <w:pPr>
        <w:pStyle w:val="CommentText"/>
      </w:pPr>
      <w:r>
        <w:rPr>
          <w:rStyle w:val="CommentReference"/>
        </w:rPr>
        <w:annotationRef/>
      </w:r>
      <w:r>
        <w:t>Is this where the financing costs will be dealt with should IESO hold the shortfall for a period of time before selling it?</w:t>
      </w:r>
    </w:p>
  </w:comment>
  <w:comment w:id="40" w:author="Veinot, Cindy (TBS)" w:date="2017-04-23T11:45:00Z" w:initials="CV">
    <w:p w14:paraId="7F7581C5" w14:textId="2F118BF9" w:rsidR="00D777A4" w:rsidRDefault="00D777A4">
      <w:pPr>
        <w:pStyle w:val="CommentText"/>
      </w:pPr>
      <w:r>
        <w:rPr>
          <w:rStyle w:val="CommentReference"/>
        </w:rPr>
        <w:annotationRef/>
      </w:r>
      <w:r>
        <w:t>To confirm how financing costs will be collected during the first 5 years?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72FB9A" w15:done="0"/>
  <w15:commentEx w15:paraId="55A2A9AE" w15:done="0"/>
  <w15:commentEx w15:paraId="74635C56" w15:done="0"/>
  <w15:commentEx w15:paraId="512F1DA6" w15:done="0"/>
  <w15:commentEx w15:paraId="0BC37E95" w15:done="0"/>
  <w15:commentEx w15:paraId="09C64912" w15:done="0"/>
  <w15:commentEx w15:paraId="3BB4CD80" w15:done="0"/>
  <w15:commentEx w15:paraId="6BE7D932" w15:done="0"/>
  <w15:commentEx w15:paraId="6F11E9E9" w15:done="0"/>
  <w15:commentEx w15:paraId="00CE2712" w15:done="0"/>
  <w15:commentEx w15:paraId="3EAA6B1E" w15:done="0"/>
  <w15:commentEx w15:paraId="12707CF4" w15:done="0"/>
  <w15:commentEx w15:paraId="3B8B8B26" w15:done="0"/>
  <w15:commentEx w15:paraId="5F143261" w15:done="0"/>
  <w15:commentEx w15:paraId="2CE91613" w15:done="0"/>
  <w15:commentEx w15:paraId="3A8E11AA" w15:done="0"/>
  <w15:commentEx w15:paraId="5C28DA1C" w15:done="0"/>
  <w15:commentEx w15:paraId="6204DFC8" w15:done="0"/>
  <w15:commentEx w15:paraId="1FB1B634" w15:done="0"/>
  <w15:commentEx w15:paraId="2325E996" w15:done="0"/>
  <w15:commentEx w15:paraId="31EEAF15" w15:done="0"/>
  <w15:commentEx w15:paraId="58708A44" w15:done="0"/>
  <w15:commentEx w15:paraId="1CCDDAA7" w15:done="0"/>
  <w15:commentEx w15:paraId="2546C20B" w15:done="0"/>
  <w15:commentEx w15:paraId="715ACA8A" w15:done="0"/>
  <w15:commentEx w15:paraId="2ADC24B5" w15:done="0"/>
  <w15:commentEx w15:paraId="1EA3B6DC" w15:done="0"/>
  <w15:commentEx w15:paraId="32C33CA2" w15:done="0"/>
  <w15:commentEx w15:paraId="48C81614" w15:done="0"/>
  <w15:commentEx w15:paraId="194E5AC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59A98A" w14:textId="77777777" w:rsidR="00B758B7" w:rsidRDefault="00B758B7">
      <w:r>
        <w:separator/>
      </w:r>
    </w:p>
  </w:endnote>
  <w:endnote w:type="continuationSeparator" w:id="0">
    <w:p w14:paraId="71BA3C72" w14:textId="77777777" w:rsidR="00B758B7" w:rsidRDefault="00B75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7A794" w14:textId="77777777" w:rsidR="000C2A40" w:rsidRPr="00512EE1" w:rsidRDefault="000C2A40" w:rsidP="0019580F">
    <w:pPr>
      <w:pStyle w:val="Footer"/>
      <w:rPr>
        <w:rFonts w:ascii="Arial" w:hAnsi="Arial" w:cs="Arial"/>
        <w:sz w:val="24"/>
        <w:szCs w:val="26"/>
      </w:rPr>
    </w:pPr>
    <w:r w:rsidRPr="0019580F">
      <w:rPr>
        <w:rFonts w:ascii="Arial" w:hAnsi="Arial" w:cs="Arial"/>
        <w:sz w:val="24"/>
        <w:szCs w:val="26"/>
      </w:rPr>
      <w:t>Confidential – Draft for discussion purposes only</w:t>
    </w:r>
  </w:p>
  <w:p w14:paraId="7284B6B9" w14:textId="77777777" w:rsidR="000C2A40" w:rsidRDefault="000C2A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6F7A3" w14:textId="77777777" w:rsidR="000C2A40" w:rsidRPr="00512EE1" w:rsidRDefault="000C2A40" w:rsidP="0019580F">
    <w:pPr>
      <w:pStyle w:val="Footer"/>
      <w:rPr>
        <w:rFonts w:ascii="Arial" w:hAnsi="Arial" w:cs="Arial"/>
        <w:sz w:val="24"/>
        <w:szCs w:val="26"/>
      </w:rPr>
    </w:pPr>
    <w:r w:rsidRPr="0019580F">
      <w:rPr>
        <w:rFonts w:ascii="Arial" w:hAnsi="Arial" w:cs="Arial"/>
        <w:sz w:val="24"/>
        <w:szCs w:val="26"/>
      </w:rPr>
      <w:t>Confidential – Draft for discussion purposes only</w:t>
    </w:r>
  </w:p>
  <w:p w14:paraId="6D76EBA6" w14:textId="77777777" w:rsidR="000C2A40" w:rsidRDefault="000C2A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D958A" w14:textId="77777777" w:rsidR="000C2A40" w:rsidRPr="00512EE1" w:rsidRDefault="000C2A40" w:rsidP="0019580F">
    <w:pPr>
      <w:pStyle w:val="Footer"/>
      <w:rPr>
        <w:rFonts w:ascii="Arial" w:hAnsi="Arial" w:cs="Arial"/>
        <w:sz w:val="24"/>
        <w:szCs w:val="26"/>
      </w:rPr>
    </w:pPr>
    <w:r w:rsidRPr="0019580F">
      <w:rPr>
        <w:rFonts w:ascii="Arial" w:hAnsi="Arial" w:cs="Arial"/>
        <w:sz w:val="24"/>
        <w:szCs w:val="26"/>
      </w:rPr>
      <w:t>Confidential – Draft for discussion purposes only</w:t>
    </w:r>
  </w:p>
  <w:p w14:paraId="7B3E93C4" w14:textId="77777777" w:rsidR="000C2A40" w:rsidRDefault="000C2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DB28D" w14:textId="77777777" w:rsidR="00B758B7" w:rsidRDefault="00B758B7">
      <w:r>
        <w:separator/>
      </w:r>
    </w:p>
  </w:footnote>
  <w:footnote w:type="continuationSeparator" w:id="0">
    <w:p w14:paraId="31F019F2" w14:textId="77777777" w:rsidR="00B758B7" w:rsidRDefault="00B758B7">
      <w:r>
        <w:continuationSeparator/>
      </w:r>
    </w:p>
  </w:footnote>
  <w:footnote w:id="1">
    <w:p w14:paraId="7E4A46F3" w14:textId="77777777" w:rsidR="000C2A40" w:rsidRPr="005A6367" w:rsidRDefault="000C2A40">
      <w:pPr>
        <w:pStyle w:val="FootnoteText"/>
        <w:rPr>
          <w:i/>
        </w:rPr>
      </w:pPr>
      <w:r>
        <w:rPr>
          <w:rStyle w:val="FootnoteReference"/>
        </w:rPr>
        <w:footnoteRef/>
      </w:r>
      <w:r>
        <w:t xml:space="preserve"> Note:  please see the preamble of the </w:t>
      </w:r>
      <w:r>
        <w:rPr>
          <w:i/>
        </w:rPr>
        <w:t>Green Energy Act, 2009.</w:t>
      </w:r>
    </w:p>
  </w:footnote>
  <w:footnote w:id="2">
    <w:p w14:paraId="0290C574" w14:textId="77777777" w:rsidR="000C2A40" w:rsidRPr="0019580F" w:rsidRDefault="000C2A40">
      <w:pPr>
        <w:pStyle w:val="FootnoteText"/>
        <w:rPr>
          <w:lang w:val="fr-CA"/>
        </w:rPr>
      </w:pPr>
      <w:r>
        <w:rPr>
          <w:rStyle w:val="FootnoteReference"/>
        </w:rPr>
        <w:footnoteRef/>
      </w:r>
      <w:r w:rsidRPr="0019580F">
        <w:rPr>
          <w:lang w:val="fr-CA"/>
        </w:rPr>
        <w:t xml:space="preserve"> </w:t>
      </w:r>
      <w:r>
        <w:rPr>
          <w:lang w:val="fr-CA"/>
        </w:rPr>
        <w:t>Note</w:t>
      </w:r>
      <w:proofErr w:type="gramStart"/>
      <w:r w:rsidRPr="0019580F">
        <w:rPr>
          <w:lang w:val="fr-CA"/>
        </w:rPr>
        <w:t xml:space="preserve">:  </w:t>
      </w:r>
      <w:proofErr w:type="spellStart"/>
      <w:r w:rsidRPr="0019580F">
        <w:rPr>
          <w:lang w:val="fr-CA"/>
        </w:rPr>
        <w:t>please</w:t>
      </w:r>
      <w:proofErr w:type="spellEnd"/>
      <w:proofErr w:type="gramEnd"/>
      <w:r w:rsidRPr="0019580F">
        <w:rPr>
          <w:lang w:val="fr-CA"/>
        </w:rPr>
        <w:t xml:space="preserve"> </w:t>
      </w:r>
      <w:proofErr w:type="spellStart"/>
      <w:r w:rsidRPr="0019580F">
        <w:rPr>
          <w:lang w:val="fr-CA"/>
        </w:rPr>
        <w:t>see</w:t>
      </w:r>
      <w:proofErr w:type="spellEnd"/>
      <w:r w:rsidRPr="0019580F">
        <w:rPr>
          <w:lang w:val="fr-CA"/>
        </w:rPr>
        <w:t xml:space="preserve"> clause 92A (4) (b) of the Constitution, 1867: “</w:t>
      </w:r>
      <w:r w:rsidRPr="0019580F">
        <w:rPr>
          <w:rFonts w:ascii="Verdana" w:hAnsi="Verdana"/>
          <w:color w:val="000000"/>
          <w:sz w:val="18"/>
          <w:szCs w:val="18"/>
          <w:shd w:val="clear" w:color="auto" w:fill="FFFFFF"/>
          <w:lang w:val="fr-CA"/>
        </w:rPr>
        <w:t xml:space="preserve">des emplacements et des installations de la province destinés à la production d'énergie électrique, ainsi que de cette production </w:t>
      </w:r>
      <w:proofErr w:type="spellStart"/>
      <w:r w:rsidRPr="0019580F">
        <w:rPr>
          <w:rFonts w:ascii="Verdana" w:hAnsi="Verdana"/>
          <w:color w:val="000000"/>
          <w:sz w:val="18"/>
          <w:szCs w:val="18"/>
          <w:shd w:val="clear" w:color="auto" w:fill="FFFFFF"/>
          <w:lang w:val="fr-CA"/>
        </w:rPr>
        <w:t>meme</w:t>
      </w:r>
      <w:proofErr w:type="spellEnd"/>
      <w:r w:rsidRPr="0019580F">
        <w:rPr>
          <w:rFonts w:ascii="Verdana" w:hAnsi="Verdana"/>
          <w:color w:val="000000"/>
          <w:sz w:val="18"/>
          <w:szCs w:val="18"/>
          <w:shd w:val="clear" w:color="auto" w:fill="FFFFFF"/>
          <w:lang w:val="fr-CA"/>
        </w:rPr>
        <w:t>”.</w:t>
      </w:r>
    </w:p>
  </w:footnote>
  <w:footnote w:id="3">
    <w:p w14:paraId="06F39948" w14:textId="77777777" w:rsidR="000C2A40" w:rsidRDefault="000C2A40">
      <w:pPr>
        <w:pStyle w:val="FootnoteText"/>
      </w:pPr>
      <w:r>
        <w:rPr>
          <w:rStyle w:val="FootnoteReference"/>
        </w:rPr>
        <w:footnoteRef/>
      </w:r>
      <w:r>
        <w:t xml:space="preserve"> Note:  please see opening flush of s. 92A (4) of the Constitution Act, 1867</w:t>
      </w:r>
    </w:p>
  </w:footnote>
  <w:footnote w:id="4">
    <w:p w14:paraId="4A4C2418" w14:textId="77777777" w:rsidR="000C2A40" w:rsidRDefault="000C2A40" w:rsidP="00805DEF">
      <w:pPr>
        <w:pStyle w:val="FootnoteText"/>
      </w:pPr>
      <w:r>
        <w:rPr>
          <w:rStyle w:val="FootnoteReference"/>
        </w:rPr>
        <w:footnoteRef/>
      </w:r>
      <w:r>
        <w:t xml:space="preserve"> Note - this is similar to the definition of “electricity vendor” in the Ontario Rebate for Electricity Consumers Act, 2016</w:t>
      </w:r>
    </w:p>
  </w:footnote>
  <w:footnote w:id="5">
    <w:p w14:paraId="66117B62" w14:textId="77777777" w:rsidR="000C2A40" w:rsidRPr="00BC700D" w:rsidRDefault="000C2A40">
      <w:pPr>
        <w:pStyle w:val="FootnoteText"/>
        <w:rPr>
          <w:i/>
        </w:rPr>
      </w:pPr>
      <w:r>
        <w:rPr>
          <w:rStyle w:val="FootnoteReference"/>
        </w:rPr>
        <w:footnoteRef/>
      </w:r>
      <w:r>
        <w:t xml:space="preserve"> Note:  this is from the </w:t>
      </w:r>
      <w:r>
        <w:rPr>
          <w:i/>
        </w:rPr>
        <w:t>Climate Change Mitigation and Low-carbon Economy Act, 2016</w:t>
      </w:r>
    </w:p>
  </w:footnote>
  <w:footnote w:id="6">
    <w:p w14:paraId="47B744E1" w14:textId="77777777" w:rsidR="000C2A40" w:rsidRPr="006868DC" w:rsidRDefault="000C2A40">
      <w:pPr>
        <w:pStyle w:val="FootnoteText"/>
      </w:pPr>
      <w:r>
        <w:rPr>
          <w:rStyle w:val="FootnoteReference"/>
        </w:rPr>
        <w:footnoteRef/>
      </w:r>
      <w:r>
        <w:t xml:space="preserve"> Note:  Please see the </w:t>
      </w:r>
      <w:r>
        <w:rPr>
          <w:i/>
        </w:rPr>
        <w:t xml:space="preserve">Electricity Act, 1998 </w:t>
      </w:r>
      <w:r>
        <w:t>for much of the wording proposed in this section.</w:t>
      </w:r>
    </w:p>
  </w:footnote>
  <w:footnote w:id="7">
    <w:p w14:paraId="5CDA4341" w14:textId="77777777" w:rsidR="000C2A40" w:rsidRDefault="000C2A40">
      <w:pPr>
        <w:pStyle w:val="FootnoteText"/>
      </w:pPr>
      <w:r>
        <w:rPr>
          <w:rStyle w:val="FootnoteReference"/>
        </w:rPr>
        <w:footnoteRef/>
      </w:r>
      <w:r>
        <w:t xml:space="preserve"> Note - see s. 51 of the Electricity Act,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DBF1B" w14:textId="77777777" w:rsidR="000C2A40" w:rsidRDefault="000C2A40" w:rsidP="0053577E">
    <w:pPr>
      <w:framePr w:wrap="around" w:vAnchor="text" w:hAnchor="margin" w:xAlign="outside" w:y="1"/>
    </w:pPr>
    <w:r>
      <w:fldChar w:fldCharType="begin"/>
    </w:r>
    <w:r>
      <w:instrText xml:space="preserve">PAGE  </w:instrText>
    </w:r>
    <w:r>
      <w:fldChar w:fldCharType="separate"/>
    </w:r>
    <w:r w:rsidR="005C16F5">
      <w:rPr>
        <w:noProof/>
      </w:rPr>
      <w:t>2</w:t>
    </w:r>
    <w:r>
      <w:fldChar w:fldCharType="end"/>
    </w:r>
  </w:p>
  <w:p w14:paraId="47A943ED" w14:textId="77777777" w:rsidR="000C2A40" w:rsidRDefault="000C2A40">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71619" w14:textId="77777777" w:rsidR="000C2A40" w:rsidRDefault="000C2A40">
    <w:pPr>
      <w:framePr w:wrap="around" w:vAnchor="text" w:hAnchor="margin" w:xAlign="right" w:y="1"/>
    </w:pPr>
    <w:r>
      <w:fldChar w:fldCharType="begin"/>
    </w:r>
    <w:r>
      <w:instrText xml:space="preserve">PAGE  </w:instrText>
    </w:r>
    <w:r>
      <w:fldChar w:fldCharType="separate"/>
    </w:r>
    <w:r w:rsidR="005C16F5">
      <w:rPr>
        <w:noProof/>
      </w:rPr>
      <w:t>5</w:t>
    </w:r>
    <w:r>
      <w:fldChar w:fldCharType="end"/>
    </w:r>
  </w:p>
  <w:p w14:paraId="56479A11" w14:textId="77777777" w:rsidR="000C2A40" w:rsidRDefault="000C2A40">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DD2A2" w14:textId="77777777" w:rsidR="000C2A40" w:rsidRPr="00512EE1" w:rsidRDefault="000C2A40" w:rsidP="0019580F">
    <w:pPr>
      <w:rPr>
        <w:rFonts w:ascii="Arial" w:hAnsi="Arial" w:cs="Arial"/>
        <w:b/>
        <w:i/>
        <w:sz w:val="24"/>
        <w:lang w:val="en-GB"/>
      </w:rPr>
    </w:pPr>
    <w:r w:rsidRPr="0019580F">
      <w:rPr>
        <w:rFonts w:ascii="Arial" w:hAnsi="Arial" w:cs="Arial"/>
        <w:b/>
        <w:i/>
        <w:sz w:val="24"/>
        <w:lang w:val="en-GB"/>
      </w:rPr>
      <w:t>Confidential – Solicitor &amp; Client Privileged – Draft for Discussion Purposes Only</w:t>
    </w:r>
  </w:p>
  <w:p w14:paraId="7286691D" w14:textId="77777777" w:rsidR="000C2A40" w:rsidRPr="00512EE1" w:rsidRDefault="000C2A40" w:rsidP="0019580F">
    <w:pPr>
      <w:pStyle w:val="Header"/>
      <w:jc w:val="right"/>
      <w:rPr>
        <w:rFonts w:ascii="Arial" w:hAnsi="Arial" w:cs="Arial"/>
        <w:sz w:val="24"/>
        <w:lang w:val="en-GB"/>
      </w:rPr>
    </w:pPr>
  </w:p>
  <w:p w14:paraId="297B7CB1" w14:textId="77777777" w:rsidR="000C2A40" w:rsidRPr="00512EE1" w:rsidRDefault="000C2A40" w:rsidP="0019580F">
    <w:pPr>
      <w:pStyle w:val="Header"/>
      <w:rPr>
        <w:rFonts w:ascii="Arial" w:hAnsi="Arial" w:cs="Arial"/>
        <w:b/>
        <w:sz w:val="24"/>
      </w:rPr>
    </w:pPr>
    <w:r w:rsidRPr="00512EE1">
      <w:rPr>
        <w:rFonts w:ascii="Arial" w:hAnsi="Arial" w:cs="Arial"/>
        <w:b/>
        <w:sz w:val="24"/>
      </w:rPr>
      <w:t>Version 3</w:t>
    </w:r>
  </w:p>
  <w:p w14:paraId="016B4F39" w14:textId="77777777" w:rsidR="000C2A40" w:rsidRDefault="000C2A40">
    <w:pPr>
      <w:pStyle w:val="Header"/>
      <w:jc w:val="right"/>
    </w:pPr>
  </w:p>
  <w:p w14:paraId="0CCAE4AC" w14:textId="77777777" w:rsidR="000C2A40" w:rsidRDefault="000C2A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5">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6">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19">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0">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3">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4">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5">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29">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0">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1">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2">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4">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6">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8">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39">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40"/>
  </w:num>
  <w:num w:numId="13">
    <w:abstractNumId w:val="32"/>
  </w:num>
  <w:num w:numId="14">
    <w:abstractNumId w:val="17"/>
  </w:num>
  <w:num w:numId="15">
    <w:abstractNumId w:val="37"/>
  </w:num>
  <w:num w:numId="16">
    <w:abstractNumId w:val="36"/>
  </w:num>
  <w:num w:numId="17">
    <w:abstractNumId w:val="11"/>
  </w:num>
  <w:num w:numId="18">
    <w:abstractNumId w:val="34"/>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9"/>
  </w:num>
  <w:num w:numId="22">
    <w:abstractNumId w:val="12"/>
  </w:num>
  <w:num w:numId="23">
    <w:abstractNumId w:val="39"/>
  </w:num>
  <w:num w:numId="24">
    <w:abstractNumId w:val="26"/>
  </w:num>
  <w:num w:numId="25">
    <w:abstractNumId w:val="20"/>
  </w:num>
  <w:num w:numId="26">
    <w:abstractNumId w:val="24"/>
  </w:num>
  <w:num w:numId="27">
    <w:abstractNumId w:val="10"/>
  </w:num>
  <w:num w:numId="28">
    <w:abstractNumId w:val="28"/>
  </w:num>
  <w:num w:numId="29">
    <w:abstractNumId w:val="30"/>
  </w:num>
  <w:num w:numId="30">
    <w:abstractNumId w:val="13"/>
  </w:num>
  <w:num w:numId="31">
    <w:abstractNumId w:val="14"/>
  </w:num>
  <w:num w:numId="32">
    <w:abstractNumId w:val="15"/>
  </w:num>
  <w:num w:numId="33">
    <w:abstractNumId w:val="23"/>
  </w:num>
  <w:num w:numId="34">
    <w:abstractNumId w:val="19"/>
  </w:num>
  <w:num w:numId="35">
    <w:abstractNumId w:val="35"/>
  </w:num>
  <w:num w:numId="36">
    <w:abstractNumId w:val="38"/>
  </w:num>
  <w:num w:numId="37">
    <w:abstractNumId w:val="33"/>
  </w:num>
  <w:num w:numId="38">
    <w:abstractNumId w:val="16"/>
  </w:num>
  <w:num w:numId="39">
    <w:abstractNumId w:val="18"/>
  </w:num>
  <w:num w:numId="40">
    <w:abstractNumId w:val="25"/>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e Anne Probert">
    <w15:presenceInfo w15:providerId="AD" w15:userId="S-1-5-21-117609710-287218729-725345543-4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24B4"/>
    <w:rsid w:val="00022CC9"/>
    <w:rsid w:val="00023059"/>
    <w:rsid w:val="0002720A"/>
    <w:rsid w:val="000319C7"/>
    <w:rsid w:val="00035BEE"/>
    <w:rsid w:val="00036256"/>
    <w:rsid w:val="00042C00"/>
    <w:rsid w:val="00046251"/>
    <w:rsid w:val="00046ECF"/>
    <w:rsid w:val="00047174"/>
    <w:rsid w:val="00055A87"/>
    <w:rsid w:val="00056B41"/>
    <w:rsid w:val="00060AD7"/>
    <w:rsid w:val="00062787"/>
    <w:rsid w:val="00063164"/>
    <w:rsid w:val="00064004"/>
    <w:rsid w:val="00065332"/>
    <w:rsid w:val="0006775A"/>
    <w:rsid w:val="0007336D"/>
    <w:rsid w:val="00074CC8"/>
    <w:rsid w:val="0007704C"/>
    <w:rsid w:val="000771F9"/>
    <w:rsid w:val="000826C8"/>
    <w:rsid w:val="000829F3"/>
    <w:rsid w:val="00083830"/>
    <w:rsid w:val="00085D86"/>
    <w:rsid w:val="00085ECE"/>
    <w:rsid w:val="0008786C"/>
    <w:rsid w:val="000937BF"/>
    <w:rsid w:val="00093E7F"/>
    <w:rsid w:val="00094B13"/>
    <w:rsid w:val="00094F26"/>
    <w:rsid w:val="00095852"/>
    <w:rsid w:val="00095E8D"/>
    <w:rsid w:val="00096279"/>
    <w:rsid w:val="00096FB4"/>
    <w:rsid w:val="000A0EDA"/>
    <w:rsid w:val="000A304E"/>
    <w:rsid w:val="000A4906"/>
    <w:rsid w:val="000A5138"/>
    <w:rsid w:val="000A6FE0"/>
    <w:rsid w:val="000B05E7"/>
    <w:rsid w:val="000B2306"/>
    <w:rsid w:val="000B7472"/>
    <w:rsid w:val="000C2A40"/>
    <w:rsid w:val="000C3523"/>
    <w:rsid w:val="000C4EC7"/>
    <w:rsid w:val="000C53F3"/>
    <w:rsid w:val="000C62C4"/>
    <w:rsid w:val="000C6FC9"/>
    <w:rsid w:val="000C7020"/>
    <w:rsid w:val="000C79EE"/>
    <w:rsid w:val="000C7A7E"/>
    <w:rsid w:val="000D09C3"/>
    <w:rsid w:val="000D19D1"/>
    <w:rsid w:val="000D3B36"/>
    <w:rsid w:val="000D3D49"/>
    <w:rsid w:val="000D3F27"/>
    <w:rsid w:val="000D3F8D"/>
    <w:rsid w:val="000D66AB"/>
    <w:rsid w:val="000E3CA5"/>
    <w:rsid w:val="000E4640"/>
    <w:rsid w:val="000E47CE"/>
    <w:rsid w:val="000E5A93"/>
    <w:rsid w:val="000E5AB6"/>
    <w:rsid w:val="000E6059"/>
    <w:rsid w:val="000E6CCF"/>
    <w:rsid w:val="000F2F1C"/>
    <w:rsid w:val="000F2F3E"/>
    <w:rsid w:val="000F2F73"/>
    <w:rsid w:val="000F35DE"/>
    <w:rsid w:val="000F59DA"/>
    <w:rsid w:val="001018DA"/>
    <w:rsid w:val="00104C64"/>
    <w:rsid w:val="001055D9"/>
    <w:rsid w:val="00106159"/>
    <w:rsid w:val="00110770"/>
    <w:rsid w:val="0011145D"/>
    <w:rsid w:val="001164F9"/>
    <w:rsid w:val="00117022"/>
    <w:rsid w:val="00117815"/>
    <w:rsid w:val="001218E5"/>
    <w:rsid w:val="00121D48"/>
    <w:rsid w:val="00127939"/>
    <w:rsid w:val="00127C0C"/>
    <w:rsid w:val="00127F9D"/>
    <w:rsid w:val="00135A19"/>
    <w:rsid w:val="001370E1"/>
    <w:rsid w:val="0013746B"/>
    <w:rsid w:val="00137DD6"/>
    <w:rsid w:val="0014118A"/>
    <w:rsid w:val="00151380"/>
    <w:rsid w:val="001517BD"/>
    <w:rsid w:val="00152310"/>
    <w:rsid w:val="00153F53"/>
    <w:rsid w:val="00154435"/>
    <w:rsid w:val="001550BF"/>
    <w:rsid w:val="00155408"/>
    <w:rsid w:val="001573FE"/>
    <w:rsid w:val="001600BE"/>
    <w:rsid w:val="0016122C"/>
    <w:rsid w:val="001622F4"/>
    <w:rsid w:val="00162540"/>
    <w:rsid w:val="00163FE7"/>
    <w:rsid w:val="00165C04"/>
    <w:rsid w:val="00166099"/>
    <w:rsid w:val="00166D94"/>
    <w:rsid w:val="00166DE3"/>
    <w:rsid w:val="0017066D"/>
    <w:rsid w:val="001709F4"/>
    <w:rsid w:val="00172807"/>
    <w:rsid w:val="001738D5"/>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9580F"/>
    <w:rsid w:val="001A4CA9"/>
    <w:rsid w:val="001A6C63"/>
    <w:rsid w:val="001A7331"/>
    <w:rsid w:val="001A7BF0"/>
    <w:rsid w:val="001B3702"/>
    <w:rsid w:val="001B4712"/>
    <w:rsid w:val="001B6394"/>
    <w:rsid w:val="001C1B9A"/>
    <w:rsid w:val="001C2C98"/>
    <w:rsid w:val="001C73EE"/>
    <w:rsid w:val="001D1565"/>
    <w:rsid w:val="001D1566"/>
    <w:rsid w:val="001D15EF"/>
    <w:rsid w:val="001D1CC0"/>
    <w:rsid w:val="001D2447"/>
    <w:rsid w:val="001D2988"/>
    <w:rsid w:val="001D29B3"/>
    <w:rsid w:val="001D5C66"/>
    <w:rsid w:val="001D731A"/>
    <w:rsid w:val="001E2434"/>
    <w:rsid w:val="001E2488"/>
    <w:rsid w:val="001E2A29"/>
    <w:rsid w:val="001E4281"/>
    <w:rsid w:val="001F2E1C"/>
    <w:rsid w:val="001F381D"/>
    <w:rsid w:val="001F4E5A"/>
    <w:rsid w:val="001F55F7"/>
    <w:rsid w:val="001F5612"/>
    <w:rsid w:val="001F789E"/>
    <w:rsid w:val="002009C4"/>
    <w:rsid w:val="00200BBB"/>
    <w:rsid w:val="00200C78"/>
    <w:rsid w:val="00201478"/>
    <w:rsid w:val="0020260D"/>
    <w:rsid w:val="00204B02"/>
    <w:rsid w:val="00206280"/>
    <w:rsid w:val="00207FB7"/>
    <w:rsid w:val="00211E89"/>
    <w:rsid w:val="002127AF"/>
    <w:rsid w:val="00213746"/>
    <w:rsid w:val="00214CB6"/>
    <w:rsid w:val="00216C61"/>
    <w:rsid w:val="00216DD9"/>
    <w:rsid w:val="002226FD"/>
    <w:rsid w:val="00222808"/>
    <w:rsid w:val="00223221"/>
    <w:rsid w:val="00225510"/>
    <w:rsid w:val="00227BE0"/>
    <w:rsid w:val="00232A1C"/>
    <w:rsid w:val="00233AB7"/>
    <w:rsid w:val="00233CEE"/>
    <w:rsid w:val="002343BB"/>
    <w:rsid w:val="0023494E"/>
    <w:rsid w:val="00237AAF"/>
    <w:rsid w:val="00241256"/>
    <w:rsid w:val="00241BEE"/>
    <w:rsid w:val="0024267F"/>
    <w:rsid w:val="002443AB"/>
    <w:rsid w:val="00244F5C"/>
    <w:rsid w:val="002453C9"/>
    <w:rsid w:val="00246047"/>
    <w:rsid w:val="00247480"/>
    <w:rsid w:val="00250BB6"/>
    <w:rsid w:val="00251275"/>
    <w:rsid w:val="00255EE6"/>
    <w:rsid w:val="00257B21"/>
    <w:rsid w:val="00260644"/>
    <w:rsid w:val="00261C15"/>
    <w:rsid w:val="00265313"/>
    <w:rsid w:val="002714FD"/>
    <w:rsid w:val="00272DF6"/>
    <w:rsid w:val="0027463F"/>
    <w:rsid w:val="002753FA"/>
    <w:rsid w:val="002762B3"/>
    <w:rsid w:val="00277FA8"/>
    <w:rsid w:val="00287057"/>
    <w:rsid w:val="00290015"/>
    <w:rsid w:val="00291F87"/>
    <w:rsid w:val="0029375B"/>
    <w:rsid w:val="002963F6"/>
    <w:rsid w:val="00296CEA"/>
    <w:rsid w:val="00297312"/>
    <w:rsid w:val="002A1015"/>
    <w:rsid w:val="002A1899"/>
    <w:rsid w:val="002A2AE6"/>
    <w:rsid w:val="002A638E"/>
    <w:rsid w:val="002A7B54"/>
    <w:rsid w:val="002A7FF2"/>
    <w:rsid w:val="002B04ED"/>
    <w:rsid w:val="002B1FB3"/>
    <w:rsid w:val="002B22AF"/>
    <w:rsid w:val="002B4290"/>
    <w:rsid w:val="002B4806"/>
    <w:rsid w:val="002B4B0A"/>
    <w:rsid w:val="002B50E9"/>
    <w:rsid w:val="002B59C1"/>
    <w:rsid w:val="002C2ACC"/>
    <w:rsid w:val="002C2C4A"/>
    <w:rsid w:val="002C43AB"/>
    <w:rsid w:val="002C627B"/>
    <w:rsid w:val="002D168C"/>
    <w:rsid w:val="002D5377"/>
    <w:rsid w:val="002D5DC2"/>
    <w:rsid w:val="002D6817"/>
    <w:rsid w:val="002D7E04"/>
    <w:rsid w:val="002E1C6A"/>
    <w:rsid w:val="002E3FE6"/>
    <w:rsid w:val="002F3B65"/>
    <w:rsid w:val="002F3D61"/>
    <w:rsid w:val="002F44AE"/>
    <w:rsid w:val="002F52B2"/>
    <w:rsid w:val="002F7736"/>
    <w:rsid w:val="00301609"/>
    <w:rsid w:val="00301ACB"/>
    <w:rsid w:val="00302916"/>
    <w:rsid w:val="0030303A"/>
    <w:rsid w:val="00305B08"/>
    <w:rsid w:val="0030715A"/>
    <w:rsid w:val="00310248"/>
    <w:rsid w:val="00312550"/>
    <w:rsid w:val="00315F9D"/>
    <w:rsid w:val="003165F2"/>
    <w:rsid w:val="00317265"/>
    <w:rsid w:val="0031786E"/>
    <w:rsid w:val="003204FE"/>
    <w:rsid w:val="00321F26"/>
    <w:rsid w:val="0032570E"/>
    <w:rsid w:val="00325817"/>
    <w:rsid w:val="0033125C"/>
    <w:rsid w:val="00331F0A"/>
    <w:rsid w:val="0033458D"/>
    <w:rsid w:val="00334D8C"/>
    <w:rsid w:val="00336746"/>
    <w:rsid w:val="00336E24"/>
    <w:rsid w:val="0034249A"/>
    <w:rsid w:val="003425AB"/>
    <w:rsid w:val="003470DD"/>
    <w:rsid w:val="003511A1"/>
    <w:rsid w:val="003525B4"/>
    <w:rsid w:val="00352DE4"/>
    <w:rsid w:val="00353C92"/>
    <w:rsid w:val="00355AC7"/>
    <w:rsid w:val="0035668C"/>
    <w:rsid w:val="0035720D"/>
    <w:rsid w:val="00362F68"/>
    <w:rsid w:val="00364968"/>
    <w:rsid w:val="00365AB6"/>
    <w:rsid w:val="00372172"/>
    <w:rsid w:val="003747EC"/>
    <w:rsid w:val="00376A6E"/>
    <w:rsid w:val="0037727E"/>
    <w:rsid w:val="00380890"/>
    <w:rsid w:val="003811FA"/>
    <w:rsid w:val="003815F6"/>
    <w:rsid w:val="00381EAB"/>
    <w:rsid w:val="003845AE"/>
    <w:rsid w:val="00384E47"/>
    <w:rsid w:val="003866DD"/>
    <w:rsid w:val="00387C64"/>
    <w:rsid w:val="00387E18"/>
    <w:rsid w:val="0039096D"/>
    <w:rsid w:val="0039126E"/>
    <w:rsid w:val="003916DE"/>
    <w:rsid w:val="0039350C"/>
    <w:rsid w:val="00395CEB"/>
    <w:rsid w:val="003A1072"/>
    <w:rsid w:val="003A289F"/>
    <w:rsid w:val="003A5924"/>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26CC"/>
    <w:rsid w:val="003D5A5F"/>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3704"/>
    <w:rsid w:val="004249E5"/>
    <w:rsid w:val="004276AD"/>
    <w:rsid w:val="00430127"/>
    <w:rsid w:val="004323E2"/>
    <w:rsid w:val="00433895"/>
    <w:rsid w:val="004342A5"/>
    <w:rsid w:val="00436D9E"/>
    <w:rsid w:val="004377CA"/>
    <w:rsid w:val="00440620"/>
    <w:rsid w:val="00440EBE"/>
    <w:rsid w:val="004410FF"/>
    <w:rsid w:val="00442528"/>
    <w:rsid w:val="0044289B"/>
    <w:rsid w:val="004435E9"/>
    <w:rsid w:val="004450D5"/>
    <w:rsid w:val="00447CE8"/>
    <w:rsid w:val="00452334"/>
    <w:rsid w:val="00452C43"/>
    <w:rsid w:val="00452D65"/>
    <w:rsid w:val="0045328F"/>
    <w:rsid w:val="00453F3E"/>
    <w:rsid w:val="00456DD3"/>
    <w:rsid w:val="00457A39"/>
    <w:rsid w:val="00457E82"/>
    <w:rsid w:val="00460E93"/>
    <w:rsid w:val="0046102D"/>
    <w:rsid w:val="00462D56"/>
    <w:rsid w:val="00464C5B"/>
    <w:rsid w:val="004672EB"/>
    <w:rsid w:val="004678EE"/>
    <w:rsid w:val="00467E26"/>
    <w:rsid w:val="00470BB6"/>
    <w:rsid w:val="00472285"/>
    <w:rsid w:val="004728CD"/>
    <w:rsid w:val="00472C8F"/>
    <w:rsid w:val="00475333"/>
    <w:rsid w:val="00477465"/>
    <w:rsid w:val="00480A80"/>
    <w:rsid w:val="0048125C"/>
    <w:rsid w:val="00481A1B"/>
    <w:rsid w:val="00482057"/>
    <w:rsid w:val="00485EE7"/>
    <w:rsid w:val="00486CAE"/>
    <w:rsid w:val="004872D1"/>
    <w:rsid w:val="00490AA2"/>
    <w:rsid w:val="004926AE"/>
    <w:rsid w:val="00497473"/>
    <w:rsid w:val="004977BA"/>
    <w:rsid w:val="004A3C40"/>
    <w:rsid w:val="004A4DEA"/>
    <w:rsid w:val="004A6BCB"/>
    <w:rsid w:val="004A7F30"/>
    <w:rsid w:val="004B0BF5"/>
    <w:rsid w:val="004B106E"/>
    <w:rsid w:val="004B1CB4"/>
    <w:rsid w:val="004B3347"/>
    <w:rsid w:val="004B4403"/>
    <w:rsid w:val="004B4B77"/>
    <w:rsid w:val="004C0E3A"/>
    <w:rsid w:val="004C27C8"/>
    <w:rsid w:val="004C2C8B"/>
    <w:rsid w:val="004C3EC8"/>
    <w:rsid w:val="004C5A8E"/>
    <w:rsid w:val="004C74A5"/>
    <w:rsid w:val="004D094B"/>
    <w:rsid w:val="004D1ADE"/>
    <w:rsid w:val="004D2E12"/>
    <w:rsid w:val="004D3CF9"/>
    <w:rsid w:val="004D53DA"/>
    <w:rsid w:val="004D69A8"/>
    <w:rsid w:val="004D7CB3"/>
    <w:rsid w:val="004E4217"/>
    <w:rsid w:val="004E6671"/>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10DC3"/>
    <w:rsid w:val="0051187D"/>
    <w:rsid w:val="00512317"/>
    <w:rsid w:val="00512D7A"/>
    <w:rsid w:val="00514227"/>
    <w:rsid w:val="0051504D"/>
    <w:rsid w:val="005162AE"/>
    <w:rsid w:val="005177C8"/>
    <w:rsid w:val="0052104D"/>
    <w:rsid w:val="00522E01"/>
    <w:rsid w:val="0052333E"/>
    <w:rsid w:val="00525411"/>
    <w:rsid w:val="00527E08"/>
    <w:rsid w:val="005311B4"/>
    <w:rsid w:val="0053122C"/>
    <w:rsid w:val="00531BB5"/>
    <w:rsid w:val="0053577E"/>
    <w:rsid w:val="005357B3"/>
    <w:rsid w:val="00535B38"/>
    <w:rsid w:val="00535F28"/>
    <w:rsid w:val="00536DD8"/>
    <w:rsid w:val="00542038"/>
    <w:rsid w:val="00544E89"/>
    <w:rsid w:val="00546FA3"/>
    <w:rsid w:val="00547E16"/>
    <w:rsid w:val="00550AF1"/>
    <w:rsid w:val="00550C19"/>
    <w:rsid w:val="00552F3F"/>
    <w:rsid w:val="005530D9"/>
    <w:rsid w:val="00553C87"/>
    <w:rsid w:val="005541C0"/>
    <w:rsid w:val="0055482C"/>
    <w:rsid w:val="005570AD"/>
    <w:rsid w:val="00562813"/>
    <w:rsid w:val="0056341F"/>
    <w:rsid w:val="00567879"/>
    <w:rsid w:val="00570520"/>
    <w:rsid w:val="00570E35"/>
    <w:rsid w:val="00570FE4"/>
    <w:rsid w:val="00571239"/>
    <w:rsid w:val="00572884"/>
    <w:rsid w:val="00580008"/>
    <w:rsid w:val="005802D5"/>
    <w:rsid w:val="00580CF7"/>
    <w:rsid w:val="00581F47"/>
    <w:rsid w:val="0058245B"/>
    <w:rsid w:val="00583571"/>
    <w:rsid w:val="00590CAC"/>
    <w:rsid w:val="00590E37"/>
    <w:rsid w:val="005910E4"/>
    <w:rsid w:val="0059227C"/>
    <w:rsid w:val="00593951"/>
    <w:rsid w:val="00594EE4"/>
    <w:rsid w:val="00595152"/>
    <w:rsid w:val="0059710B"/>
    <w:rsid w:val="005A2105"/>
    <w:rsid w:val="005A6367"/>
    <w:rsid w:val="005A7FA1"/>
    <w:rsid w:val="005B0DF0"/>
    <w:rsid w:val="005B5B9E"/>
    <w:rsid w:val="005B79A5"/>
    <w:rsid w:val="005C0467"/>
    <w:rsid w:val="005C16F5"/>
    <w:rsid w:val="005C1D5A"/>
    <w:rsid w:val="005C25E4"/>
    <w:rsid w:val="005C42C5"/>
    <w:rsid w:val="005C6791"/>
    <w:rsid w:val="005C76E0"/>
    <w:rsid w:val="005D0210"/>
    <w:rsid w:val="005D0E12"/>
    <w:rsid w:val="005D146D"/>
    <w:rsid w:val="005D15E3"/>
    <w:rsid w:val="005D185D"/>
    <w:rsid w:val="005D2DC8"/>
    <w:rsid w:val="005D76CC"/>
    <w:rsid w:val="005D7A34"/>
    <w:rsid w:val="005D7C05"/>
    <w:rsid w:val="005D7C18"/>
    <w:rsid w:val="005E0AAC"/>
    <w:rsid w:val="005E0C8E"/>
    <w:rsid w:val="005E0D30"/>
    <w:rsid w:val="005E0FB3"/>
    <w:rsid w:val="005E2359"/>
    <w:rsid w:val="005E4FF1"/>
    <w:rsid w:val="005E6045"/>
    <w:rsid w:val="005F0695"/>
    <w:rsid w:val="005F1E88"/>
    <w:rsid w:val="005F3D1F"/>
    <w:rsid w:val="005F4188"/>
    <w:rsid w:val="005F5353"/>
    <w:rsid w:val="005F767B"/>
    <w:rsid w:val="0060168D"/>
    <w:rsid w:val="00602493"/>
    <w:rsid w:val="00603EE5"/>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3411F"/>
    <w:rsid w:val="00634301"/>
    <w:rsid w:val="006348D9"/>
    <w:rsid w:val="0063780A"/>
    <w:rsid w:val="00641891"/>
    <w:rsid w:val="00642675"/>
    <w:rsid w:val="00645861"/>
    <w:rsid w:val="00646CFC"/>
    <w:rsid w:val="00650034"/>
    <w:rsid w:val="00651139"/>
    <w:rsid w:val="00651A89"/>
    <w:rsid w:val="00654E24"/>
    <w:rsid w:val="00655999"/>
    <w:rsid w:val="00655CC2"/>
    <w:rsid w:val="00656E60"/>
    <w:rsid w:val="00657AE7"/>
    <w:rsid w:val="00660AF9"/>
    <w:rsid w:val="006620D3"/>
    <w:rsid w:val="006654CF"/>
    <w:rsid w:val="00665EE4"/>
    <w:rsid w:val="00667D8D"/>
    <w:rsid w:val="0067022A"/>
    <w:rsid w:val="0067261D"/>
    <w:rsid w:val="00674860"/>
    <w:rsid w:val="00674ED4"/>
    <w:rsid w:val="0068279A"/>
    <w:rsid w:val="00684849"/>
    <w:rsid w:val="00685F31"/>
    <w:rsid w:val="006868DC"/>
    <w:rsid w:val="00687BFD"/>
    <w:rsid w:val="00692C34"/>
    <w:rsid w:val="00695DC7"/>
    <w:rsid w:val="006A402C"/>
    <w:rsid w:val="006A4471"/>
    <w:rsid w:val="006B204D"/>
    <w:rsid w:val="006B37D9"/>
    <w:rsid w:val="006B3B5E"/>
    <w:rsid w:val="006B3FAA"/>
    <w:rsid w:val="006B409B"/>
    <w:rsid w:val="006B469A"/>
    <w:rsid w:val="006B4A90"/>
    <w:rsid w:val="006B56DE"/>
    <w:rsid w:val="006B57B9"/>
    <w:rsid w:val="006C17F0"/>
    <w:rsid w:val="006C2AB5"/>
    <w:rsid w:val="006C3FC1"/>
    <w:rsid w:val="006C591D"/>
    <w:rsid w:val="006C6D76"/>
    <w:rsid w:val="006D1514"/>
    <w:rsid w:val="006D4A27"/>
    <w:rsid w:val="006D679C"/>
    <w:rsid w:val="006E0C65"/>
    <w:rsid w:val="006E0DF8"/>
    <w:rsid w:val="006E1EDF"/>
    <w:rsid w:val="006E3548"/>
    <w:rsid w:val="006E3CFE"/>
    <w:rsid w:val="006E4DEC"/>
    <w:rsid w:val="006E5A20"/>
    <w:rsid w:val="006E5EBD"/>
    <w:rsid w:val="006E6547"/>
    <w:rsid w:val="006E7071"/>
    <w:rsid w:val="006E7DCD"/>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0745"/>
    <w:rsid w:val="0072120D"/>
    <w:rsid w:val="007234EC"/>
    <w:rsid w:val="007237FB"/>
    <w:rsid w:val="0072449A"/>
    <w:rsid w:val="00725242"/>
    <w:rsid w:val="00727F5B"/>
    <w:rsid w:val="007333BF"/>
    <w:rsid w:val="00733FC1"/>
    <w:rsid w:val="007356A8"/>
    <w:rsid w:val="00743BA7"/>
    <w:rsid w:val="00743CEC"/>
    <w:rsid w:val="007450D8"/>
    <w:rsid w:val="00746939"/>
    <w:rsid w:val="00747EA1"/>
    <w:rsid w:val="00750AD8"/>
    <w:rsid w:val="00751C83"/>
    <w:rsid w:val="007520C7"/>
    <w:rsid w:val="0075432C"/>
    <w:rsid w:val="007562E4"/>
    <w:rsid w:val="00756369"/>
    <w:rsid w:val="00760163"/>
    <w:rsid w:val="00763924"/>
    <w:rsid w:val="00765F02"/>
    <w:rsid w:val="00765FED"/>
    <w:rsid w:val="007662A9"/>
    <w:rsid w:val="00766324"/>
    <w:rsid w:val="0077067D"/>
    <w:rsid w:val="0077168D"/>
    <w:rsid w:val="007732C8"/>
    <w:rsid w:val="00780C02"/>
    <w:rsid w:val="007818A9"/>
    <w:rsid w:val="00781A52"/>
    <w:rsid w:val="00783831"/>
    <w:rsid w:val="00783CDB"/>
    <w:rsid w:val="00784921"/>
    <w:rsid w:val="00784DE8"/>
    <w:rsid w:val="007855C8"/>
    <w:rsid w:val="0078562B"/>
    <w:rsid w:val="007860E9"/>
    <w:rsid w:val="0078655F"/>
    <w:rsid w:val="007868DC"/>
    <w:rsid w:val="00786DB6"/>
    <w:rsid w:val="00787BC5"/>
    <w:rsid w:val="00790124"/>
    <w:rsid w:val="00790921"/>
    <w:rsid w:val="00790B0B"/>
    <w:rsid w:val="00791340"/>
    <w:rsid w:val="007955E7"/>
    <w:rsid w:val="00796515"/>
    <w:rsid w:val="007A0CD7"/>
    <w:rsid w:val="007A0E83"/>
    <w:rsid w:val="007A2120"/>
    <w:rsid w:val="007A5718"/>
    <w:rsid w:val="007A5DD8"/>
    <w:rsid w:val="007A69E0"/>
    <w:rsid w:val="007B0FCB"/>
    <w:rsid w:val="007B4A89"/>
    <w:rsid w:val="007B4E4D"/>
    <w:rsid w:val="007B667F"/>
    <w:rsid w:val="007C1017"/>
    <w:rsid w:val="007C19B5"/>
    <w:rsid w:val="007C35AE"/>
    <w:rsid w:val="007C3D12"/>
    <w:rsid w:val="007D0087"/>
    <w:rsid w:val="007D3AD5"/>
    <w:rsid w:val="007D5D10"/>
    <w:rsid w:val="007E06D3"/>
    <w:rsid w:val="007E10B6"/>
    <w:rsid w:val="007E138C"/>
    <w:rsid w:val="007E2F3B"/>
    <w:rsid w:val="007E3789"/>
    <w:rsid w:val="007E5A46"/>
    <w:rsid w:val="007E61E1"/>
    <w:rsid w:val="007E6E3C"/>
    <w:rsid w:val="007F0B2B"/>
    <w:rsid w:val="007F1AAF"/>
    <w:rsid w:val="007F2F58"/>
    <w:rsid w:val="007F315B"/>
    <w:rsid w:val="007F372E"/>
    <w:rsid w:val="007F6167"/>
    <w:rsid w:val="007F71D9"/>
    <w:rsid w:val="008034F6"/>
    <w:rsid w:val="0080414F"/>
    <w:rsid w:val="00804C1C"/>
    <w:rsid w:val="0080538B"/>
    <w:rsid w:val="00805928"/>
    <w:rsid w:val="00805DEF"/>
    <w:rsid w:val="00810188"/>
    <w:rsid w:val="008124BA"/>
    <w:rsid w:val="008127F9"/>
    <w:rsid w:val="00816189"/>
    <w:rsid w:val="0082177A"/>
    <w:rsid w:val="00823764"/>
    <w:rsid w:val="0082387F"/>
    <w:rsid w:val="00824346"/>
    <w:rsid w:val="008246A5"/>
    <w:rsid w:val="00826C22"/>
    <w:rsid w:val="00826C90"/>
    <w:rsid w:val="00827626"/>
    <w:rsid w:val="00827E2E"/>
    <w:rsid w:val="00832847"/>
    <w:rsid w:val="00837205"/>
    <w:rsid w:val="00844583"/>
    <w:rsid w:val="0084719F"/>
    <w:rsid w:val="00847E8C"/>
    <w:rsid w:val="00850596"/>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313"/>
    <w:rsid w:val="00877CB8"/>
    <w:rsid w:val="008800C4"/>
    <w:rsid w:val="00882FB7"/>
    <w:rsid w:val="0088402E"/>
    <w:rsid w:val="00885CA4"/>
    <w:rsid w:val="00887A29"/>
    <w:rsid w:val="008901D8"/>
    <w:rsid w:val="00890A6B"/>
    <w:rsid w:val="00891131"/>
    <w:rsid w:val="008928AF"/>
    <w:rsid w:val="00894DD0"/>
    <w:rsid w:val="00895B4E"/>
    <w:rsid w:val="008A0146"/>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EB2"/>
    <w:rsid w:val="008D65EE"/>
    <w:rsid w:val="008D6A95"/>
    <w:rsid w:val="008E065E"/>
    <w:rsid w:val="008E239B"/>
    <w:rsid w:val="008E45E3"/>
    <w:rsid w:val="008E6717"/>
    <w:rsid w:val="008E6FA7"/>
    <w:rsid w:val="008E7182"/>
    <w:rsid w:val="008E74D1"/>
    <w:rsid w:val="008F03C0"/>
    <w:rsid w:val="008F0EEE"/>
    <w:rsid w:val="008F1D0C"/>
    <w:rsid w:val="008F40D8"/>
    <w:rsid w:val="008F47F0"/>
    <w:rsid w:val="008F4E04"/>
    <w:rsid w:val="008F5331"/>
    <w:rsid w:val="008F60B7"/>
    <w:rsid w:val="008F7A49"/>
    <w:rsid w:val="008F7FCF"/>
    <w:rsid w:val="0090051E"/>
    <w:rsid w:val="00900BFA"/>
    <w:rsid w:val="009012E7"/>
    <w:rsid w:val="009015AA"/>
    <w:rsid w:val="00904952"/>
    <w:rsid w:val="00905BDB"/>
    <w:rsid w:val="0090690D"/>
    <w:rsid w:val="00912BF2"/>
    <w:rsid w:val="00914ED4"/>
    <w:rsid w:val="009151AA"/>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475E"/>
    <w:rsid w:val="0095015F"/>
    <w:rsid w:val="009502DE"/>
    <w:rsid w:val="0095079B"/>
    <w:rsid w:val="00950FD6"/>
    <w:rsid w:val="009511CC"/>
    <w:rsid w:val="00952BAE"/>
    <w:rsid w:val="0095309C"/>
    <w:rsid w:val="009535FD"/>
    <w:rsid w:val="0095368B"/>
    <w:rsid w:val="0095388F"/>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4555"/>
    <w:rsid w:val="00986B3A"/>
    <w:rsid w:val="009904CD"/>
    <w:rsid w:val="009911BE"/>
    <w:rsid w:val="00994242"/>
    <w:rsid w:val="009947C3"/>
    <w:rsid w:val="00996557"/>
    <w:rsid w:val="009A3A82"/>
    <w:rsid w:val="009A3A8E"/>
    <w:rsid w:val="009A42C8"/>
    <w:rsid w:val="009B122A"/>
    <w:rsid w:val="009B3C6A"/>
    <w:rsid w:val="009B4008"/>
    <w:rsid w:val="009B5A2A"/>
    <w:rsid w:val="009B69D7"/>
    <w:rsid w:val="009B7474"/>
    <w:rsid w:val="009C1068"/>
    <w:rsid w:val="009C3482"/>
    <w:rsid w:val="009C5A1E"/>
    <w:rsid w:val="009C5A87"/>
    <w:rsid w:val="009C6DD4"/>
    <w:rsid w:val="009C7796"/>
    <w:rsid w:val="009C7EEE"/>
    <w:rsid w:val="009D003B"/>
    <w:rsid w:val="009D15BB"/>
    <w:rsid w:val="009D18F0"/>
    <w:rsid w:val="009D1BBC"/>
    <w:rsid w:val="009D24EF"/>
    <w:rsid w:val="009D4980"/>
    <w:rsid w:val="009D57CD"/>
    <w:rsid w:val="009D6CF4"/>
    <w:rsid w:val="009E2B25"/>
    <w:rsid w:val="009E32FC"/>
    <w:rsid w:val="009E7370"/>
    <w:rsid w:val="009F128E"/>
    <w:rsid w:val="009F1BA3"/>
    <w:rsid w:val="009F217A"/>
    <w:rsid w:val="009F255B"/>
    <w:rsid w:val="009F7633"/>
    <w:rsid w:val="009F7EBD"/>
    <w:rsid w:val="00A04B48"/>
    <w:rsid w:val="00A04E53"/>
    <w:rsid w:val="00A05A90"/>
    <w:rsid w:val="00A1053F"/>
    <w:rsid w:val="00A10820"/>
    <w:rsid w:val="00A1217D"/>
    <w:rsid w:val="00A14284"/>
    <w:rsid w:val="00A168DB"/>
    <w:rsid w:val="00A17CF1"/>
    <w:rsid w:val="00A20E9C"/>
    <w:rsid w:val="00A220F2"/>
    <w:rsid w:val="00A236B2"/>
    <w:rsid w:val="00A242B9"/>
    <w:rsid w:val="00A26538"/>
    <w:rsid w:val="00A27A0A"/>
    <w:rsid w:val="00A33375"/>
    <w:rsid w:val="00A34887"/>
    <w:rsid w:val="00A34B4D"/>
    <w:rsid w:val="00A34C9B"/>
    <w:rsid w:val="00A35CC8"/>
    <w:rsid w:val="00A368C0"/>
    <w:rsid w:val="00A36F81"/>
    <w:rsid w:val="00A37716"/>
    <w:rsid w:val="00A41535"/>
    <w:rsid w:val="00A44DA5"/>
    <w:rsid w:val="00A4535B"/>
    <w:rsid w:val="00A467AD"/>
    <w:rsid w:val="00A46A3A"/>
    <w:rsid w:val="00A52355"/>
    <w:rsid w:val="00A5402D"/>
    <w:rsid w:val="00A55B0D"/>
    <w:rsid w:val="00A5636A"/>
    <w:rsid w:val="00A57404"/>
    <w:rsid w:val="00A62145"/>
    <w:rsid w:val="00A70325"/>
    <w:rsid w:val="00A70938"/>
    <w:rsid w:val="00A73007"/>
    <w:rsid w:val="00A74188"/>
    <w:rsid w:val="00A75B23"/>
    <w:rsid w:val="00A8090D"/>
    <w:rsid w:val="00A84FB2"/>
    <w:rsid w:val="00A8636E"/>
    <w:rsid w:val="00A8694D"/>
    <w:rsid w:val="00A906D9"/>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C1067"/>
    <w:rsid w:val="00AC193A"/>
    <w:rsid w:val="00AC30F0"/>
    <w:rsid w:val="00AC3C0D"/>
    <w:rsid w:val="00AC4FAA"/>
    <w:rsid w:val="00AC57E0"/>
    <w:rsid w:val="00AD2A2C"/>
    <w:rsid w:val="00AD4102"/>
    <w:rsid w:val="00AD6DF2"/>
    <w:rsid w:val="00AE154B"/>
    <w:rsid w:val="00AE1658"/>
    <w:rsid w:val="00AE2665"/>
    <w:rsid w:val="00AE4C7C"/>
    <w:rsid w:val="00AE4E19"/>
    <w:rsid w:val="00AE5133"/>
    <w:rsid w:val="00AE56F2"/>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7055"/>
    <w:rsid w:val="00B20068"/>
    <w:rsid w:val="00B20B60"/>
    <w:rsid w:val="00B228A6"/>
    <w:rsid w:val="00B22CD0"/>
    <w:rsid w:val="00B234EF"/>
    <w:rsid w:val="00B238A3"/>
    <w:rsid w:val="00B306F9"/>
    <w:rsid w:val="00B307AA"/>
    <w:rsid w:val="00B308ED"/>
    <w:rsid w:val="00B30D67"/>
    <w:rsid w:val="00B31631"/>
    <w:rsid w:val="00B322F6"/>
    <w:rsid w:val="00B34A34"/>
    <w:rsid w:val="00B35108"/>
    <w:rsid w:val="00B3611A"/>
    <w:rsid w:val="00B36DD7"/>
    <w:rsid w:val="00B373C4"/>
    <w:rsid w:val="00B37630"/>
    <w:rsid w:val="00B37D22"/>
    <w:rsid w:val="00B4022D"/>
    <w:rsid w:val="00B41C2C"/>
    <w:rsid w:val="00B46A27"/>
    <w:rsid w:val="00B5239E"/>
    <w:rsid w:val="00B52658"/>
    <w:rsid w:val="00B6086E"/>
    <w:rsid w:val="00B62B12"/>
    <w:rsid w:val="00B66124"/>
    <w:rsid w:val="00B714FA"/>
    <w:rsid w:val="00B71FD5"/>
    <w:rsid w:val="00B73288"/>
    <w:rsid w:val="00B74AB6"/>
    <w:rsid w:val="00B758B7"/>
    <w:rsid w:val="00B77F83"/>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3330"/>
    <w:rsid w:val="00BB5AEA"/>
    <w:rsid w:val="00BB6231"/>
    <w:rsid w:val="00BB7BBC"/>
    <w:rsid w:val="00BC61E1"/>
    <w:rsid w:val="00BC6392"/>
    <w:rsid w:val="00BC700D"/>
    <w:rsid w:val="00BD2252"/>
    <w:rsid w:val="00BD729F"/>
    <w:rsid w:val="00BD7C44"/>
    <w:rsid w:val="00BE1F05"/>
    <w:rsid w:val="00BE3E71"/>
    <w:rsid w:val="00BE4282"/>
    <w:rsid w:val="00BE4E8C"/>
    <w:rsid w:val="00BE573B"/>
    <w:rsid w:val="00BE7A9A"/>
    <w:rsid w:val="00BE7C32"/>
    <w:rsid w:val="00BF0DB1"/>
    <w:rsid w:val="00BF21B1"/>
    <w:rsid w:val="00BF289A"/>
    <w:rsid w:val="00BF3E41"/>
    <w:rsid w:val="00BF5BA5"/>
    <w:rsid w:val="00C00D4D"/>
    <w:rsid w:val="00C013D7"/>
    <w:rsid w:val="00C0196B"/>
    <w:rsid w:val="00C01992"/>
    <w:rsid w:val="00C0213C"/>
    <w:rsid w:val="00C0227D"/>
    <w:rsid w:val="00C043D7"/>
    <w:rsid w:val="00C05180"/>
    <w:rsid w:val="00C05D60"/>
    <w:rsid w:val="00C06788"/>
    <w:rsid w:val="00C0762C"/>
    <w:rsid w:val="00C07F89"/>
    <w:rsid w:val="00C1097C"/>
    <w:rsid w:val="00C1229F"/>
    <w:rsid w:val="00C12B36"/>
    <w:rsid w:val="00C1461A"/>
    <w:rsid w:val="00C15070"/>
    <w:rsid w:val="00C15A69"/>
    <w:rsid w:val="00C17394"/>
    <w:rsid w:val="00C20E5A"/>
    <w:rsid w:val="00C21CDB"/>
    <w:rsid w:val="00C22183"/>
    <w:rsid w:val="00C221A1"/>
    <w:rsid w:val="00C24C2B"/>
    <w:rsid w:val="00C279F3"/>
    <w:rsid w:val="00C27DBE"/>
    <w:rsid w:val="00C31826"/>
    <w:rsid w:val="00C33CD4"/>
    <w:rsid w:val="00C34ECC"/>
    <w:rsid w:val="00C35D01"/>
    <w:rsid w:val="00C377A0"/>
    <w:rsid w:val="00C416FF"/>
    <w:rsid w:val="00C41DA7"/>
    <w:rsid w:val="00C43B24"/>
    <w:rsid w:val="00C44289"/>
    <w:rsid w:val="00C449FC"/>
    <w:rsid w:val="00C44FD1"/>
    <w:rsid w:val="00C459EA"/>
    <w:rsid w:val="00C47705"/>
    <w:rsid w:val="00C51ABD"/>
    <w:rsid w:val="00C54159"/>
    <w:rsid w:val="00C5664E"/>
    <w:rsid w:val="00C56F8F"/>
    <w:rsid w:val="00C57C35"/>
    <w:rsid w:val="00C57E10"/>
    <w:rsid w:val="00C62CA8"/>
    <w:rsid w:val="00C6439B"/>
    <w:rsid w:val="00C64AEB"/>
    <w:rsid w:val="00C64E6C"/>
    <w:rsid w:val="00C650B4"/>
    <w:rsid w:val="00C66675"/>
    <w:rsid w:val="00C679CD"/>
    <w:rsid w:val="00C67E5F"/>
    <w:rsid w:val="00C72BEA"/>
    <w:rsid w:val="00C72EAE"/>
    <w:rsid w:val="00C73C3B"/>
    <w:rsid w:val="00C770C8"/>
    <w:rsid w:val="00C80AAF"/>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246D"/>
    <w:rsid w:val="00CA2EEB"/>
    <w:rsid w:val="00CA3559"/>
    <w:rsid w:val="00CA462C"/>
    <w:rsid w:val="00CB0B78"/>
    <w:rsid w:val="00CB25CD"/>
    <w:rsid w:val="00CB294E"/>
    <w:rsid w:val="00CB746F"/>
    <w:rsid w:val="00CC0392"/>
    <w:rsid w:val="00CC34EA"/>
    <w:rsid w:val="00CC3686"/>
    <w:rsid w:val="00CC4531"/>
    <w:rsid w:val="00CC5484"/>
    <w:rsid w:val="00CC7629"/>
    <w:rsid w:val="00CD09BB"/>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76E3"/>
    <w:rsid w:val="00CF78D7"/>
    <w:rsid w:val="00D01816"/>
    <w:rsid w:val="00D01A1F"/>
    <w:rsid w:val="00D03421"/>
    <w:rsid w:val="00D0514A"/>
    <w:rsid w:val="00D06316"/>
    <w:rsid w:val="00D066D9"/>
    <w:rsid w:val="00D07063"/>
    <w:rsid w:val="00D10857"/>
    <w:rsid w:val="00D11306"/>
    <w:rsid w:val="00D1226B"/>
    <w:rsid w:val="00D12843"/>
    <w:rsid w:val="00D133AC"/>
    <w:rsid w:val="00D147CD"/>
    <w:rsid w:val="00D14C01"/>
    <w:rsid w:val="00D175CD"/>
    <w:rsid w:val="00D17650"/>
    <w:rsid w:val="00D20A11"/>
    <w:rsid w:val="00D211C6"/>
    <w:rsid w:val="00D21B09"/>
    <w:rsid w:val="00D22197"/>
    <w:rsid w:val="00D23B3B"/>
    <w:rsid w:val="00D257D1"/>
    <w:rsid w:val="00D25A4E"/>
    <w:rsid w:val="00D25B8D"/>
    <w:rsid w:val="00D25BAE"/>
    <w:rsid w:val="00D31EE4"/>
    <w:rsid w:val="00D34B22"/>
    <w:rsid w:val="00D3677D"/>
    <w:rsid w:val="00D36F01"/>
    <w:rsid w:val="00D36F20"/>
    <w:rsid w:val="00D41670"/>
    <w:rsid w:val="00D4198B"/>
    <w:rsid w:val="00D42C1C"/>
    <w:rsid w:val="00D44670"/>
    <w:rsid w:val="00D45425"/>
    <w:rsid w:val="00D506E6"/>
    <w:rsid w:val="00D50F4D"/>
    <w:rsid w:val="00D5136B"/>
    <w:rsid w:val="00D52428"/>
    <w:rsid w:val="00D54F43"/>
    <w:rsid w:val="00D56B47"/>
    <w:rsid w:val="00D600D9"/>
    <w:rsid w:val="00D619C0"/>
    <w:rsid w:val="00D637D8"/>
    <w:rsid w:val="00D71AA0"/>
    <w:rsid w:val="00D734E7"/>
    <w:rsid w:val="00D737F5"/>
    <w:rsid w:val="00D7703B"/>
    <w:rsid w:val="00D77743"/>
    <w:rsid w:val="00D777A4"/>
    <w:rsid w:val="00D77B97"/>
    <w:rsid w:val="00D821F1"/>
    <w:rsid w:val="00D831CE"/>
    <w:rsid w:val="00D83992"/>
    <w:rsid w:val="00D83B7D"/>
    <w:rsid w:val="00D87090"/>
    <w:rsid w:val="00D906C6"/>
    <w:rsid w:val="00D9459C"/>
    <w:rsid w:val="00D979EA"/>
    <w:rsid w:val="00DA175F"/>
    <w:rsid w:val="00DA20D4"/>
    <w:rsid w:val="00DA2E04"/>
    <w:rsid w:val="00DA57E5"/>
    <w:rsid w:val="00DA6F6C"/>
    <w:rsid w:val="00DA7CA8"/>
    <w:rsid w:val="00DA7CB8"/>
    <w:rsid w:val="00DB1E42"/>
    <w:rsid w:val="00DB276A"/>
    <w:rsid w:val="00DB3142"/>
    <w:rsid w:val="00DB3789"/>
    <w:rsid w:val="00DB441B"/>
    <w:rsid w:val="00DB4DA0"/>
    <w:rsid w:val="00DB5512"/>
    <w:rsid w:val="00DB6B06"/>
    <w:rsid w:val="00DC0D84"/>
    <w:rsid w:val="00DC3DCB"/>
    <w:rsid w:val="00DD0AB0"/>
    <w:rsid w:val="00DD1BC9"/>
    <w:rsid w:val="00DD2E4D"/>
    <w:rsid w:val="00DD4101"/>
    <w:rsid w:val="00DE0903"/>
    <w:rsid w:val="00DE1E5B"/>
    <w:rsid w:val="00DE24A5"/>
    <w:rsid w:val="00DE2A0D"/>
    <w:rsid w:val="00DE350D"/>
    <w:rsid w:val="00DE3532"/>
    <w:rsid w:val="00DE3731"/>
    <w:rsid w:val="00DE54E1"/>
    <w:rsid w:val="00DE5A2D"/>
    <w:rsid w:val="00DE630B"/>
    <w:rsid w:val="00DE63FE"/>
    <w:rsid w:val="00DE67CB"/>
    <w:rsid w:val="00DF1B21"/>
    <w:rsid w:val="00DF233A"/>
    <w:rsid w:val="00DF259C"/>
    <w:rsid w:val="00DF2FE3"/>
    <w:rsid w:val="00DF3EA3"/>
    <w:rsid w:val="00DF4950"/>
    <w:rsid w:val="00DF65BF"/>
    <w:rsid w:val="00DF7422"/>
    <w:rsid w:val="00DF7AFA"/>
    <w:rsid w:val="00DF7F8F"/>
    <w:rsid w:val="00E033BC"/>
    <w:rsid w:val="00E035B5"/>
    <w:rsid w:val="00E03B35"/>
    <w:rsid w:val="00E04F4E"/>
    <w:rsid w:val="00E05BD9"/>
    <w:rsid w:val="00E06DCB"/>
    <w:rsid w:val="00E0739C"/>
    <w:rsid w:val="00E128A7"/>
    <w:rsid w:val="00E14073"/>
    <w:rsid w:val="00E155DD"/>
    <w:rsid w:val="00E1648B"/>
    <w:rsid w:val="00E20194"/>
    <w:rsid w:val="00E2190E"/>
    <w:rsid w:val="00E22CD7"/>
    <w:rsid w:val="00E2326F"/>
    <w:rsid w:val="00E2358F"/>
    <w:rsid w:val="00E23B80"/>
    <w:rsid w:val="00E248E1"/>
    <w:rsid w:val="00E27BAF"/>
    <w:rsid w:val="00E31021"/>
    <w:rsid w:val="00E366B4"/>
    <w:rsid w:val="00E367D8"/>
    <w:rsid w:val="00E41BE6"/>
    <w:rsid w:val="00E433A7"/>
    <w:rsid w:val="00E43407"/>
    <w:rsid w:val="00E43CB0"/>
    <w:rsid w:val="00E466C4"/>
    <w:rsid w:val="00E4695F"/>
    <w:rsid w:val="00E46D69"/>
    <w:rsid w:val="00E47755"/>
    <w:rsid w:val="00E517A7"/>
    <w:rsid w:val="00E52980"/>
    <w:rsid w:val="00E52BC0"/>
    <w:rsid w:val="00E5356A"/>
    <w:rsid w:val="00E54591"/>
    <w:rsid w:val="00E56A81"/>
    <w:rsid w:val="00E60732"/>
    <w:rsid w:val="00E60778"/>
    <w:rsid w:val="00E61C32"/>
    <w:rsid w:val="00E640F7"/>
    <w:rsid w:val="00E64BDC"/>
    <w:rsid w:val="00E656A3"/>
    <w:rsid w:val="00E65E77"/>
    <w:rsid w:val="00E663A6"/>
    <w:rsid w:val="00E67F3B"/>
    <w:rsid w:val="00E72062"/>
    <w:rsid w:val="00E728A0"/>
    <w:rsid w:val="00E75167"/>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77E5"/>
    <w:rsid w:val="00EB132E"/>
    <w:rsid w:val="00EB38DB"/>
    <w:rsid w:val="00EB4320"/>
    <w:rsid w:val="00EB4386"/>
    <w:rsid w:val="00EB4582"/>
    <w:rsid w:val="00EB4FF6"/>
    <w:rsid w:val="00EB54C3"/>
    <w:rsid w:val="00EB655A"/>
    <w:rsid w:val="00EB73AB"/>
    <w:rsid w:val="00EC02E9"/>
    <w:rsid w:val="00EC0C42"/>
    <w:rsid w:val="00EC0CF7"/>
    <w:rsid w:val="00ED05B8"/>
    <w:rsid w:val="00ED2923"/>
    <w:rsid w:val="00ED3637"/>
    <w:rsid w:val="00ED6517"/>
    <w:rsid w:val="00ED72D1"/>
    <w:rsid w:val="00EE1C6B"/>
    <w:rsid w:val="00EE28A3"/>
    <w:rsid w:val="00EE3833"/>
    <w:rsid w:val="00EE3B20"/>
    <w:rsid w:val="00EE5F69"/>
    <w:rsid w:val="00EE6492"/>
    <w:rsid w:val="00EE696B"/>
    <w:rsid w:val="00EF12AA"/>
    <w:rsid w:val="00EF148D"/>
    <w:rsid w:val="00EF51E6"/>
    <w:rsid w:val="00EF5C26"/>
    <w:rsid w:val="00F021D2"/>
    <w:rsid w:val="00F02441"/>
    <w:rsid w:val="00F02DE7"/>
    <w:rsid w:val="00F0309B"/>
    <w:rsid w:val="00F03564"/>
    <w:rsid w:val="00F04C62"/>
    <w:rsid w:val="00F057C3"/>
    <w:rsid w:val="00F05D65"/>
    <w:rsid w:val="00F11047"/>
    <w:rsid w:val="00F12D74"/>
    <w:rsid w:val="00F150CE"/>
    <w:rsid w:val="00F15C70"/>
    <w:rsid w:val="00F21292"/>
    <w:rsid w:val="00F220FA"/>
    <w:rsid w:val="00F2227B"/>
    <w:rsid w:val="00F225AE"/>
    <w:rsid w:val="00F254EF"/>
    <w:rsid w:val="00F27706"/>
    <w:rsid w:val="00F305CE"/>
    <w:rsid w:val="00F309B8"/>
    <w:rsid w:val="00F313F3"/>
    <w:rsid w:val="00F3145B"/>
    <w:rsid w:val="00F3286A"/>
    <w:rsid w:val="00F34D39"/>
    <w:rsid w:val="00F357C7"/>
    <w:rsid w:val="00F3588D"/>
    <w:rsid w:val="00F36279"/>
    <w:rsid w:val="00F372FC"/>
    <w:rsid w:val="00F419E5"/>
    <w:rsid w:val="00F422DB"/>
    <w:rsid w:val="00F43B44"/>
    <w:rsid w:val="00F46C98"/>
    <w:rsid w:val="00F47F96"/>
    <w:rsid w:val="00F506DC"/>
    <w:rsid w:val="00F54107"/>
    <w:rsid w:val="00F56D3B"/>
    <w:rsid w:val="00F56DA9"/>
    <w:rsid w:val="00F5785B"/>
    <w:rsid w:val="00F579DF"/>
    <w:rsid w:val="00F60CF5"/>
    <w:rsid w:val="00F62904"/>
    <w:rsid w:val="00F6364F"/>
    <w:rsid w:val="00F63708"/>
    <w:rsid w:val="00F65B70"/>
    <w:rsid w:val="00F66A26"/>
    <w:rsid w:val="00F71EC2"/>
    <w:rsid w:val="00F72093"/>
    <w:rsid w:val="00F72FC8"/>
    <w:rsid w:val="00F730C8"/>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AA3"/>
    <w:rsid w:val="00F93F30"/>
    <w:rsid w:val="00FA0F42"/>
    <w:rsid w:val="00FA2253"/>
    <w:rsid w:val="00FA2B66"/>
    <w:rsid w:val="00FA34F0"/>
    <w:rsid w:val="00FA717C"/>
    <w:rsid w:val="00FA74C0"/>
    <w:rsid w:val="00FA7E26"/>
    <w:rsid w:val="00FB3C5D"/>
    <w:rsid w:val="00FB3D90"/>
    <w:rsid w:val="00FB5E99"/>
    <w:rsid w:val="00FB60C1"/>
    <w:rsid w:val="00FC25D1"/>
    <w:rsid w:val="00FC5D72"/>
    <w:rsid w:val="00FD16A9"/>
    <w:rsid w:val="00FD2210"/>
    <w:rsid w:val="00FD3427"/>
    <w:rsid w:val="00FD36CD"/>
    <w:rsid w:val="00FD448C"/>
    <w:rsid w:val="00FD475B"/>
    <w:rsid w:val="00FD6DBA"/>
    <w:rsid w:val="00FD7384"/>
    <w:rsid w:val="00FE0E42"/>
    <w:rsid w:val="00FE2D66"/>
    <w:rsid w:val="00FE3EC7"/>
    <w:rsid w:val="00FE5BD5"/>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8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A2D"/>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DE5A2D"/>
    <w:pPr>
      <w:keepNext/>
      <w:tabs>
        <w:tab w:val="left" w:pos="0"/>
      </w:tabs>
      <w:spacing w:after="578" w:line="270" w:lineRule="exact"/>
      <w:jc w:val="center"/>
    </w:pPr>
    <w:rPr>
      <w:b/>
      <w:snapToGrid w:val="0"/>
      <w:sz w:val="26"/>
      <w:lang w:val="en-GB"/>
    </w:rPr>
  </w:style>
  <w:style w:type="paragraph" w:customStyle="1" w:styleId="xtitle-e">
    <w:name w:val="xtitle-e"/>
    <w:rsid w:val="00DE5A2D"/>
    <w:pPr>
      <w:tabs>
        <w:tab w:val="left" w:pos="0"/>
      </w:tabs>
      <w:spacing w:line="200" w:lineRule="atLeast"/>
      <w:jc w:val="center"/>
    </w:pPr>
    <w:rPr>
      <w:caps/>
      <w:snapToGrid w:val="0"/>
      <w:sz w:val="26"/>
      <w:lang w:val="en-GB" w:eastAsia="en-US"/>
    </w:rPr>
  </w:style>
  <w:style w:type="paragraph" w:customStyle="1" w:styleId="longtitle-e">
    <w:name w:val="longtitle-e"/>
    <w:rsid w:val="00DE5A2D"/>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DE5A2D"/>
    <w:pPr>
      <w:tabs>
        <w:tab w:val="left" w:pos="378"/>
      </w:tabs>
      <w:spacing w:after="200" w:line="200" w:lineRule="atLeast"/>
    </w:pPr>
    <w:rPr>
      <w:snapToGrid w:val="0"/>
      <w:sz w:val="26"/>
      <w:lang w:val="en-GB" w:eastAsia="en-US"/>
    </w:rPr>
  </w:style>
  <w:style w:type="paragraph" w:customStyle="1" w:styleId="Psection-e">
    <w:name w:val="Psection-e"/>
    <w:basedOn w:val="section-e"/>
    <w:rsid w:val="00DE5A2D"/>
    <w:rPr>
      <w:b/>
    </w:rPr>
  </w:style>
  <w:style w:type="character" w:styleId="Strong">
    <w:name w:val="Strong"/>
    <w:basedOn w:val="DefaultParagraphFont"/>
    <w:qFormat/>
    <w:rsid w:val="00DE5A2D"/>
    <w:rPr>
      <w:b/>
      <w:bCs/>
    </w:rPr>
  </w:style>
  <w:style w:type="paragraph" w:customStyle="1" w:styleId="xpara-e">
    <w:name w:val="xpara-e"/>
    <w:rsid w:val="00DE5A2D"/>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DE5A2D"/>
  </w:style>
  <w:style w:type="paragraph" w:styleId="Footer">
    <w:name w:val="footer"/>
    <w:link w:val="FooterChar"/>
    <w:rsid w:val="00DE5A2D"/>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DE5A2D"/>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DE5A2D"/>
    <w:pPr>
      <w:tabs>
        <w:tab w:val="left" w:pos="-1156"/>
        <w:tab w:val="left" w:pos="1156"/>
      </w:tabs>
      <w:spacing w:after="200" w:line="200" w:lineRule="atLeast"/>
    </w:pPr>
    <w:rPr>
      <w:snapToGrid w:val="0"/>
      <w:sz w:val="26"/>
      <w:lang w:val="en-GB" w:eastAsia="en-US"/>
    </w:rPr>
  </w:style>
  <w:style w:type="paragraph" w:customStyle="1" w:styleId="note-f">
    <w:name w:val="note-f"/>
    <w:rsid w:val="00DE5A2D"/>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DE5A2D"/>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DE5A2D"/>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DE5A2D"/>
    <w:rPr>
      <w:lang w:val="fr-CA"/>
    </w:rPr>
  </w:style>
  <w:style w:type="paragraph" w:customStyle="1" w:styleId="chapter-e">
    <w:name w:val="chapter-e"/>
    <w:rsid w:val="00DE5A2D"/>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DE5A2D"/>
    <w:rPr>
      <w:lang w:val="fr-CA"/>
    </w:rPr>
  </w:style>
  <w:style w:type="paragraph" w:customStyle="1" w:styleId="clause-e">
    <w:name w:val="clause-e"/>
    <w:rsid w:val="00DE5A2D"/>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DE5A2D"/>
    <w:rPr>
      <w:lang w:val="fr-CA"/>
    </w:rPr>
  </w:style>
  <w:style w:type="paragraph" w:customStyle="1" w:styleId="defclause-e">
    <w:name w:val="defclause-e"/>
    <w:basedOn w:val="clause-e"/>
    <w:rsid w:val="00DE5A2D"/>
  </w:style>
  <w:style w:type="paragraph" w:customStyle="1" w:styleId="defclause-f">
    <w:name w:val="defclause-f"/>
    <w:basedOn w:val="clause-e"/>
    <w:rsid w:val="00DE5A2D"/>
    <w:rPr>
      <w:lang w:val="fr-CA"/>
    </w:rPr>
  </w:style>
  <w:style w:type="paragraph" w:customStyle="1" w:styleId="definition-e">
    <w:name w:val="definition-e"/>
    <w:rsid w:val="00DE5A2D"/>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DE5A2D"/>
    <w:rPr>
      <w:lang w:val="fr-CA"/>
    </w:rPr>
  </w:style>
  <w:style w:type="paragraph" w:customStyle="1" w:styleId="defparagraph-e">
    <w:name w:val="defparagraph-e"/>
    <w:basedOn w:val="paragraph-e"/>
    <w:rsid w:val="00DE5A2D"/>
  </w:style>
  <w:style w:type="paragraph" w:customStyle="1" w:styleId="paragraph-e">
    <w:name w:val="paragraph-e"/>
    <w:rsid w:val="00DE5A2D"/>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DE5A2D"/>
    <w:rPr>
      <w:lang w:val="fr-CA"/>
    </w:rPr>
  </w:style>
  <w:style w:type="paragraph" w:customStyle="1" w:styleId="defsubclause-e">
    <w:name w:val="defsubclause-e"/>
    <w:basedOn w:val="subclause-e"/>
    <w:rsid w:val="00DE5A2D"/>
  </w:style>
  <w:style w:type="paragraph" w:customStyle="1" w:styleId="subclause-e">
    <w:name w:val="subclause-e"/>
    <w:rsid w:val="00DE5A2D"/>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DE5A2D"/>
    <w:rPr>
      <w:lang w:val="fr-CA"/>
    </w:rPr>
  </w:style>
  <w:style w:type="paragraph" w:customStyle="1" w:styleId="defsubpara-e">
    <w:name w:val="defsubpara-e"/>
    <w:basedOn w:val="subpara-e"/>
    <w:rsid w:val="00DE5A2D"/>
  </w:style>
  <w:style w:type="paragraph" w:customStyle="1" w:styleId="subpara-e">
    <w:name w:val="subpara-e"/>
    <w:rsid w:val="00DE5A2D"/>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DE5A2D"/>
    <w:rPr>
      <w:lang w:val="fr-CA"/>
    </w:rPr>
  </w:style>
  <w:style w:type="paragraph" w:customStyle="1" w:styleId="defsubsubclause-e">
    <w:name w:val="defsubsubclause-e"/>
    <w:basedOn w:val="subsubclause-e"/>
    <w:rsid w:val="00DE5A2D"/>
  </w:style>
  <w:style w:type="paragraph" w:customStyle="1" w:styleId="subsubclause-e">
    <w:name w:val="subsubclause-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DE5A2D"/>
    <w:rPr>
      <w:lang w:val="fr-CA"/>
    </w:rPr>
  </w:style>
  <w:style w:type="paragraph" w:customStyle="1" w:styleId="defsubsubpara-e">
    <w:name w:val="defsubsubpara-e"/>
    <w:basedOn w:val="subsubpara-e"/>
    <w:rsid w:val="00DE5A2D"/>
  </w:style>
  <w:style w:type="paragraph" w:customStyle="1" w:styleId="subsubpara-e">
    <w:name w:val="subsubpara-e"/>
    <w:rsid w:val="00DE5A2D"/>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DE5A2D"/>
    <w:rPr>
      <w:lang w:val="fr-CA"/>
    </w:rPr>
  </w:style>
  <w:style w:type="paragraph" w:customStyle="1" w:styleId="ellipsis-e">
    <w:name w:val="ellipsis-e"/>
    <w:rsid w:val="00DE5A2D"/>
    <w:pPr>
      <w:tabs>
        <w:tab w:val="left" w:pos="0"/>
      </w:tabs>
      <w:spacing w:line="200" w:lineRule="atLeast"/>
      <w:jc w:val="center"/>
    </w:pPr>
    <w:rPr>
      <w:snapToGrid w:val="0"/>
      <w:sz w:val="26"/>
      <w:lang w:val="en-GB" w:eastAsia="en-US"/>
    </w:rPr>
  </w:style>
  <w:style w:type="paragraph" w:customStyle="1" w:styleId="ellipsis-f">
    <w:name w:val="ellipsis-f"/>
    <w:basedOn w:val="ellipsis-e"/>
    <w:rsid w:val="00DE5A2D"/>
    <w:rPr>
      <w:lang w:val="fr-CA"/>
    </w:rPr>
  </w:style>
  <w:style w:type="paragraph" w:customStyle="1" w:styleId="EndTumble-e">
    <w:name w:val="End Tumble-e"/>
    <w:rsid w:val="00DE5A2D"/>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DE5A2D"/>
    <w:rPr>
      <w:lang w:val="fr-CA"/>
    </w:rPr>
  </w:style>
  <w:style w:type="paragraph" w:customStyle="1" w:styleId="equation-e">
    <w:name w:val="equation-e"/>
    <w:rsid w:val="00DE5A2D"/>
    <w:pPr>
      <w:suppressAutoHyphens/>
      <w:spacing w:before="111"/>
      <w:jc w:val="center"/>
    </w:pPr>
    <w:rPr>
      <w:snapToGrid w:val="0"/>
      <w:sz w:val="26"/>
      <w:lang w:val="en-GB"/>
    </w:rPr>
  </w:style>
  <w:style w:type="paragraph" w:customStyle="1" w:styleId="equation-f">
    <w:name w:val="equation-f"/>
    <w:basedOn w:val="equation-e"/>
    <w:rsid w:val="00DE5A2D"/>
    <w:rPr>
      <w:lang w:val="fr-CA"/>
    </w:rPr>
  </w:style>
  <w:style w:type="paragraph" w:customStyle="1" w:styleId="firstdef-e">
    <w:name w:val="firstdef-e"/>
    <w:basedOn w:val="definition-e"/>
    <w:rsid w:val="00DE5A2D"/>
  </w:style>
  <w:style w:type="paragraph" w:customStyle="1" w:styleId="firstdef-f">
    <w:name w:val="firstdef-f"/>
    <w:basedOn w:val="definition-e"/>
    <w:rsid w:val="00DE5A2D"/>
    <w:rPr>
      <w:lang w:val="fr-CA"/>
    </w:rPr>
  </w:style>
  <w:style w:type="paragraph" w:customStyle="1" w:styleId="footnote-e">
    <w:name w:val="footnote-e"/>
    <w:rsid w:val="00DE5A2D"/>
    <w:pPr>
      <w:tabs>
        <w:tab w:val="left" w:pos="0"/>
      </w:tabs>
      <w:spacing w:after="200" w:line="200" w:lineRule="atLeast"/>
      <w:jc w:val="right"/>
    </w:pPr>
    <w:rPr>
      <w:snapToGrid w:val="0"/>
      <w:sz w:val="26"/>
      <w:lang w:val="en-GB" w:eastAsia="en-US"/>
    </w:rPr>
  </w:style>
  <w:style w:type="paragraph" w:customStyle="1" w:styleId="heading1-e">
    <w:name w:val="heading1-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DE5A2D"/>
    <w:rPr>
      <w:lang w:val="fr-CA"/>
    </w:rPr>
  </w:style>
  <w:style w:type="paragraph" w:customStyle="1" w:styleId="heading2-e">
    <w:name w:val="heading2-e"/>
    <w:rsid w:val="00DE5A2D"/>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DE5A2D"/>
    <w:rPr>
      <w:lang w:val="fr-CA"/>
    </w:rPr>
  </w:style>
  <w:style w:type="paragraph" w:customStyle="1" w:styleId="heading3-e">
    <w:name w:val="heading3-e"/>
    <w:rsid w:val="00DE5A2D"/>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DE5A2D"/>
    <w:rPr>
      <w:lang w:val="fr-CA"/>
    </w:rPr>
  </w:style>
  <w:style w:type="paragraph" w:customStyle="1" w:styleId="headingx-e">
    <w:name w:val="headingx-e"/>
    <w:rsid w:val="00DE5A2D"/>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DE5A2D"/>
    <w:rPr>
      <w:lang w:val="fr-CA"/>
    </w:rPr>
  </w:style>
  <w:style w:type="paragraph" w:customStyle="1" w:styleId="insert-e">
    <w:name w:val="insert-e"/>
    <w:rsid w:val="00DE5A2D"/>
    <w:pPr>
      <w:spacing w:after="200" w:line="200" w:lineRule="atLeast"/>
      <w:jc w:val="both"/>
    </w:pPr>
    <w:rPr>
      <w:b/>
      <w:i/>
      <w:snapToGrid w:val="0"/>
      <w:sz w:val="26"/>
      <w:lang w:val="en-GB" w:eastAsia="en-US"/>
    </w:rPr>
  </w:style>
  <w:style w:type="paragraph" w:customStyle="1" w:styleId="insert-f">
    <w:name w:val="insert-f"/>
    <w:basedOn w:val="insert-e"/>
    <w:rsid w:val="00DE5A2D"/>
    <w:rPr>
      <w:lang w:val="fr-CA"/>
    </w:rPr>
  </w:style>
  <w:style w:type="paragraph" w:customStyle="1" w:styleId="line-e">
    <w:name w:val="line-e"/>
    <w:rsid w:val="00DE5A2D"/>
    <w:pPr>
      <w:tabs>
        <w:tab w:val="left" w:pos="0"/>
      </w:tabs>
      <w:spacing w:after="200" w:line="200" w:lineRule="atLeast"/>
      <w:jc w:val="center"/>
    </w:pPr>
    <w:rPr>
      <w:snapToGrid w:val="0"/>
      <w:sz w:val="26"/>
      <w:lang w:val="en-GB" w:eastAsia="en-US"/>
    </w:rPr>
  </w:style>
  <w:style w:type="paragraph" w:customStyle="1" w:styleId="line-f">
    <w:name w:val="line-f"/>
    <w:basedOn w:val="line-e"/>
    <w:rsid w:val="00DE5A2D"/>
    <w:rPr>
      <w:lang w:val="fr-CA"/>
    </w:rPr>
  </w:style>
  <w:style w:type="paragraph" w:customStyle="1" w:styleId="longtitle-f">
    <w:name w:val="longtitle-f"/>
    <w:basedOn w:val="longtitle-e"/>
    <w:rsid w:val="00DE5A2D"/>
    <w:rPr>
      <w:lang w:val="fr-CA"/>
    </w:rPr>
  </w:style>
  <w:style w:type="paragraph" w:customStyle="1" w:styleId="minnote-e">
    <w:name w:val="minnote-e"/>
    <w:rsid w:val="00DE5A2D"/>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DE5A2D"/>
    <w:rPr>
      <w:lang w:val="fr-CA"/>
    </w:rPr>
  </w:style>
  <w:style w:type="paragraph" w:customStyle="1" w:styleId="number-e">
    <w:name w:val="number-e"/>
    <w:rsid w:val="00DE5A2D"/>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DE5A2D"/>
    <w:rPr>
      <w:lang w:val="fr-CA"/>
    </w:rPr>
  </w:style>
  <w:style w:type="paragraph" w:customStyle="1" w:styleId="paragraph-f">
    <w:name w:val="paragraph-f"/>
    <w:basedOn w:val="paragraph-e"/>
    <w:rsid w:val="00DE5A2D"/>
    <w:rPr>
      <w:lang w:val="fr-CA"/>
    </w:rPr>
  </w:style>
  <w:style w:type="paragraph" w:customStyle="1" w:styleId="paranoindt-e">
    <w:name w:val="paranoindt-e"/>
    <w:rsid w:val="00DE5A2D"/>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DE5A2D"/>
    <w:rPr>
      <w:lang w:val="fr-CA"/>
    </w:rPr>
  </w:style>
  <w:style w:type="paragraph" w:customStyle="1" w:styleId="parawindt-e">
    <w:name w:val="parawindt-e"/>
    <w:rsid w:val="00DE5A2D"/>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DE5A2D"/>
    <w:rPr>
      <w:lang w:val="fr-CA"/>
    </w:rPr>
  </w:style>
  <w:style w:type="paragraph" w:customStyle="1" w:styleId="parawtab-e">
    <w:name w:val="parawtab-e"/>
    <w:rsid w:val="00DE5A2D"/>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DE5A2D"/>
    <w:rPr>
      <w:lang w:val="fr-CA"/>
    </w:rPr>
  </w:style>
  <w:style w:type="paragraph" w:customStyle="1" w:styleId="partnum-e">
    <w:name w:val="partnum-e"/>
    <w:rsid w:val="00DE5A2D"/>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DE5A2D"/>
    <w:rPr>
      <w:lang w:val="fr-CA"/>
    </w:rPr>
  </w:style>
  <w:style w:type="paragraph" w:customStyle="1" w:styleId="Pclause-e">
    <w:name w:val="Pclause-e"/>
    <w:basedOn w:val="clause-e"/>
    <w:rsid w:val="00DE5A2D"/>
    <w:rPr>
      <w:b/>
    </w:rPr>
  </w:style>
  <w:style w:type="paragraph" w:customStyle="1" w:styleId="Pclause-f">
    <w:name w:val="Pclause-f"/>
    <w:basedOn w:val="Pclause-e"/>
    <w:rsid w:val="00DE5A2D"/>
    <w:rPr>
      <w:lang w:val="fr-CA"/>
    </w:rPr>
  </w:style>
  <w:style w:type="paragraph" w:customStyle="1" w:styleId="Pheading1-e">
    <w:name w:val="Pheading1-e"/>
    <w:basedOn w:val="heading1-e"/>
    <w:rsid w:val="00DE5A2D"/>
    <w:rPr>
      <w:b/>
    </w:rPr>
  </w:style>
  <w:style w:type="paragraph" w:customStyle="1" w:styleId="Pheading1-f">
    <w:name w:val="Pheading1-f"/>
    <w:basedOn w:val="Pheading1-e"/>
    <w:rsid w:val="00DE5A2D"/>
    <w:rPr>
      <w:lang w:val="fr-CA"/>
    </w:rPr>
  </w:style>
  <w:style w:type="paragraph" w:customStyle="1" w:styleId="Pheading2-e">
    <w:name w:val="Pheading2-e"/>
    <w:basedOn w:val="heading2-e"/>
    <w:rsid w:val="00DE5A2D"/>
    <w:rPr>
      <w:b/>
    </w:rPr>
  </w:style>
  <w:style w:type="paragraph" w:customStyle="1" w:styleId="Pheading2-f">
    <w:name w:val="Pheading2-f"/>
    <w:basedOn w:val="Pheading2-e"/>
    <w:rsid w:val="00DE5A2D"/>
    <w:rPr>
      <w:lang w:val="fr-CA"/>
    </w:rPr>
  </w:style>
  <w:style w:type="paragraph" w:customStyle="1" w:styleId="Pheading3-e">
    <w:name w:val="Pheading3-e"/>
    <w:basedOn w:val="heading3-e"/>
    <w:rsid w:val="00DE5A2D"/>
    <w:rPr>
      <w:b/>
    </w:rPr>
  </w:style>
  <w:style w:type="paragraph" w:customStyle="1" w:styleId="Pheading3-f">
    <w:name w:val="Pheading3-f"/>
    <w:basedOn w:val="Pheading3-e"/>
    <w:rsid w:val="00DE5A2D"/>
    <w:rPr>
      <w:lang w:val="fr-CA"/>
    </w:rPr>
  </w:style>
  <w:style w:type="paragraph" w:customStyle="1" w:styleId="Pheadingx-e">
    <w:name w:val="Pheadingx-e"/>
    <w:basedOn w:val="headingx-e"/>
    <w:rsid w:val="00DE5A2D"/>
    <w:rPr>
      <w:b/>
    </w:rPr>
  </w:style>
  <w:style w:type="paragraph" w:customStyle="1" w:styleId="Pheadingx-f">
    <w:name w:val="Pheadingx-f"/>
    <w:basedOn w:val="Pheadingx-e"/>
    <w:rsid w:val="00DE5A2D"/>
    <w:rPr>
      <w:lang w:val="fr-CA"/>
    </w:rPr>
  </w:style>
  <w:style w:type="paragraph" w:customStyle="1" w:styleId="Pnote-e">
    <w:name w:val="Pnote-e"/>
    <w:rsid w:val="00DE5A2D"/>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DE5A2D"/>
    <w:rPr>
      <w:lang w:val="fr-CA"/>
    </w:rPr>
  </w:style>
  <w:style w:type="paragraph" w:customStyle="1" w:styleId="Pparagraph-e">
    <w:name w:val="Pparagraph-e"/>
    <w:basedOn w:val="paragraph-e"/>
    <w:rsid w:val="00DE5A2D"/>
    <w:rPr>
      <w:b/>
    </w:rPr>
  </w:style>
  <w:style w:type="paragraph" w:customStyle="1" w:styleId="Pparagraph-f">
    <w:name w:val="Pparagraph-f"/>
    <w:basedOn w:val="Pparagraph-e"/>
    <w:rsid w:val="00DE5A2D"/>
    <w:rPr>
      <w:lang w:val="fr-CA"/>
    </w:rPr>
  </w:style>
  <w:style w:type="paragraph" w:customStyle="1" w:styleId="preamble-f">
    <w:name w:val="preamble-f"/>
    <w:basedOn w:val="preamble-e"/>
    <w:rsid w:val="00DE5A2D"/>
    <w:rPr>
      <w:lang w:val="fr-CA"/>
    </w:rPr>
  </w:style>
  <w:style w:type="paragraph" w:customStyle="1" w:styleId="section-e">
    <w:name w:val="section-e"/>
    <w:rsid w:val="00DE5A2D"/>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DE5A2D"/>
    <w:rPr>
      <w:lang w:val="fr-CA"/>
    </w:rPr>
  </w:style>
  <w:style w:type="paragraph" w:customStyle="1" w:styleId="partnumRepeal-e">
    <w:name w:val="partnumRepeal-e"/>
    <w:basedOn w:val="partnumRevoked-e"/>
    <w:rsid w:val="00DE5A2D"/>
    <w:pPr>
      <w:suppressAutoHyphens/>
      <w:spacing w:before="150" w:after="0" w:line="209" w:lineRule="exact"/>
    </w:pPr>
    <w:rPr>
      <w:sz w:val="19"/>
    </w:rPr>
  </w:style>
  <w:style w:type="paragraph" w:customStyle="1" w:styleId="partnumRevoked-e">
    <w:name w:val="partnumRevoked-e"/>
    <w:basedOn w:val="partnum-e"/>
    <w:rsid w:val="00DE5A2D"/>
    <w:rPr>
      <w:b w:val="0"/>
      <w:caps w:val="0"/>
    </w:rPr>
  </w:style>
  <w:style w:type="paragraph" w:customStyle="1" w:styleId="Psubclause-e">
    <w:name w:val="Psubclause-e"/>
    <w:basedOn w:val="subclause-e"/>
    <w:rsid w:val="00DE5A2D"/>
    <w:rPr>
      <w:b/>
    </w:rPr>
  </w:style>
  <w:style w:type="paragraph" w:customStyle="1" w:styleId="Psubclause-f">
    <w:name w:val="Psubclause-f"/>
    <w:basedOn w:val="Psubclause-e"/>
    <w:rsid w:val="00DE5A2D"/>
    <w:rPr>
      <w:lang w:val="fr-CA"/>
    </w:rPr>
  </w:style>
  <w:style w:type="paragraph" w:customStyle="1" w:styleId="Psubpara-e">
    <w:name w:val="Psubpara-e"/>
    <w:basedOn w:val="subpara-e"/>
    <w:rsid w:val="00DE5A2D"/>
    <w:rPr>
      <w:b/>
    </w:rPr>
  </w:style>
  <w:style w:type="paragraph" w:customStyle="1" w:styleId="Psubpara-f">
    <w:name w:val="Psubpara-f"/>
    <w:basedOn w:val="Psubpara-e"/>
    <w:rsid w:val="00DE5A2D"/>
    <w:rPr>
      <w:lang w:val="fr-CA"/>
    </w:rPr>
  </w:style>
  <w:style w:type="paragraph" w:customStyle="1" w:styleId="Psubsection-e">
    <w:name w:val="Psubsection-e"/>
    <w:basedOn w:val="subsection-e"/>
    <w:rsid w:val="00DE5A2D"/>
    <w:rPr>
      <w:b/>
    </w:rPr>
  </w:style>
  <w:style w:type="paragraph" w:customStyle="1" w:styleId="subsection-e">
    <w:name w:val="subsection-e"/>
    <w:basedOn w:val="section-e"/>
    <w:rsid w:val="00DE5A2D"/>
  </w:style>
  <w:style w:type="paragraph" w:customStyle="1" w:styleId="Psubsection-f">
    <w:name w:val="Psubsection-f"/>
    <w:basedOn w:val="Psubsection-e"/>
    <w:rsid w:val="00DE5A2D"/>
    <w:rPr>
      <w:lang w:val="fr-CA"/>
    </w:rPr>
  </w:style>
  <w:style w:type="paragraph" w:customStyle="1" w:styleId="Psubsubclause-e">
    <w:name w:val="Psubsubclause-e"/>
    <w:basedOn w:val="subsubclause-e"/>
    <w:rsid w:val="00DE5A2D"/>
    <w:rPr>
      <w:b/>
    </w:rPr>
  </w:style>
  <w:style w:type="paragraph" w:customStyle="1" w:styleId="Psubsubclause-f">
    <w:name w:val="Psubsubclause-f"/>
    <w:basedOn w:val="Psubsubclause-e"/>
    <w:rsid w:val="00DE5A2D"/>
    <w:rPr>
      <w:lang w:val="fr-CA"/>
    </w:rPr>
  </w:style>
  <w:style w:type="paragraph" w:customStyle="1" w:styleId="Psubsubpara-e">
    <w:name w:val="Psubsubpara-e"/>
    <w:basedOn w:val="subsubpara-e"/>
    <w:rsid w:val="00DE5A2D"/>
    <w:rPr>
      <w:b/>
    </w:rPr>
  </w:style>
  <w:style w:type="paragraph" w:customStyle="1" w:styleId="Psubsubpara-f">
    <w:name w:val="Psubsubpara-f"/>
    <w:basedOn w:val="Psubsubpara-e"/>
    <w:rsid w:val="00DE5A2D"/>
    <w:rPr>
      <w:lang w:val="fr-CA"/>
    </w:rPr>
  </w:style>
  <w:style w:type="paragraph" w:customStyle="1" w:styleId="Psubsubsubclause-e">
    <w:name w:val="Psubsubsubclause-e"/>
    <w:basedOn w:val="subsubsubclause-e"/>
    <w:rsid w:val="00DE5A2D"/>
    <w:rPr>
      <w:b/>
    </w:rPr>
  </w:style>
  <w:style w:type="paragraph" w:customStyle="1" w:styleId="subsubsubclause-e">
    <w:name w:val="subsubsubclause-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DE5A2D"/>
    <w:rPr>
      <w:lang w:val="fr-CA"/>
    </w:rPr>
  </w:style>
  <w:style w:type="paragraph" w:customStyle="1" w:styleId="Psubsubsubpara-e">
    <w:name w:val="Psubsubsubpara-e"/>
    <w:basedOn w:val="subsubsubpara-e"/>
    <w:rsid w:val="00DE5A2D"/>
    <w:rPr>
      <w:b/>
    </w:rPr>
  </w:style>
  <w:style w:type="paragraph" w:customStyle="1" w:styleId="subsubsubpara-e">
    <w:name w:val="subsubsubpara-e"/>
    <w:rsid w:val="00DE5A2D"/>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DE5A2D"/>
    <w:rPr>
      <w:lang w:val="fr-CA"/>
    </w:rPr>
  </w:style>
  <w:style w:type="paragraph" w:customStyle="1" w:styleId="scanned-e">
    <w:name w:val="scanned-e"/>
    <w:rsid w:val="00DE5A2D"/>
    <w:pPr>
      <w:spacing w:after="200" w:line="200" w:lineRule="atLeast"/>
      <w:jc w:val="both"/>
    </w:pPr>
    <w:rPr>
      <w:snapToGrid w:val="0"/>
      <w:sz w:val="26"/>
      <w:lang w:val="en-GB" w:eastAsia="en-US"/>
    </w:rPr>
  </w:style>
  <w:style w:type="paragraph" w:customStyle="1" w:styleId="scanned-f">
    <w:name w:val="scanned-f"/>
    <w:basedOn w:val="scanned-e"/>
    <w:rsid w:val="00DE5A2D"/>
    <w:rPr>
      <w:lang w:val="fr-CA"/>
    </w:rPr>
  </w:style>
  <w:style w:type="paragraph" w:customStyle="1" w:styleId="schedule-e">
    <w:name w:val="schedule-e"/>
    <w:rsid w:val="00DE5A2D"/>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DE5A2D"/>
    <w:rPr>
      <w:lang w:val="fr-CA"/>
    </w:rPr>
  </w:style>
  <w:style w:type="paragraph" w:customStyle="1" w:styleId="Sclause-e">
    <w:name w:val="Sclause-e"/>
    <w:basedOn w:val="clause-e"/>
    <w:rsid w:val="00DE5A2D"/>
    <w:pPr>
      <w:ind w:firstLine="0"/>
    </w:pPr>
  </w:style>
  <w:style w:type="paragraph" w:customStyle="1" w:styleId="Sclause-f">
    <w:name w:val="Sclause-f"/>
    <w:basedOn w:val="Sclause-e"/>
    <w:rsid w:val="00DE5A2D"/>
    <w:rPr>
      <w:lang w:val="fr-CA"/>
    </w:rPr>
  </w:style>
  <w:style w:type="paragraph" w:customStyle="1" w:styleId="Sdefclause-e">
    <w:name w:val="Sdefclause-e"/>
    <w:basedOn w:val="clause-e"/>
    <w:rsid w:val="00DE5A2D"/>
    <w:pPr>
      <w:tabs>
        <w:tab w:val="left" w:pos="0"/>
      </w:tabs>
      <w:ind w:firstLine="0"/>
    </w:pPr>
  </w:style>
  <w:style w:type="paragraph" w:customStyle="1" w:styleId="Sdefclause-f">
    <w:name w:val="Sdefclause-f"/>
    <w:basedOn w:val="Sdefclause-e"/>
    <w:rsid w:val="00DE5A2D"/>
    <w:rPr>
      <w:lang w:val="fr-CA"/>
    </w:rPr>
  </w:style>
  <w:style w:type="paragraph" w:customStyle="1" w:styleId="Sdefinition-e">
    <w:name w:val="Sdefinition-e"/>
    <w:basedOn w:val="definition-e"/>
    <w:rsid w:val="00DE5A2D"/>
    <w:pPr>
      <w:ind w:left="384" w:firstLine="0"/>
    </w:pPr>
  </w:style>
  <w:style w:type="paragraph" w:customStyle="1" w:styleId="Sdefinition-f">
    <w:name w:val="Sdefinition-f"/>
    <w:basedOn w:val="Sdefinition-e"/>
    <w:rsid w:val="00DE5A2D"/>
    <w:rPr>
      <w:lang w:val="fr-CA"/>
    </w:rPr>
  </w:style>
  <w:style w:type="paragraph" w:customStyle="1" w:styleId="Sdefpara-e">
    <w:name w:val="Sdefpara-e"/>
    <w:basedOn w:val="paragraph-e"/>
    <w:rsid w:val="00DE5A2D"/>
    <w:pPr>
      <w:tabs>
        <w:tab w:val="left" w:pos="0"/>
      </w:tabs>
      <w:ind w:firstLine="0"/>
    </w:pPr>
  </w:style>
  <w:style w:type="paragraph" w:customStyle="1" w:styleId="Sdefpara-f">
    <w:name w:val="Sdefpara-f"/>
    <w:basedOn w:val="Sdefpara-e"/>
    <w:rsid w:val="00DE5A2D"/>
    <w:rPr>
      <w:lang w:val="fr-CA"/>
    </w:rPr>
  </w:style>
  <w:style w:type="paragraph" w:customStyle="1" w:styleId="section-f">
    <w:name w:val="section-f"/>
    <w:basedOn w:val="section-e"/>
    <w:rsid w:val="00DE5A2D"/>
    <w:rPr>
      <w:lang w:val="fr-CA"/>
    </w:rPr>
  </w:style>
  <w:style w:type="paragraph" w:customStyle="1" w:styleId="shorttitle-f">
    <w:name w:val="shorttitle-f"/>
    <w:basedOn w:val="shorttitle-e"/>
    <w:rsid w:val="00DE5A2D"/>
    <w:rPr>
      <w:lang w:val="fr-CA"/>
    </w:rPr>
  </w:style>
  <w:style w:type="paragraph" w:customStyle="1" w:styleId="parawindt2-e">
    <w:name w:val="parawindt2-e"/>
    <w:basedOn w:val="parawindt-e"/>
    <w:rsid w:val="00DE5A2D"/>
    <w:pPr>
      <w:ind w:left="1118"/>
    </w:pPr>
  </w:style>
  <w:style w:type="paragraph" w:customStyle="1" w:styleId="Sparagraph-e">
    <w:name w:val="Sparagraph-e"/>
    <w:basedOn w:val="paragraph-e"/>
    <w:rsid w:val="00DE5A2D"/>
    <w:pPr>
      <w:ind w:firstLine="0"/>
    </w:pPr>
  </w:style>
  <w:style w:type="paragraph" w:customStyle="1" w:styleId="Sparagraph-f">
    <w:name w:val="Sparagraph-f"/>
    <w:basedOn w:val="Sparagraph-e"/>
    <w:rsid w:val="00DE5A2D"/>
    <w:rPr>
      <w:lang w:val="fr-CA"/>
    </w:rPr>
  </w:style>
  <w:style w:type="paragraph" w:customStyle="1" w:styleId="SPsection-e">
    <w:name w:val="SPsection-e"/>
    <w:basedOn w:val="section-e"/>
    <w:rsid w:val="00DE5A2D"/>
    <w:rPr>
      <w:b/>
    </w:rPr>
  </w:style>
  <w:style w:type="paragraph" w:customStyle="1" w:styleId="SPsection-f">
    <w:name w:val="SPsection-f"/>
    <w:basedOn w:val="SPsection-e"/>
    <w:rsid w:val="00DE5A2D"/>
    <w:rPr>
      <w:lang w:val="fr-CA"/>
    </w:rPr>
  </w:style>
  <w:style w:type="paragraph" w:customStyle="1" w:styleId="SPsubsection-e">
    <w:name w:val="SPsubsection-e"/>
    <w:basedOn w:val="subsection-e"/>
    <w:rsid w:val="00DE5A2D"/>
    <w:rPr>
      <w:b/>
    </w:rPr>
  </w:style>
  <w:style w:type="paragraph" w:customStyle="1" w:styleId="SPsubsection-f">
    <w:name w:val="SPsubsection-f"/>
    <w:basedOn w:val="SPsubsection-e"/>
    <w:rsid w:val="00DE5A2D"/>
    <w:rPr>
      <w:lang w:val="fr-CA"/>
    </w:rPr>
  </w:style>
  <w:style w:type="paragraph" w:customStyle="1" w:styleId="Ssection-e">
    <w:name w:val="Ssection-e"/>
    <w:basedOn w:val="section-e"/>
    <w:rsid w:val="00DE5A2D"/>
  </w:style>
  <w:style w:type="paragraph" w:customStyle="1" w:styleId="Ssection-f">
    <w:name w:val="Ssection-f"/>
    <w:basedOn w:val="Ssection-e"/>
    <w:rsid w:val="00DE5A2D"/>
    <w:rPr>
      <w:lang w:val="fr-CA"/>
    </w:rPr>
  </w:style>
  <w:style w:type="paragraph" w:customStyle="1" w:styleId="Ssubclause-e">
    <w:name w:val="Ssubclause-e"/>
    <w:basedOn w:val="subclause-e"/>
    <w:rsid w:val="00DE5A2D"/>
    <w:pPr>
      <w:ind w:firstLine="0"/>
    </w:pPr>
  </w:style>
  <w:style w:type="paragraph" w:customStyle="1" w:styleId="Ssubclause-f">
    <w:name w:val="Ssubclause-f"/>
    <w:basedOn w:val="Ssubclause-e"/>
    <w:rsid w:val="00DE5A2D"/>
    <w:rPr>
      <w:lang w:val="fr-CA"/>
    </w:rPr>
  </w:style>
  <w:style w:type="paragraph" w:customStyle="1" w:styleId="Ssubpara-e">
    <w:name w:val="Ssubpara-e"/>
    <w:basedOn w:val="subpara-e"/>
    <w:rsid w:val="00DE5A2D"/>
    <w:pPr>
      <w:ind w:firstLine="0"/>
    </w:pPr>
  </w:style>
  <w:style w:type="paragraph" w:customStyle="1" w:styleId="Ssubpara-f">
    <w:name w:val="Ssubpara-f"/>
    <w:basedOn w:val="Ssubpara-e"/>
    <w:rsid w:val="00DE5A2D"/>
    <w:rPr>
      <w:lang w:val="fr-CA"/>
    </w:rPr>
  </w:style>
  <w:style w:type="paragraph" w:customStyle="1" w:styleId="Ssubsection-e">
    <w:name w:val="Ssubsection-e"/>
    <w:basedOn w:val="subsection-e"/>
    <w:rsid w:val="00DE5A2D"/>
  </w:style>
  <w:style w:type="paragraph" w:customStyle="1" w:styleId="Ssubsection-f">
    <w:name w:val="Ssubsection-f"/>
    <w:basedOn w:val="Ssubsection-e"/>
    <w:rsid w:val="00DE5A2D"/>
    <w:rPr>
      <w:lang w:val="fr-CA"/>
    </w:rPr>
  </w:style>
  <w:style w:type="paragraph" w:customStyle="1" w:styleId="Ssubsubclause-e">
    <w:name w:val="Ssubsubclause-e"/>
    <w:basedOn w:val="subsubclause-e"/>
    <w:rsid w:val="00DE5A2D"/>
    <w:pPr>
      <w:ind w:firstLine="0"/>
    </w:pPr>
  </w:style>
  <w:style w:type="paragraph" w:customStyle="1" w:styleId="Ssubsubclause-f">
    <w:name w:val="Ssubsubclause-f"/>
    <w:basedOn w:val="Ssubsubclause-e"/>
    <w:rsid w:val="00DE5A2D"/>
    <w:rPr>
      <w:lang w:val="fr-CA"/>
    </w:rPr>
  </w:style>
  <w:style w:type="paragraph" w:customStyle="1" w:styleId="Ssubsubpara-e">
    <w:name w:val="Ssubsubpara-e"/>
    <w:basedOn w:val="subsubpara-e"/>
    <w:rsid w:val="00DE5A2D"/>
    <w:pPr>
      <w:ind w:firstLine="0"/>
    </w:pPr>
  </w:style>
  <w:style w:type="paragraph" w:customStyle="1" w:styleId="Ssubsubpara-f">
    <w:name w:val="Ssubsubpara-f"/>
    <w:basedOn w:val="Ssubsubpara-e"/>
    <w:rsid w:val="00DE5A2D"/>
    <w:rPr>
      <w:lang w:val="fr-CA"/>
    </w:rPr>
  </w:style>
  <w:style w:type="paragraph" w:customStyle="1" w:styleId="StartTumble-e">
    <w:name w:val="Start Tumble-e"/>
    <w:rsid w:val="00DE5A2D"/>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DE5A2D"/>
    <w:rPr>
      <w:lang w:val="fr-CA"/>
    </w:rPr>
  </w:style>
  <w:style w:type="paragraph" w:customStyle="1" w:styleId="subclause-f">
    <w:name w:val="subclause-f"/>
    <w:basedOn w:val="subclause-e"/>
    <w:rsid w:val="00DE5A2D"/>
    <w:rPr>
      <w:lang w:val="fr-CA"/>
    </w:rPr>
  </w:style>
  <w:style w:type="paragraph" w:customStyle="1" w:styleId="subpara-f">
    <w:name w:val="subpara-f"/>
    <w:basedOn w:val="subpara-e"/>
    <w:rsid w:val="00DE5A2D"/>
    <w:rPr>
      <w:lang w:val="fr-CA"/>
    </w:rPr>
  </w:style>
  <w:style w:type="paragraph" w:customStyle="1" w:styleId="subsection-f">
    <w:name w:val="subsection-f"/>
    <w:basedOn w:val="subsection-e"/>
    <w:rsid w:val="00DE5A2D"/>
    <w:rPr>
      <w:lang w:val="fr-CA"/>
    </w:rPr>
  </w:style>
  <w:style w:type="paragraph" w:customStyle="1" w:styleId="subsubclause-f">
    <w:name w:val="subsubclause-f"/>
    <w:basedOn w:val="subsubclause-e"/>
    <w:rsid w:val="00DE5A2D"/>
    <w:rPr>
      <w:lang w:val="fr-CA"/>
    </w:rPr>
  </w:style>
  <w:style w:type="paragraph" w:customStyle="1" w:styleId="subsubpara-f">
    <w:name w:val="subsubpara-f"/>
    <w:basedOn w:val="subsubpara-e"/>
    <w:rsid w:val="00DE5A2D"/>
    <w:rPr>
      <w:lang w:val="fr-CA"/>
    </w:rPr>
  </w:style>
  <w:style w:type="paragraph" w:customStyle="1" w:styleId="subsubsubclause-f">
    <w:name w:val="subsubsubclause-f"/>
    <w:basedOn w:val="subsubsubclause-e"/>
    <w:rsid w:val="00DE5A2D"/>
    <w:rPr>
      <w:lang w:val="fr-CA"/>
    </w:rPr>
  </w:style>
  <w:style w:type="paragraph" w:customStyle="1" w:styleId="subsubsubpara-f">
    <w:name w:val="subsubsubpara-f"/>
    <w:basedOn w:val="subsubsubpara-e"/>
    <w:rsid w:val="00DE5A2D"/>
    <w:rPr>
      <w:lang w:val="fr-CA"/>
    </w:rPr>
  </w:style>
  <w:style w:type="paragraph" w:customStyle="1" w:styleId="table-e">
    <w:name w:val="table-e"/>
    <w:rsid w:val="00DE5A2D"/>
    <w:pPr>
      <w:suppressAutoHyphens/>
      <w:spacing w:before="11" w:line="189" w:lineRule="exact"/>
    </w:pPr>
    <w:rPr>
      <w:snapToGrid w:val="0"/>
      <w:sz w:val="18"/>
      <w:lang w:val="en-GB" w:eastAsia="en-US"/>
    </w:rPr>
  </w:style>
  <w:style w:type="paragraph" w:customStyle="1" w:styleId="table-f">
    <w:name w:val="table-f"/>
    <w:basedOn w:val="table-e"/>
    <w:rsid w:val="00DE5A2D"/>
    <w:rPr>
      <w:lang w:val="fr-CA"/>
    </w:rPr>
  </w:style>
  <w:style w:type="paragraph" w:customStyle="1" w:styleId="toc-e">
    <w:name w:val="toc-e"/>
    <w:rsid w:val="00DE5A2D"/>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DE5A2D"/>
    <w:rPr>
      <w:lang w:val="fr-CA"/>
    </w:rPr>
  </w:style>
  <w:style w:type="paragraph" w:customStyle="1" w:styleId="tochead1-e">
    <w:name w:val="tochead1-e"/>
    <w:rsid w:val="00DE5A2D"/>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DE5A2D"/>
    <w:rPr>
      <w:lang w:val="fr-CA"/>
    </w:rPr>
  </w:style>
  <w:style w:type="paragraph" w:customStyle="1" w:styleId="Yellipsis-e">
    <w:name w:val="Yellipsis-e"/>
    <w:basedOn w:val="ellipsis-e"/>
    <w:rsid w:val="00DE5A2D"/>
    <w:pPr>
      <w:shd w:val="clear" w:color="auto" w:fill="D9D9D9"/>
    </w:pPr>
  </w:style>
  <w:style w:type="paragraph" w:customStyle="1" w:styleId="xleftpara-e">
    <w:name w:val="xleftpara-e"/>
    <w:rsid w:val="00DE5A2D"/>
    <w:pPr>
      <w:tabs>
        <w:tab w:val="left" w:pos="0"/>
      </w:tabs>
      <w:spacing w:line="200" w:lineRule="atLeast"/>
    </w:pPr>
    <w:rPr>
      <w:snapToGrid w:val="0"/>
      <w:sz w:val="26"/>
      <w:lang w:val="en-GB" w:eastAsia="en-US"/>
    </w:rPr>
  </w:style>
  <w:style w:type="paragraph" w:customStyle="1" w:styleId="xleftpara-f">
    <w:name w:val="xleftpara-f"/>
    <w:basedOn w:val="xleftpara-e"/>
    <w:rsid w:val="00DE5A2D"/>
    <w:rPr>
      <w:lang w:val="fr-CA"/>
    </w:rPr>
  </w:style>
  <w:style w:type="paragraph" w:customStyle="1" w:styleId="xnum-e">
    <w:name w:val="xnum-e"/>
    <w:rsid w:val="00DE5A2D"/>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DE5A2D"/>
    <w:pPr>
      <w:tabs>
        <w:tab w:val="left" w:pos="559"/>
      </w:tabs>
    </w:pPr>
    <w:rPr>
      <w:lang w:val="fr-CA"/>
    </w:rPr>
  </w:style>
  <w:style w:type="paragraph" w:customStyle="1" w:styleId="xpara-f">
    <w:name w:val="xpara-f"/>
    <w:basedOn w:val="xpara-e"/>
    <w:rsid w:val="00DE5A2D"/>
    <w:rPr>
      <w:lang w:val="fr-CA"/>
    </w:rPr>
  </w:style>
  <w:style w:type="paragraph" w:customStyle="1" w:styleId="xpartnum-e">
    <w:name w:val="xpartnum-e"/>
    <w:rsid w:val="00DE5A2D"/>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DE5A2D"/>
    <w:rPr>
      <w:lang w:val="fr-CA"/>
    </w:rPr>
  </w:style>
  <w:style w:type="paragraph" w:customStyle="1" w:styleId="xtitle-f">
    <w:name w:val="xtitle-f"/>
    <w:basedOn w:val="xtitle-e"/>
    <w:rsid w:val="00DE5A2D"/>
    <w:rPr>
      <w:lang w:val="fr-CA"/>
    </w:rPr>
  </w:style>
  <w:style w:type="paragraph" w:customStyle="1" w:styleId="Yellipsis-f">
    <w:name w:val="Yellipsis-f"/>
    <w:basedOn w:val="Yellipsis-e"/>
    <w:rsid w:val="00DE5A2D"/>
    <w:rPr>
      <w:lang w:val="fr-CA"/>
    </w:rPr>
  </w:style>
  <w:style w:type="paragraph" w:customStyle="1" w:styleId="Ypartheading-e">
    <w:name w:val="Ypartheading-e"/>
    <w:basedOn w:val="partheading-e"/>
    <w:rsid w:val="00DE5A2D"/>
    <w:pPr>
      <w:shd w:val="clear" w:color="auto" w:fill="D9D9D9"/>
    </w:pPr>
  </w:style>
  <w:style w:type="paragraph" w:customStyle="1" w:styleId="partheading-e">
    <w:name w:val="partheading-e"/>
    <w:rsid w:val="00DE5A2D"/>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DE5A2D"/>
    <w:pPr>
      <w:shd w:val="clear" w:color="auto" w:fill="D9D9D9"/>
    </w:pPr>
    <w:rPr>
      <w:lang w:val="fr-CA"/>
    </w:rPr>
  </w:style>
  <w:style w:type="paragraph" w:customStyle="1" w:styleId="partheading-f">
    <w:name w:val="partheading-f"/>
    <w:basedOn w:val="partheading-e"/>
    <w:rsid w:val="00DE5A2D"/>
    <w:rPr>
      <w:lang w:val="fr-CA"/>
    </w:rPr>
  </w:style>
  <w:style w:type="paragraph" w:customStyle="1" w:styleId="YPheadingx-e">
    <w:name w:val="YPheadingx-e"/>
    <w:basedOn w:val="Pheadingx-e"/>
    <w:rsid w:val="00DE5A2D"/>
    <w:pPr>
      <w:shd w:val="clear" w:color="auto" w:fill="D9D9D9"/>
    </w:pPr>
  </w:style>
  <w:style w:type="paragraph" w:customStyle="1" w:styleId="YPheadingx-f">
    <w:name w:val="YPheadingx-f"/>
    <w:basedOn w:val="YPheadingx-e"/>
    <w:rsid w:val="00DE5A2D"/>
    <w:rPr>
      <w:lang w:val="fr-CA"/>
    </w:rPr>
  </w:style>
  <w:style w:type="paragraph" w:customStyle="1" w:styleId="Ytable-e">
    <w:name w:val="Ytable-e"/>
    <w:basedOn w:val="table-e"/>
    <w:rsid w:val="00DE5A2D"/>
    <w:pPr>
      <w:shd w:val="clear" w:color="auto" w:fill="D9D9D9"/>
    </w:pPr>
  </w:style>
  <w:style w:type="paragraph" w:customStyle="1" w:styleId="Ytable-f">
    <w:name w:val="Ytable-f"/>
    <w:basedOn w:val="Ytable-e"/>
    <w:rsid w:val="00DE5A2D"/>
    <w:rPr>
      <w:lang w:val="fr-CA"/>
    </w:rPr>
  </w:style>
  <w:style w:type="paragraph" w:customStyle="1" w:styleId="Ytoc-e">
    <w:name w:val="Ytoc-e"/>
    <w:basedOn w:val="toc-e"/>
    <w:rsid w:val="00DE5A2D"/>
    <w:pPr>
      <w:shd w:val="clear" w:color="auto" w:fill="D9D9D9"/>
    </w:pPr>
  </w:style>
  <w:style w:type="paragraph" w:customStyle="1" w:styleId="Ytoc-f">
    <w:name w:val="Ytoc-f"/>
    <w:basedOn w:val="Ytoc-e"/>
    <w:rsid w:val="00DE5A2D"/>
    <w:rPr>
      <w:lang w:val="fr-CA"/>
    </w:rPr>
  </w:style>
  <w:style w:type="paragraph" w:customStyle="1" w:styleId="footnote-f">
    <w:name w:val="footnote-f"/>
    <w:basedOn w:val="footnote-e"/>
    <w:rsid w:val="00DE5A2D"/>
    <w:rPr>
      <w:lang w:val="fr-CA"/>
    </w:rPr>
  </w:style>
  <w:style w:type="paragraph" w:customStyle="1" w:styleId="PrAssent">
    <w:name w:val="PrAssent"/>
    <w:rsid w:val="00DE5A2D"/>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DE5A2D"/>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DE5A2D"/>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DE5A2D"/>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DE5A2D"/>
    <w:rPr>
      <w:lang w:val="fr-CA"/>
    </w:rPr>
  </w:style>
  <w:style w:type="paragraph" w:customStyle="1" w:styleId="tableheading-f">
    <w:name w:val="tableheading-f"/>
    <w:basedOn w:val="tableheading-e"/>
    <w:rsid w:val="00DE5A2D"/>
    <w:rPr>
      <w:lang w:val="fr-CA"/>
    </w:rPr>
  </w:style>
  <w:style w:type="paragraph" w:customStyle="1" w:styleId="Ypreamble-e">
    <w:name w:val="Ypreamble-e"/>
    <w:basedOn w:val="preamble-e"/>
    <w:rsid w:val="00DE5A2D"/>
    <w:pPr>
      <w:shd w:val="clear" w:color="auto" w:fill="D9D9D9"/>
      <w:tabs>
        <w:tab w:val="left" w:pos="0"/>
      </w:tabs>
    </w:pPr>
  </w:style>
  <w:style w:type="paragraph" w:customStyle="1" w:styleId="Ypartnum-e">
    <w:name w:val="Ypartnum-e"/>
    <w:basedOn w:val="partnum-e"/>
    <w:rsid w:val="00DE5A2D"/>
    <w:pPr>
      <w:shd w:val="clear" w:color="auto" w:fill="D9D9D9"/>
    </w:pPr>
  </w:style>
  <w:style w:type="paragraph" w:customStyle="1" w:styleId="Yheading1-e">
    <w:name w:val="Yheading1-e"/>
    <w:basedOn w:val="heading1-e"/>
    <w:rsid w:val="00DE5A2D"/>
    <w:pPr>
      <w:shd w:val="clear" w:color="auto" w:fill="D9D9D9"/>
    </w:pPr>
  </w:style>
  <w:style w:type="paragraph" w:customStyle="1" w:styleId="Yheading2-e">
    <w:name w:val="Yheading2-e"/>
    <w:basedOn w:val="heading2-e"/>
    <w:rsid w:val="00DE5A2D"/>
    <w:pPr>
      <w:shd w:val="clear" w:color="auto" w:fill="D9D9D9"/>
    </w:pPr>
  </w:style>
  <w:style w:type="paragraph" w:customStyle="1" w:styleId="Yheading3-e">
    <w:name w:val="Yheading3-e"/>
    <w:basedOn w:val="heading3-e"/>
    <w:rsid w:val="00DE5A2D"/>
    <w:pPr>
      <w:shd w:val="clear" w:color="auto" w:fill="D9D9D9"/>
    </w:pPr>
  </w:style>
  <w:style w:type="paragraph" w:customStyle="1" w:styleId="Ytableheading-e">
    <w:name w:val="Ytableheading-e"/>
    <w:basedOn w:val="tableheading-e"/>
    <w:rsid w:val="00DE5A2D"/>
    <w:pPr>
      <w:shd w:val="clear" w:color="auto" w:fill="D9D9D9"/>
    </w:pPr>
  </w:style>
  <w:style w:type="paragraph" w:customStyle="1" w:styleId="Yfirstdef-e">
    <w:name w:val="Yfirstdef-e"/>
    <w:basedOn w:val="firstdef-e"/>
    <w:rsid w:val="00DE5A2D"/>
    <w:pPr>
      <w:shd w:val="clear" w:color="auto" w:fill="D9D9D9"/>
    </w:pPr>
  </w:style>
  <w:style w:type="paragraph" w:customStyle="1" w:styleId="Ydefinition-e">
    <w:name w:val="Ydefinition-e"/>
    <w:basedOn w:val="definition-e"/>
    <w:rsid w:val="00DE5A2D"/>
    <w:pPr>
      <w:shd w:val="clear" w:color="auto" w:fill="D9D9D9"/>
    </w:pPr>
  </w:style>
  <w:style w:type="paragraph" w:customStyle="1" w:styleId="Ydefclause-e">
    <w:name w:val="Ydefclause-e"/>
    <w:basedOn w:val="defclause-e"/>
    <w:rsid w:val="00DE5A2D"/>
    <w:pPr>
      <w:shd w:val="clear" w:color="auto" w:fill="D9D9D9"/>
    </w:pPr>
  </w:style>
  <w:style w:type="paragraph" w:customStyle="1" w:styleId="YSdefclause-e">
    <w:name w:val="YSdefclause-e"/>
    <w:basedOn w:val="Sdefclause-e"/>
    <w:rsid w:val="00DE5A2D"/>
    <w:pPr>
      <w:shd w:val="clear" w:color="auto" w:fill="D9D9D9"/>
    </w:pPr>
  </w:style>
  <w:style w:type="paragraph" w:customStyle="1" w:styleId="Ydefsubclause-e">
    <w:name w:val="Ydefsubclause-e"/>
    <w:basedOn w:val="defsubclause-e"/>
    <w:rsid w:val="00DE5A2D"/>
    <w:pPr>
      <w:shd w:val="clear" w:color="auto" w:fill="D9D9D9"/>
    </w:pPr>
  </w:style>
  <w:style w:type="paragraph" w:customStyle="1" w:styleId="Ydefsubsubclause-e">
    <w:name w:val="Ydefsubsubclause-e"/>
    <w:basedOn w:val="defsubsubclause-e"/>
    <w:rsid w:val="00DE5A2D"/>
    <w:pPr>
      <w:shd w:val="clear" w:color="auto" w:fill="D9D9D9"/>
    </w:pPr>
  </w:style>
  <w:style w:type="paragraph" w:customStyle="1" w:styleId="Ydefparagraph-e">
    <w:name w:val="Ydefparagraph-e"/>
    <w:basedOn w:val="defparagraph-e"/>
    <w:rsid w:val="00DE5A2D"/>
    <w:pPr>
      <w:shd w:val="clear" w:color="auto" w:fill="D9D9D9"/>
    </w:pPr>
  </w:style>
  <w:style w:type="paragraph" w:customStyle="1" w:styleId="YSdefpara-e">
    <w:name w:val="YSdefpara-e"/>
    <w:basedOn w:val="Sdefpara-e"/>
    <w:rsid w:val="00DE5A2D"/>
    <w:pPr>
      <w:shd w:val="clear" w:color="auto" w:fill="D9D9D9"/>
    </w:pPr>
  </w:style>
  <w:style w:type="paragraph" w:customStyle="1" w:styleId="Ydefsubpara-e">
    <w:name w:val="Ydefsubpara-e"/>
    <w:basedOn w:val="defsubpara-e"/>
    <w:rsid w:val="00DE5A2D"/>
    <w:pPr>
      <w:shd w:val="clear" w:color="auto" w:fill="D9D9D9"/>
    </w:pPr>
  </w:style>
  <w:style w:type="paragraph" w:customStyle="1" w:styleId="Ydefsubsubpara-e">
    <w:name w:val="Ydefsubsubpara-e"/>
    <w:basedOn w:val="defsubsubpara-e"/>
    <w:rsid w:val="00DE5A2D"/>
    <w:pPr>
      <w:shd w:val="clear" w:color="auto" w:fill="D9D9D9"/>
    </w:pPr>
  </w:style>
  <w:style w:type="paragraph" w:customStyle="1" w:styleId="Ysection-e">
    <w:name w:val="Ysection-e"/>
    <w:basedOn w:val="section-e"/>
    <w:rsid w:val="00DE5A2D"/>
    <w:pPr>
      <w:shd w:val="clear" w:color="auto" w:fill="D9D9D9"/>
    </w:pPr>
  </w:style>
  <w:style w:type="paragraph" w:customStyle="1" w:styleId="YSsection-e">
    <w:name w:val="YSsection-e"/>
    <w:basedOn w:val="Ssection-e"/>
    <w:rsid w:val="00DE5A2D"/>
    <w:pPr>
      <w:shd w:val="clear" w:color="auto" w:fill="D9D9D9"/>
    </w:pPr>
  </w:style>
  <w:style w:type="paragraph" w:customStyle="1" w:styleId="Ysubsection-e">
    <w:name w:val="Ysubsection-e"/>
    <w:basedOn w:val="subsection-e"/>
    <w:rsid w:val="00DE5A2D"/>
    <w:pPr>
      <w:shd w:val="clear" w:color="auto" w:fill="D9D9D9"/>
    </w:pPr>
  </w:style>
  <w:style w:type="paragraph" w:customStyle="1" w:styleId="YSsubsection-e">
    <w:name w:val="YSsubsection-e"/>
    <w:basedOn w:val="Ssubsection-e"/>
    <w:rsid w:val="00DE5A2D"/>
    <w:pPr>
      <w:shd w:val="clear" w:color="auto" w:fill="D9D9D9"/>
    </w:pPr>
  </w:style>
  <w:style w:type="paragraph" w:customStyle="1" w:styleId="Yclause-e">
    <w:name w:val="Yclause-e"/>
    <w:basedOn w:val="clause-e"/>
    <w:rsid w:val="00DE5A2D"/>
    <w:pPr>
      <w:shd w:val="clear" w:color="auto" w:fill="D9D9D9"/>
    </w:pPr>
  </w:style>
  <w:style w:type="paragraph" w:customStyle="1" w:styleId="YSclause-e">
    <w:name w:val="YSclause-e"/>
    <w:basedOn w:val="Sclause-e"/>
    <w:rsid w:val="00DE5A2D"/>
    <w:pPr>
      <w:shd w:val="clear" w:color="auto" w:fill="D9D9D9"/>
    </w:pPr>
  </w:style>
  <w:style w:type="paragraph" w:customStyle="1" w:styleId="Ysubclause-e">
    <w:name w:val="Ysubclause-e"/>
    <w:basedOn w:val="subclause-e"/>
    <w:rsid w:val="00DE5A2D"/>
    <w:pPr>
      <w:shd w:val="clear" w:color="auto" w:fill="D9D9D9"/>
    </w:pPr>
  </w:style>
  <w:style w:type="paragraph" w:customStyle="1" w:styleId="YSsubclause-e">
    <w:name w:val="YSsubclause-e"/>
    <w:basedOn w:val="Ssubclause-e"/>
    <w:rsid w:val="00DE5A2D"/>
    <w:pPr>
      <w:shd w:val="clear" w:color="auto" w:fill="D9D9D9"/>
    </w:pPr>
  </w:style>
  <w:style w:type="paragraph" w:customStyle="1" w:styleId="Ysubsubclause-e">
    <w:name w:val="Ysubsubclause-e"/>
    <w:basedOn w:val="subsubclause-e"/>
    <w:rsid w:val="00DE5A2D"/>
    <w:pPr>
      <w:shd w:val="clear" w:color="auto" w:fill="D9D9D9"/>
    </w:pPr>
  </w:style>
  <w:style w:type="paragraph" w:customStyle="1" w:styleId="YSsubsubclause-e">
    <w:name w:val="YSsubsubclause-e"/>
    <w:basedOn w:val="Ssubsubclause-e"/>
    <w:rsid w:val="00DE5A2D"/>
    <w:pPr>
      <w:shd w:val="clear" w:color="auto" w:fill="D9D9D9"/>
    </w:pPr>
  </w:style>
  <w:style w:type="paragraph" w:customStyle="1" w:styleId="Ysubsubsubclause-e">
    <w:name w:val="Ysubsubsubclause-e"/>
    <w:basedOn w:val="subsubsubclause-e"/>
    <w:rsid w:val="00DE5A2D"/>
    <w:pPr>
      <w:shd w:val="clear" w:color="auto" w:fill="D9D9D9"/>
    </w:pPr>
  </w:style>
  <w:style w:type="paragraph" w:customStyle="1" w:styleId="Yparagraph-e">
    <w:name w:val="Yparagraph-e"/>
    <w:basedOn w:val="paragraph-e"/>
    <w:rsid w:val="00DE5A2D"/>
    <w:pPr>
      <w:shd w:val="clear" w:color="auto" w:fill="D9D9D9"/>
    </w:pPr>
  </w:style>
  <w:style w:type="paragraph" w:customStyle="1" w:styleId="Yparanoindt-e">
    <w:name w:val="Yparanoindt-e"/>
    <w:basedOn w:val="paranoindt-e"/>
    <w:rsid w:val="00DE5A2D"/>
    <w:pPr>
      <w:shd w:val="clear" w:color="auto" w:fill="D9D9D9"/>
    </w:pPr>
  </w:style>
  <w:style w:type="paragraph" w:customStyle="1" w:styleId="Yparawindt-e">
    <w:name w:val="Yparawindt-e"/>
    <w:basedOn w:val="parawindt-e"/>
    <w:rsid w:val="00DE5A2D"/>
    <w:pPr>
      <w:shd w:val="clear" w:color="auto" w:fill="D9D9D9"/>
      <w:ind w:left="278"/>
    </w:pPr>
  </w:style>
  <w:style w:type="paragraph" w:customStyle="1" w:styleId="Yparawtab-e">
    <w:name w:val="Yparawtab-e"/>
    <w:basedOn w:val="parawtab-e"/>
    <w:rsid w:val="00DE5A2D"/>
    <w:pPr>
      <w:shd w:val="clear" w:color="auto" w:fill="D9D9D9"/>
    </w:pPr>
  </w:style>
  <w:style w:type="paragraph" w:customStyle="1" w:styleId="YSparagraph-e">
    <w:name w:val="YSparagraph-e"/>
    <w:basedOn w:val="Sparagraph-e"/>
    <w:rsid w:val="00DE5A2D"/>
    <w:pPr>
      <w:shd w:val="clear" w:color="auto" w:fill="D9D9D9"/>
    </w:pPr>
  </w:style>
  <w:style w:type="paragraph" w:customStyle="1" w:styleId="Ysubpara-e">
    <w:name w:val="Ysubpara-e"/>
    <w:basedOn w:val="subpara-e"/>
    <w:rsid w:val="00DE5A2D"/>
    <w:pPr>
      <w:shd w:val="clear" w:color="auto" w:fill="D9D9D9"/>
    </w:pPr>
  </w:style>
  <w:style w:type="paragraph" w:customStyle="1" w:styleId="YSsubpara-e">
    <w:name w:val="YSsubpara-e"/>
    <w:basedOn w:val="Ssubpara-e"/>
    <w:rsid w:val="00DE5A2D"/>
    <w:pPr>
      <w:shd w:val="clear" w:color="auto" w:fill="D9D9D9"/>
    </w:pPr>
  </w:style>
  <w:style w:type="paragraph" w:customStyle="1" w:styleId="Ysubsubpara-e">
    <w:name w:val="Ysubsubpara-e"/>
    <w:basedOn w:val="subsubpara-e"/>
    <w:rsid w:val="00DE5A2D"/>
    <w:pPr>
      <w:shd w:val="clear" w:color="auto" w:fill="D9D9D9"/>
    </w:pPr>
  </w:style>
  <w:style w:type="paragraph" w:customStyle="1" w:styleId="YSsubsubpara-e">
    <w:name w:val="YSsubsubpara-e"/>
    <w:basedOn w:val="Ssubsubpara-e"/>
    <w:rsid w:val="00DE5A2D"/>
    <w:pPr>
      <w:shd w:val="clear" w:color="auto" w:fill="D9D9D9"/>
    </w:pPr>
  </w:style>
  <w:style w:type="paragraph" w:customStyle="1" w:styleId="Ysubsubsubpara-e">
    <w:name w:val="Ysubsubsubpara-e"/>
    <w:basedOn w:val="subsubsubpara-e"/>
    <w:rsid w:val="00DE5A2D"/>
    <w:pPr>
      <w:shd w:val="clear" w:color="auto" w:fill="D9D9D9"/>
    </w:pPr>
  </w:style>
  <w:style w:type="paragraph" w:customStyle="1" w:styleId="Yequation-e">
    <w:name w:val="Yequation-e"/>
    <w:basedOn w:val="equation-e"/>
    <w:rsid w:val="00DE5A2D"/>
    <w:pPr>
      <w:shd w:val="clear" w:color="auto" w:fill="D9D9D9"/>
    </w:pPr>
  </w:style>
  <w:style w:type="paragraph" w:customStyle="1" w:styleId="YPsection-e">
    <w:name w:val="YPsection-e"/>
    <w:basedOn w:val="section-e"/>
    <w:rsid w:val="00DE5A2D"/>
    <w:pPr>
      <w:shd w:val="clear" w:color="auto" w:fill="D9D9D9"/>
    </w:pPr>
    <w:rPr>
      <w:b/>
    </w:rPr>
  </w:style>
  <w:style w:type="paragraph" w:customStyle="1" w:styleId="YSPsection-e">
    <w:name w:val="YSPsection-e"/>
    <w:basedOn w:val="SPsection-e"/>
    <w:rsid w:val="00DE5A2D"/>
    <w:pPr>
      <w:shd w:val="clear" w:color="auto" w:fill="D9D9D9"/>
    </w:pPr>
  </w:style>
  <w:style w:type="paragraph" w:customStyle="1" w:styleId="YPsubsection-e">
    <w:name w:val="YPsubsection-e"/>
    <w:basedOn w:val="subsection-e"/>
    <w:rsid w:val="00DE5A2D"/>
    <w:pPr>
      <w:shd w:val="clear" w:color="auto" w:fill="D9D9D9"/>
    </w:pPr>
    <w:rPr>
      <w:b/>
    </w:rPr>
  </w:style>
  <w:style w:type="paragraph" w:customStyle="1" w:styleId="YSPsubsection-e">
    <w:name w:val="YSPsubsection-e"/>
    <w:basedOn w:val="SPsubsection-e"/>
    <w:rsid w:val="00DE5A2D"/>
    <w:pPr>
      <w:shd w:val="clear" w:color="auto" w:fill="D9D9D9"/>
    </w:pPr>
  </w:style>
  <w:style w:type="paragraph" w:customStyle="1" w:styleId="YPclause-e">
    <w:name w:val="YPclause-e"/>
    <w:basedOn w:val="clause-e"/>
    <w:rsid w:val="00DE5A2D"/>
    <w:pPr>
      <w:shd w:val="clear" w:color="auto" w:fill="D9D9D9"/>
    </w:pPr>
    <w:rPr>
      <w:b/>
    </w:rPr>
  </w:style>
  <w:style w:type="paragraph" w:customStyle="1" w:styleId="YPsubclause-e">
    <w:name w:val="YPsubclause-e"/>
    <w:basedOn w:val="subclause-e"/>
    <w:rsid w:val="00DE5A2D"/>
    <w:pPr>
      <w:shd w:val="clear" w:color="auto" w:fill="D9D9D9"/>
    </w:pPr>
    <w:rPr>
      <w:b/>
    </w:rPr>
  </w:style>
  <w:style w:type="paragraph" w:customStyle="1" w:styleId="YPsubsubclause-e">
    <w:name w:val="YPsubsubclause-e"/>
    <w:basedOn w:val="subsubclause-e"/>
    <w:rsid w:val="00DE5A2D"/>
    <w:pPr>
      <w:shd w:val="clear" w:color="auto" w:fill="D9D9D9"/>
    </w:pPr>
    <w:rPr>
      <w:b/>
    </w:rPr>
  </w:style>
  <w:style w:type="paragraph" w:customStyle="1" w:styleId="YPsubsubsubclause-e">
    <w:name w:val="YPsubsubsubclause-e"/>
    <w:basedOn w:val="subsubsubclause-e"/>
    <w:rsid w:val="00DE5A2D"/>
    <w:pPr>
      <w:shd w:val="clear" w:color="auto" w:fill="D9D9D9"/>
    </w:pPr>
    <w:rPr>
      <w:b/>
    </w:rPr>
  </w:style>
  <w:style w:type="paragraph" w:customStyle="1" w:styleId="YPparagraph-e">
    <w:name w:val="YPparagraph-e"/>
    <w:basedOn w:val="paragraph-e"/>
    <w:rsid w:val="00DE5A2D"/>
    <w:pPr>
      <w:shd w:val="clear" w:color="auto" w:fill="D9D9D9"/>
    </w:pPr>
    <w:rPr>
      <w:b/>
    </w:rPr>
  </w:style>
  <w:style w:type="paragraph" w:customStyle="1" w:styleId="YPsubpara-e">
    <w:name w:val="YPsubpara-e"/>
    <w:basedOn w:val="subpara-e"/>
    <w:rsid w:val="00DE5A2D"/>
    <w:pPr>
      <w:shd w:val="clear" w:color="auto" w:fill="D9D9D9"/>
    </w:pPr>
    <w:rPr>
      <w:b/>
    </w:rPr>
  </w:style>
  <w:style w:type="paragraph" w:customStyle="1" w:styleId="YPsubsubpara-e">
    <w:name w:val="YPsubsubpara-e"/>
    <w:basedOn w:val="subsubpara-e"/>
    <w:rsid w:val="00DE5A2D"/>
    <w:pPr>
      <w:shd w:val="clear" w:color="auto" w:fill="D9D9D9"/>
    </w:pPr>
    <w:rPr>
      <w:b/>
    </w:rPr>
  </w:style>
  <w:style w:type="paragraph" w:customStyle="1" w:styleId="YPsubsubsubpara-e">
    <w:name w:val="YPsubsubsubpara-e"/>
    <w:basedOn w:val="subsubsubpara-e"/>
    <w:rsid w:val="00DE5A2D"/>
    <w:pPr>
      <w:shd w:val="clear" w:color="auto" w:fill="D9D9D9"/>
    </w:pPr>
    <w:rPr>
      <w:b/>
    </w:rPr>
  </w:style>
  <w:style w:type="paragraph" w:customStyle="1" w:styleId="Ypreamble-f">
    <w:name w:val="Ypreamble-f"/>
    <w:basedOn w:val="Ypreamble-e"/>
    <w:rsid w:val="00DE5A2D"/>
    <w:rPr>
      <w:lang w:val="fr-CA"/>
    </w:rPr>
  </w:style>
  <w:style w:type="paragraph" w:customStyle="1" w:styleId="Ypartnum-f">
    <w:name w:val="Ypartnum-f"/>
    <w:basedOn w:val="Ypartnum-e"/>
    <w:rsid w:val="00DE5A2D"/>
    <w:rPr>
      <w:lang w:val="fr-CA"/>
    </w:rPr>
  </w:style>
  <w:style w:type="paragraph" w:customStyle="1" w:styleId="Yheading1-f">
    <w:name w:val="Yheading1-f"/>
    <w:basedOn w:val="Yheading1-e"/>
    <w:rsid w:val="00DE5A2D"/>
    <w:rPr>
      <w:lang w:val="fr-CA"/>
    </w:rPr>
  </w:style>
  <w:style w:type="paragraph" w:customStyle="1" w:styleId="Yheading2-f">
    <w:name w:val="Yheading2-f"/>
    <w:basedOn w:val="Yheading2-e"/>
    <w:rsid w:val="00DE5A2D"/>
    <w:rPr>
      <w:lang w:val="fr-CA"/>
    </w:rPr>
  </w:style>
  <w:style w:type="paragraph" w:customStyle="1" w:styleId="Yheading3-f">
    <w:name w:val="Yheading3-f"/>
    <w:basedOn w:val="Yheading3-e"/>
    <w:rsid w:val="00DE5A2D"/>
    <w:rPr>
      <w:lang w:val="fr-CA"/>
    </w:rPr>
  </w:style>
  <w:style w:type="paragraph" w:customStyle="1" w:styleId="Ytableheading-f">
    <w:name w:val="Ytableheading-f"/>
    <w:basedOn w:val="Ytableheading-e"/>
    <w:rsid w:val="00DE5A2D"/>
    <w:rPr>
      <w:lang w:val="fr-CA"/>
    </w:rPr>
  </w:style>
  <w:style w:type="paragraph" w:customStyle="1" w:styleId="Yfirstdef-f">
    <w:name w:val="Yfirstdef-f"/>
    <w:basedOn w:val="Yfirstdef-e"/>
    <w:rsid w:val="00DE5A2D"/>
    <w:rPr>
      <w:lang w:val="fr-CA"/>
    </w:rPr>
  </w:style>
  <w:style w:type="paragraph" w:customStyle="1" w:styleId="Ydefinition-f">
    <w:name w:val="Ydefinition-f"/>
    <w:basedOn w:val="Ydefinition-e"/>
    <w:rsid w:val="00DE5A2D"/>
    <w:rPr>
      <w:lang w:val="fr-CA"/>
    </w:rPr>
  </w:style>
  <w:style w:type="paragraph" w:customStyle="1" w:styleId="YSdefinition-f">
    <w:name w:val="YSdefinition-f"/>
    <w:basedOn w:val="YSdefinition-e"/>
    <w:rsid w:val="00DE5A2D"/>
    <w:rPr>
      <w:lang w:val="fr-CA"/>
    </w:rPr>
  </w:style>
  <w:style w:type="paragraph" w:customStyle="1" w:styleId="YSdefinition-e">
    <w:name w:val="YSdefinition-e"/>
    <w:basedOn w:val="Sdefinition-e"/>
    <w:rsid w:val="00DE5A2D"/>
    <w:pPr>
      <w:shd w:val="clear" w:color="auto" w:fill="D9D9D9"/>
    </w:pPr>
  </w:style>
  <w:style w:type="paragraph" w:customStyle="1" w:styleId="Ydefclause-f">
    <w:name w:val="Ydefclause-f"/>
    <w:basedOn w:val="Ydefclause-e"/>
    <w:rsid w:val="00DE5A2D"/>
    <w:rPr>
      <w:lang w:val="fr-CA"/>
    </w:rPr>
  </w:style>
  <w:style w:type="paragraph" w:customStyle="1" w:styleId="YSdefclause-f">
    <w:name w:val="YSdefclause-f"/>
    <w:basedOn w:val="YSdefclause-e"/>
    <w:rsid w:val="00DE5A2D"/>
    <w:rPr>
      <w:lang w:val="fr-CA"/>
    </w:rPr>
  </w:style>
  <w:style w:type="paragraph" w:customStyle="1" w:styleId="Ydefsubclause-f">
    <w:name w:val="Ydefsubclause-f"/>
    <w:basedOn w:val="Ydefsubclause-e"/>
    <w:rsid w:val="00DE5A2D"/>
    <w:rPr>
      <w:lang w:val="fr-CA"/>
    </w:rPr>
  </w:style>
  <w:style w:type="paragraph" w:customStyle="1" w:styleId="Ydefsubsubclause-f">
    <w:name w:val="Ydefsubsubclause-f"/>
    <w:basedOn w:val="Ydefsubsubclause-e"/>
    <w:rsid w:val="00DE5A2D"/>
    <w:rPr>
      <w:lang w:val="fr-CA"/>
    </w:rPr>
  </w:style>
  <w:style w:type="paragraph" w:customStyle="1" w:styleId="Ydefparagraph-f">
    <w:name w:val="Ydefparagraph-f"/>
    <w:basedOn w:val="Ydefparagraph-e"/>
    <w:rsid w:val="00DE5A2D"/>
    <w:rPr>
      <w:lang w:val="fr-CA"/>
    </w:rPr>
  </w:style>
  <w:style w:type="paragraph" w:customStyle="1" w:styleId="YSdefpara-f">
    <w:name w:val="YSdefpara-f"/>
    <w:basedOn w:val="YSdefpara-e"/>
    <w:rsid w:val="00DE5A2D"/>
    <w:rPr>
      <w:lang w:val="fr-CA"/>
    </w:rPr>
  </w:style>
  <w:style w:type="paragraph" w:customStyle="1" w:styleId="Ydefsubpara-f">
    <w:name w:val="Ydefsubpara-f"/>
    <w:basedOn w:val="Ydefsubpara-e"/>
    <w:rsid w:val="00DE5A2D"/>
    <w:rPr>
      <w:lang w:val="fr-CA"/>
    </w:rPr>
  </w:style>
  <w:style w:type="paragraph" w:customStyle="1" w:styleId="Ydefsubsubpara-f">
    <w:name w:val="Ydefsubsubpara-f"/>
    <w:basedOn w:val="Ydefsubsubpara-e"/>
    <w:rsid w:val="00DE5A2D"/>
    <w:rPr>
      <w:lang w:val="fr-CA"/>
    </w:rPr>
  </w:style>
  <w:style w:type="paragraph" w:customStyle="1" w:styleId="Ysection-f">
    <w:name w:val="Ysection-f"/>
    <w:basedOn w:val="Ysection-e"/>
    <w:rsid w:val="00DE5A2D"/>
    <w:rPr>
      <w:lang w:val="fr-CA"/>
    </w:rPr>
  </w:style>
  <w:style w:type="paragraph" w:customStyle="1" w:styleId="YSsection-f">
    <w:name w:val="YSsection-f"/>
    <w:basedOn w:val="YSsection-e"/>
    <w:rsid w:val="00DE5A2D"/>
    <w:rPr>
      <w:lang w:val="fr-CA"/>
    </w:rPr>
  </w:style>
  <w:style w:type="paragraph" w:customStyle="1" w:styleId="Ysubsection-f">
    <w:name w:val="Ysubsection-f"/>
    <w:basedOn w:val="Ysubsection-e"/>
    <w:rsid w:val="00DE5A2D"/>
    <w:rPr>
      <w:lang w:val="fr-CA"/>
    </w:rPr>
  </w:style>
  <w:style w:type="paragraph" w:customStyle="1" w:styleId="YSsubsection-f">
    <w:name w:val="YSsubsection-f"/>
    <w:basedOn w:val="YSsubsection-e"/>
    <w:rsid w:val="00DE5A2D"/>
    <w:rPr>
      <w:lang w:val="fr-CA"/>
    </w:rPr>
  </w:style>
  <w:style w:type="paragraph" w:customStyle="1" w:styleId="Yclause-f">
    <w:name w:val="Yclause-f"/>
    <w:basedOn w:val="Yclause-e"/>
    <w:rsid w:val="00DE5A2D"/>
    <w:rPr>
      <w:lang w:val="fr-CA"/>
    </w:rPr>
  </w:style>
  <w:style w:type="paragraph" w:customStyle="1" w:styleId="YSclause-f">
    <w:name w:val="YSclause-f"/>
    <w:basedOn w:val="YSclause-e"/>
    <w:rsid w:val="00DE5A2D"/>
    <w:rPr>
      <w:lang w:val="fr-CA"/>
    </w:rPr>
  </w:style>
  <w:style w:type="paragraph" w:customStyle="1" w:styleId="Ysubclause-f">
    <w:name w:val="Ysubclause-f"/>
    <w:basedOn w:val="Ysubclause-e"/>
    <w:rsid w:val="00DE5A2D"/>
    <w:rPr>
      <w:lang w:val="fr-CA"/>
    </w:rPr>
  </w:style>
  <w:style w:type="paragraph" w:customStyle="1" w:styleId="YSsubclause-f">
    <w:name w:val="YSsubclause-f"/>
    <w:basedOn w:val="YSsubclause-e"/>
    <w:rsid w:val="00DE5A2D"/>
    <w:rPr>
      <w:lang w:val="fr-CA"/>
    </w:rPr>
  </w:style>
  <w:style w:type="paragraph" w:customStyle="1" w:styleId="Ysubsubclause-f">
    <w:name w:val="Ysubsubclause-f"/>
    <w:basedOn w:val="Ysubsubclause-e"/>
    <w:rsid w:val="00DE5A2D"/>
    <w:rPr>
      <w:lang w:val="fr-CA"/>
    </w:rPr>
  </w:style>
  <w:style w:type="paragraph" w:customStyle="1" w:styleId="YSsubsubclause-f">
    <w:name w:val="YSsubsubclause-f"/>
    <w:basedOn w:val="YSsubsubclause-e"/>
    <w:rsid w:val="00DE5A2D"/>
    <w:rPr>
      <w:lang w:val="fr-CA"/>
    </w:rPr>
  </w:style>
  <w:style w:type="paragraph" w:customStyle="1" w:styleId="Ysubsubsubclause-f">
    <w:name w:val="Ysubsubsubclause-f"/>
    <w:basedOn w:val="Ysubsubsubclause-e"/>
    <w:rsid w:val="00DE5A2D"/>
    <w:rPr>
      <w:lang w:val="fr-CA"/>
    </w:rPr>
  </w:style>
  <w:style w:type="paragraph" w:customStyle="1" w:styleId="Yparagraph-f">
    <w:name w:val="Yparagraph-f"/>
    <w:basedOn w:val="Yparagraph-e"/>
    <w:rsid w:val="00DE5A2D"/>
    <w:rPr>
      <w:lang w:val="fr-CA"/>
    </w:rPr>
  </w:style>
  <w:style w:type="paragraph" w:customStyle="1" w:styleId="Yparanoindt-f">
    <w:name w:val="Yparanoindt-f"/>
    <w:basedOn w:val="Yparanoindt-e"/>
    <w:rsid w:val="00DE5A2D"/>
    <w:rPr>
      <w:lang w:val="fr-CA"/>
    </w:rPr>
  </w:style>
  <w:style w:type="paragraph" w:customStyle="1" w:styleId="Yparawindt-f">
    <w:name w:val="Yparawindt-f"/>
    <w:basedOn w:val="Yparawindt-e"/>
    <w:rsid w:val="00DE5A2D"/>
    <w:rPr>
      <w:lang w:val="fr-CA"/>
    </w:rPr>
  </w:style>
  <w:style w:type="paragraph" w:customStyle="1" w:styleId="Yparawtab-f">
    <w:name w:val="Yparawtab-f"/>
    <w:basedOn w:val="Yparawtab-e"/>
    <w:rsid w:val="00DE5A2D"/>
    <w:rPr>
      <w:lang w:val="fr-CA"/>
    </w:rPr>
  </w:style>
  <w:style w:type="paragraph" w:customStyle="1" w:styleId="YSparagraph-f">
    <w:name w:val="YSparagraph-f"/>
    <w:basedOn w:val="YSparagraph-e"/>
    <w:rsid w:val="00DE5A2D"/>
    <w:rPr>
      <w:lang w:val="fr-CA"/>
    </w:rPr>
  </w:style>
  <w:style w:type="paragraph" w:customStyle="1" w:styleId="Ysubpara-f">
    <w:name w:val="Ysubpara-f"/>
    <w:basedOn w:val="Ysubpara-e"/>
    <w:rsid w:val="00DE5A2D"/>
    <w:rPr>
      <w:lang w:val="fr-CA"/>
    </w:rPr>
  </w:style>
  <w:style w:type="paragraph" w:customStyle="1" w:styleId="YSsubpara-f">
    <w:name w:val="YSsubpara-f"/>
    <w:basedOn w:val="YSsubpara-e"/>
    <w:rsid w:val="00DE5A2D"/>
    <w:rPr>
      <w:lang w:val="fr-CA"/>
    </w:rPr>
  </w:style>
  <w:style w:type="paragraph" w:customStyle="1" w:styleId="Ysubsubpara-f">
    <w:name w:val="Ysubsubpara-f"/>
    <w:basedOn w:val="Ysubsubpara-e"/>
    <w:rsid w:val="00DE5A2D"/>
    <w:rPr>
      <w:lang w:val="fr-CA"/>
    </w:rPr>
  </w:style>
  <w:style w:type="paragraph" w:customStyle="1" w:styleId="YSsubsubpara-f">
    <w:name w:val="YSsubsubpara-f"/>
    <w:basedOn w:val="YSsubsubpara-e"/>
    <w:rsid w:val="00DE5A2D"/>
    <w:rPr>
      <w:lang w:val="fr-CA"/>
    </w:rPr>
  </w:style>
  <w:style w:type="paragraph" w:customStyle="1" w:styleId="Ysubsubsubpara-f">
    <w:name w:val="Ysubsubsubpara-f"/>
    <w:basedOn w:val="Ysubsubsubpara-e"/>
    <w:rsid w:val="00DE5A2D"/>
    <w:rPr>
      <w:lang w:val="fr-CA"/>
    </w:rPr>
  </w:style>
  <w:style w:type="paragraph" w:customStyle="1" w:styleId="Yequation-f">
    <w:name w:val="Yequation-f"/>
    <w:basedOn w:val="Yequation-e"/>
    <w:rsid w:val="00DE5A2D"/>
    <w:rPr>
      <w:lang w:val="fr-CA"/>
    </w:rPr>
  </w:style>
  <w:style w:type="paragraph" w:customStyle="1" w:styleId="YPsection-f">
    <w:name w:val="YPsection-f"/>
    <w:basedOn w:val="YPsection-e"/>
    <w:rsid w:val="00DE5A2D"/>
    <w:rPr>
      <w:lang w:val="fr-CA"/>
    </w:rPr>
  </w:style>
  <w:style w:type="paragraph" w:customStyle="1" w:styleId="YSPsection-f">
    <w:name w:val="YSPsection-f"/>
    <w:basedOn w:val="YSPsection-e"/>
    <w:rsid w:val="00DE5A2D"/>
    <w:rPr>
      <w:lang w:val="fr-CA"/>
    </w:rPr>
  </w:style>
  <w:style w:type="paragraph" w:customStyle="1" w:styleId="YPsubsection-f">
    <w:name w:val="YPsubsection-f"/>
    <w:basedOn w:val="YPsubsection-e"/>
    <w:rsid w:val="00DE5A2D"/>
    <w:rPr>
      <w:lang w:val="fr-CA"/>
    </w:rPr>
  </w:style>
  <w:style w:type="paragraph" w:customStyle="1" w:styleId="YSPsubsection-f">
    <w:name w:val="YSPsubsection-f"/>
    <w:basedOn w:val="YSPsubsection-e"/>
    <w:rsid w:val="00DE5A2D"/>
    <w:rPr>
      <w:lang w:val="fr-CA"/>
    </w:rPr>
  </w:style>
  <w:style w:type="paragraph" w:customStyle="1" w:styleId="YPclause-f">
    <w:name w:val="YPclause-f"/>
    <w:basedOn w:val="YPclause-e"/>
    <w:rsid w:val="00DE5A2D"/>
    <w:rPr>
      <w:lang w:val="fr-CA"/>
    </w:rPr>
  </w:style>
  <w:style w:type="paragraph" w:customStyle="1" w:styleId="YPsubclause-f">
    <w:name w:val="YPsubclause-f"/>
    <w:basedOn w:val="YPsubclause-e"/>
    <w:rsid w:val="00DE5A2D"/>
    <w:rPr>
      <w:lang w:val="fr-CA"/>
    </w:rPr>
  </w:style>
  <w:style w:type="paragraph" w:customStyle="1" w:styleId="YPsubsubclause-f">
    <w:name w:val="YPsubsubclause-f"/>
    <w:basedOn w:val="YPsubsubclause-e"/>
    <w:rsid w:val="00DE5A2D"/>
    <w:rPr>
      <w:lang w:val="fr-CA"/>
    </w:rPr>
  </w:style>
  <w:style w:type="paragraph" w:customStyle="1" w:styleId="YPsubsubsubclause-f">
    <w:name w:val="YPsubsubsubclause-f"/>
    <w:basedOn w:val="YPsubsubsubclause-e"/>
    <w:rsid w:val="00DE5A2D"/>
    <w:rPr>
      <w:lang w:val="fr-CA"/>
    </w:rPr>
  </w:style>
  <w:style w:type="paragraph" w:customStyle="1" w:styleId="YPparagraph-f">
    <w:name w:val="YPparagraph-f"/>
    <w:basedOn w:val="YPparagraph-e"/>
    <w:rsid w:val="00DE5A2D"/>
    <w:rPr>
      <w:lang w:val="fr-CA"/>
    </w:rPr>
  </w:style>
  <w:style w:type="paragraph" w:customStyle="1" w:styleId="YPsubpara-f">
    <w:name w:val="YPsubpara-f"/>
    <w:basedOn w:val="YPsubpara-e"/>
    <w:rsid w:val="00DE5A2D"/>
    <w:rPr>
      <w:lang w:val="fr-CA"/>
    </w:rPr>
  </w:style>
  <w:style w:type="paragraph" w:customStyle="1" w:styleId="YPsubsubpara-f">
    <w:name w:val="YPsubsubpara-f"/>
    <w:basedOn w:val="YPsubsubpara-e"/>
    <w:rsid w:val="00DE5A2D"/>
    <w:rPr>
      <w:lang w:val="fr-CA"/>
    </w:rPr>
  </w:style>
  <w:style w:type="paragraph" w:customStyle="1" w:styleId="YPsubsubsubpara-f">
    <w:name w:val="YPsubsubsubpara-f"/>
    <w:basedOn w:val="YPsubsubsubpara-e"/>
    <w:rsid w:val="00DE5A2D"/>
    <w:rPr>
      <w:lang w:val="fr-CA"/>
    </w:rPr>
  </w:style>
  <w:style w:type="paragraph" w:customStyle="1" w:styleId="Pheading-f">
    <w:name w:val="Pheading-f"/>
    <w:basedOn w:val="Pheading-e"/>
    <w:rsid w:val="00DE5A2D"/>
    <w:rPr>
      <w:lang w:val="fr-CA"/>
    </w:rPr>
  </w:style>
  <w:style w:type="paragraph" w:customStyle="1" w:styleId="defPnote-e">
    <w:name w:val="defPnote-e"/>
    <w:basedOn w:val="Pnote-e"/>
    <w:rsid w:val="00DE5A2D"/>
  </w:style>
  <w:style w:type="paragraph" w:customStyle="1" w:styleId="headnote-f">
    <w:name w:val="headnote-f"/>
    <w:basedOn w:val="headnote-e"/>
    <w:rsid w:val="00DE5A2D"/>
    <w:rPr>
      <w:lang w:val="fr-CA"/>
    </w:rPr>
  </w:style>
  <w:style w:type="paragraph" w:customStyle="1" w:styleId="defPnote-f">
    <w:name w:val="defPnote-f"/>
    <w:basedOn w:val="Pnote-e"/>
    <w:rsid w:val="00DE5A2D"/>
    <w:rPr>
      <w:lang w:val="fr-CA"/>
    </w:rPr>
  </w:style>
  <w:style w:type="paragraph" w:customStyle="1" w:styleId="Yprocsection-e">
    <w:name w:val="Yprocsection-e"/>
    <w:basedOn w:val="Ysection-e"/>
    <w:rsid w:val="00DE5A2D"/>
    <w:pPr>
      <w:tabs>
        <w:tab w:val="left" w:pos="430"/>
      </w:tabs>
      <w:ind w:left="240"/>
    </w:pPr>
  </w:style>
  <w:style w:type="paragraph" w:customStyle="1" w:styleId="Yprocsection-f">
    <w:name w:val="Yprocsection-f"/>
    <w:basedOn w:val="Yprocsection-e"/>
    <w:rsid w:val="00DE5A2D"/>
    <w:rPr>
      <w:lang w:val="fr-CA"/>
    </w:rPr>
  </w:style>
  <w:style w:type="paragraph" w:customStyle="1" w:styleId="Yprocsubsection-e">
    <w:name w:val="Yprocsubsection-e"/>
    <w:basedOn w:val="Ysubsection-e"/>
    <w:rsid w:val="00DE5A2D"/>
    <w:pPr>
      <w:tabs>
        <w:tab w:val="left" w:pos="430"/>
      </w:tabs>
      <w:ind w:left="240"/>
    </w:pPr>
  </w:style>
  <w:style w:type="paragraph" w:customStyle="1" w:styleId="Yprocsubsection-f">
    <w:name w:val="Yprocsubsection-f"/>
    <w:basedOn w:val="Yprocsubsection-e"/>
    <w:rsid w:val="00DE5A2D"/>
    <w:rPr>
      <w:lang w:val="fr-CA"/>
    </w:rPr>
  </w:style>
  <w:style w:type="paragraph" w:customStyle="1" w:styleId="YprocSsection-e">
    <w:name w:val="YprocSsection-e"/>
    <w:basedOn w:val="YSsection-e"/>
    <w:rsid w:val="00DE5A2D"/>
    <w:pPr>
      <w:ind w:left="240"/>
    </w:pPr>
  </w:style>
  <w:style w:type="paragraph" w:customStyle="1" w:styleId="YprocSsection-f">
    <w:name w:val="YprocSsection-f"/>
    <w:basedOn w:val="YprocSsection-e"/>
    <w:rsid w:val="00DE5A2D"/>
    <w:rPr>
      <w:lang w:val="fr-CA"/>
    </w:rPr>
  </w:style>
  <w:style w:type="paragraph" w:customStyle="1" w:styleId="YprocSsubsection-e">
    <w:name w:val="YprocSsubsection-e"/>
    <w:basedOn w:val="YSsubsection-e"/>
    <w:rsid w:val="00DE5A2D"/>
    <w:pPr>
      <w:ind w:left="240"/>
    </w:pPr>
  </w:style>
  <w:style w:type="paragraph" w:customStyle="1" w:styleId="YprocSsubsection-f">
    <w:name w:val="YprocSsubsection-f"/>
    <w:basedOn w:val="YprocSsubsection-e"/>
    <w:rsid w:val="00DE5A2D"/>
    <w:rPr>
      <w:lang w:val="fr-CA"/>
    </w:rPr>
  </w:style>
  <w:style w:type="paragraph" w:customStyle="1" w:styleId="Yprocclause-e">
    <w:name w:val="Yprocclause-e"/>
    <w:basedOn w:val="Yclause-e"/>
    <w:rsid w:val="00DE5A2D"/>
    <w:pPr>
      <w:tabs>
        <w:tab w:val="right" w:pos="672"/>
        <w:tab w:val="left" w:pos="792"/>
      </w:tabs>
      <w:ind w:left="778"/>
    </w:pPr>
  </w:style>
  <w:style w:type="paragraph" w:customStyle="1" w:styleId="Yprocclause-f">
    <w:name w:val="Yprocclause-f"/>
    <w:basedOn w:val="Yprocclause-e"/>
    <w:rsid w:val="00DE5A2D"/>
    <w:rPr>
      <w:lang w:val="fr-CA"/>
    </w:rPr>
  </w:style>
  <w:style w:type="paragraph" w:customStyle="1" w:styleId="Yprocparagraph-e">
    <w:name w:val="Yprocparagraph-e"/>
    <w:basedOn w:val="Yparagraph-e"/>
    <w:rsid w:val="00DE5A2D"/>
    <w:pPr>
      <w:tabs>
        <w:tab w:val="right" w:pos="672"/>
        <w:tab w:val="left" w:pos="792"/>
      </w:tabs>
      <w:ind w:left="778"/>
    </w:pPr>
  </w:style>
  <w:style w:type="paragraph" w:customStyle="1" w:styleId="Yprocparagraph-f">
    <w:name w:val="Yprocparagraph-f"/>
    <w:basedOn w:val="Yprocparagraph-e"/>
    <w:rsid w:val="00DE5A2D"/>
    <w:rPr>
      <w:lang w:val="fr-CA"/>
    </w:rPr>
  </w:style>
  <w:style w:type="paragraph" w:customStyle="1" w:styleId="Yprocdefclause-e">
    <w:name w:val="Yprocdefclause-e"/>
    <w:basedOn w:val="Ydefclause-e"/>
    <w:rsid w:val="00DE5A2D"/>
    <w:pPr>
      <w:tabs>
        <w:tab w:val="right" w:pos="672"/>
        <w:tab w:val="left" w:pos="792"/>
      </w:tabs>
      <w:ind w:left="778"/>
    </w:pPr>
  </w:style>
  <w:style w:type="paragraph" w:customStyle="1" w:styleId="Yprocdefclause-f">
    <w:name w:val="Yprocdefclause-f"/>
    <w:basedOn w:val="Yprocdefclause-e"/>
    <w:rsid w:val="00DE5A2D"/>
    <w:rPr>
      <w:lang w:val="fr-CA"/>
    </w:rPr>
  </w:style>
  <w:style w:type="paragraph" w:customStyle="1" w:styleId="Yprocdefinition-e">
    <w:name w:val="Yprocdefinition-e"/>
    <w:basedOn w:val="Ydefinition-e"/>
    <w:rsid w:val="00DE5A2D"/>
    <w:pPr>
      <w:ind w:left="430" w:hanging="190"/>
    </w:pPr>
  </w:style>
  <w:style w:type="paragraph" w:customStyle="1" w:styleId="Yprocdefinition-f">
    <w:name w:val="Yprocdefinition-f"/>
    <w:basedOn w:val="Yprocdefinition-e"/>
    <w:rsid w:val="00DE5A2D"/>
    <w:rPr>
      <w:lang w:val="fr-CA"/>
    </w:rPr>
  </w:style>
  <w:style w:type="paragraph" w:customStyle="1" w:styleId="Yprocdefparagraph-e">
    <w:name w:val="Yprocdefparagraph-e"/>
    <w:basedOn w:val="Ydefparagraph-e"/>
    <w:rsid w:val="00DE5A2D"/>
    <w:pPr>
      <w:tabs>
        <w:tab w:val="right" w:pos="672"/>
        <w:tab w:val="left" w:pos="792"/>
      </w:tabs>
      <w:ind w:left="778"/>
    </w:pPr>
  </w:style>
  <w:style w:type="paragraph" w:customStyle="1" w:styleId="Yprocdefparagraph-f">
    <w:name w:val="Yprocdefparagraph-f"/>
    <w:basedOn w:val="Yprocdefparagraph-e"/>
    <w:rsid w:val="00DE5A2D"/>
    <w:rPr>
      <w:lang w:val="fr-CA"/>
    </w:rPr>
  </w:style>
  <w:style w:type="paragraph" w:customStyle="1" w:styleId="Yprocfirstdef-e">
    <w:name w:val="Yprocfirstdef-e"/>
    <w:basedOn w:val="Yfirstdef-e"/>
    <w:rsid w:val="00DE5A2D"/>
    <w:pPr>
      <w:ind w:left="430" w:hanging="190"/>
    </w:pPr>
  </w:style>
  <w:style w:type="paragraph" w:customStyle="1" w:styleId="Yprocfirstdef-f">
    <w:name w:val="Yprocfirstdef-f"/>
    <w:basedOn w:val="Yprocfirstdef-e"/>
    <w:rsid w:val="00DE5A2D"/>
    <w:rPr>
      <w:lang w:val="fr-CA"/>
    </w:rPr>
  </w:style>
  <w:style w:type="paragraph" w:customStyle="1" w:styleId="YprocSclause-e">
    <w:name w:val="YprocSclause-e"/>
    <w:basedOn w:val="YSclause-e"/>
    <w:rsid w:val="00DE5A2D"/>
    <w:pPr>
      <w:ind w:left="792"/>
    </w:pPr>
  </w:style>
  <w:style w:type="paragraph" w:customStyle="1" w:styleId="YprocSclause-f">
    <w:name w:val="YprocSclause-f"/>
    <w:basedOn w:val="YprocSclause-e"/>
    <w:rsid w:val="00DE5A2D"/>
    <w:rPr>
      <w:lang w:val="fr-CA"/>
    </w:rPr>
  </w:style>
  <w:style w:type="paragraph" w:customStyle="1" w:styleId="YprocSdefclause-e">
    <w:name w:val="YprocSdefclause-e"/>
    <w:basedOn w:val="YSdefclause-e"/>
    <w:rsid w:val="00DE5A2D"/>
    <w:pPr>
      <w:ind w:left="792"/>
    </w:pPr>
  </w:style>
  <w:style w:type="paragraph" w:customStyle="1" w:styleId="YprocSdefclause-f">
    <w:name w:val="YprocSdefclause-f"/>
    <w:basedOn w:val="YprocSclause-e"/>
    <w:rsid w:val="00DE5A2D"/>
    <w:rPr>
      <w:lang w:val="fr-CA"/>
    </w:rPr>
  </w:style>
  <w:style w:type="paragraph" w:customStyle="1" w:styleId="YprocSdefinition-e">
    <w:name w:val="YprocSdefinition-e"/>
    <w:basedOn w:val="YSdefinition-e"/>
    <w:rsid w:val="00DE5A2D"/>
    <w:pPr>
      <w:ind w:left="430"/>
    </w:pPr>
  </w:style>
  <w:style w:type="paragraph" w:customStyle="1" w:styleId="YprocSdefinition-f">
    <w:name w:val="YprocSdefinition-f"/>
    <w:basedOn w:val="YprocSdefinition-e"/>
    <w:rsid w:val="00DE5A2D"/>
    <w:rPr>
      <w:lang w:val="fr-CA"/>
    </w:rPr>
  </w:style>
  <w:style w:type="paragraph" w:customStyle="1" w:styleId="YprocSdefpara-e">
    <w:name w:val="YprocSdefpara-e"/>
    <w:basedOn w:val="YSdefpara-e"/>
    <w:rsid w:val="00DE5A2D"/>
    <w:pPr>
      <w:ind w:left="792"/>
    </w:pPr>
  </w:style>
  <w:style w:type="paragraph" w:customStyle="1" w:styleId="YprocSdefpara-f">
    <w:name w:val="YprocSdefpara-f"/>
    <w:basedOn w:val="YprocSdefpara-e"/>
    <w:rsid w:val="00DE5A2D"/>
    <w:rPr>
      <w:lang w:val="fr-CA"/>
    </w:rPr>
  </w:style>
  <w:style w:type="paragraph" w:customStyle="1" w:styleId="YprocSparagraph-e">
    <w:name w:val="YprocSparagraph-e"/>
    <w:basedOn w:val="YSparagraph-e"/>
    <w:rsid w:val="00DE5A2D"/>
    <w:pPr>
      <w:ind w:left="792"/>
    </w:pPr>
  </w:style>
  <w:style w:type="paragraph" w:customStyle="1" w:styleId="YprocSparagraph-f">
    <w:name w:val="YprocSparagraph-f"/>
    <w:basedOn w:val="YprocSparagraph-e"/>
    <w:rsid w:val="00DE5A2D"/>
    <w:rPr>
      <w:lang w:val="fr-CA"/>
    </w:rPr>
  </w:style>
  <w:style w:type="paragraph" w:customStyle="1" w:styleId="Yprocdefsubclause-e">
    <w:name w:val="Yprocdefsubclause-e"/>
    <w:basedOn w:val="Ydefsubclause-e"/>
    <w:rsid w:val="00DE5A2D"/>
    <w:pPr>
      <w:tabs>
        <w:tab w:val="right" w:pos="1078"/>
        <w:tab w:val="left" w:pos="1195"/>
      </w:tabs>
      <w:ind w:left="955" w:hanging="955"/>
    </w:pPr>
  </w:style>
  <w:style w:type="paragraph" w:customStyle="1" w:styleId="Yprocdefsubclause-f">
    <w:name w:val="Yprocdefsubclause-f"/>
    <w:basedOn w:val="Yprocdefsubclause-e"/>
    <w:rsid w:val="00DE5A2D"/>
    <w:rPr>
      <w:lang w:val="fr-CA"/>
    </w:rPr>
  </w:style>
  <w:style w:type="paragraph" w:customStyle="1" w:styleId="Yprocdefsubpara-e">
    <w:name w:val="Yprocdefsubpara-e"/>
    <w:basedOn w:val="Ydefsubpara-e"/>
    <w:rsid w:val="00DE5A2D"/>
    <w:pPr>
      <w:tabs>
        <w:tab w:val="right" w:pos="1078"/>
        <w:tab w:val="left" w:pos="1195"/>
      </w:tabs>
      <w:ind w:left="1195" w:hanging="955"/>
    </w:pPr>
  </w:style>
  <w:style w:type="paragraph" w:customStyle="1" w:styleId="Yprocdefsubpara-f">
    <w:name w:val="Yprocdefsubpara-f"/>
    <w:basedOn w:val="Yprocdefsubpara-e"/>
    <w:rsid w:val="00DE5A2D"/>
    <w:rPr>
      <w:lang w:val="fr-CA"/>
    </w:rPr>
  </w:style>
  <w:style w:type="paragraph" w:customStyle="1" w:styleId="Yprocdefsubsubclause-e">
    <w:name w:val="Yprocdefsubsubclause-e"/>
    <w:basedOn w:val="Ydefsubsubclause-e"/>
    <w:rsid w:val="00DE5A2D"/>
    <w:pPr>
      <w:tabs>
        <w:tab w:val="right" w:pos="1555"/>
        <w:tab w:val="left" w:pos="1675"/>
      </w:tabs>
      <w:ind w:left="1675"/>
    </w:pPr>
  </w:style>
  <w:style w:type="paragraph" w:customStyle="1" w:styleId="Yprocdefsubsubclause-f">
    <w:name w:val="Yprocdefsubsubclause-f"/>
    <w:basedOn w:val="Yprocdefsubsubclause-e"/>
    <w:rsid w:val="00DE5A2D"/>
    <w:rPr>
      <w:lang w:val="fr-CA"/>
    </w:rPr>
  </w:style>
  <w:style w:type="paragraph" w:customStyle="1" w:styleId="Yprocdefsubsubpara-e">
    <w:name w:val="Yprocdefsubsubpara-e"/>
    <w:basedOn w:val="Ydefsubsubpara-e"/>
    <w:rsid w:val="00DE5A2D"/>
    <w:pPr>
      <w:tabs>
        <w:tab w:val="right" w:pos="1555"/>
        <w:tab w:val="left" w:pos="1675"/>
      </w:tabs>
      <w:ind w:left="1675"/>
    </w:pPr>
  </w:style>
  <w:style w:type="paragraph" w:customStyle="1" w:styleId="Yprocdefsubsubpara-f">
    <w:name w:val="Yprocdefsubsubpara-f"/>
    <w:basedOn w:val="Yprocdefsubsubpara-e"/>
    <w:rsid w:val="00DE5A2D"/>
    <w:rPr>
      <w:lang w:val="fr-CA"/>
    </w:rPr>
  </w:style>
  <w:style w:type="paragraph" w:customStyle="1" w:styleId="YprocSsubclause-e">
    <w:name w:val="YprocSsubclause-e"/>
    <w:basedOn w:val="Ysubclause-e"/>
    <w:rsid w:val="00DE5A2D"/>
    <w:pPr>
      <w:ind w:left="1195"/>
    </w:pPr>
  </w:style>
  <w:style w:type="paragraph" w:customStyle="1" w:styleId="YprocSsubclause-f">
    <w:name w:val="YprocSsubclause-f"/>
    <w:basedOn w:val="YprocSsubclause-e"/>
    <w:rsid w:val="00DE5A2D"/>
    <w:rPr>
      <w:lang w:val="fr-CA"/>
    </w:rPr>
  </w:style>
  <w:style w:type="paragraph" w:customStyle="1" w:styleId="YprocSsubpara-e">
    <w:name w:val="YprocSsubpara-e"/>
    <w:basedOn w:val="Ysubpara-e"/>
    <w:rsid w:val="00DE5A2D"/>
    <w:pPr>
      <w:ind w:left="1195"/>
    </w:pPr>
  </w:style>
  <w:style w:type="paragraph" w:customStyle="1" w:styleId="YprocSsubpara-f">
    <w:name w:val="YprocSsubpara-f"/>
    <w:basedOn w:val="YprocSsubpara-e"/>
    <w:rsid w:val="00DE5A2D"/>
    <w:rPr>
      <w:lang w:val="fr-CA"/>
    </w:rPr>
  </w:style>
  <w:style w:type="paragraph" w:customStyle="1" w:styleId="YprocSsubsubclause-e">
    <w:name w:val="YprocSsubsubclause-e"/>
    <w:basedOn w:val="YSsubsubclause-e"/>
    <w:rsid w:val="00DE5A2D"/>
    <w:pPr>
      <w:ind w:left="1675"/>
    </w:pPr>
  </w:style>
  <w:style w:type="paragraph" w:customStyle="1" w:styleId="YprocSsubsubclause-f">
    <w:name w:val="YprocSsubsubclause-f"/>
    <w:basedOn w:val="YprocSsubsubclause-e"/>
    <w:rsid w:val="00DE5A2D"/>
    <w:rPr>
      <w:lang w:val="fr-CA"/>
    </w:rPr>
  </w:style>
  <w:style w:type="paragraph" w:customStyle="1" w:styleId="YprocSsubsubpara-e">
    <w:name w:val="YprocSsubsubpara-e"/>
    <w:basedOn w:val="Ysubsubpara-e"/>
    <w:rsid w:val="00DE5A2D"/>
    <w:pPr>
      <w:ind w:left="1675"/>
    </w:pPr>
  </w:style>
  <w:style w:type="paragraph" w:customStyle="1" w:styleId="YprocSsubsubpara-f">
    <w:name w:val="YprocSsubsubpara-f"/>
    <w:basedOn w:val="YprocSsubsubpara-e"/>
    <w:rsid w:val="00DE5A2D"/>
    <w:rPr>
      <w:lang w:val="fr-CA"/>
    </w:rPr>
  </w:style>
  <w:style w:type="paragraph" w:customStyle="1" w:styleId="Yprocsubclause-e">
    <w:name w:val="Yprocsubclause-e"/>
    <w:basedOn w:val="Ysubclause-e"/>
    <w:rsid w:val="00DE5A2D"/>
    <w:pPr>
      <w:tabs>
        <w:tab w:val="right" w:pos="1078"/>
        <w:tab w:val="left" w:pos="1195"/>
      </w:tabs>
      <w:ind w:left="1195"/>
    </w:pPr>
  </w:style>
  <w:style w:type="paragraph" w:customStyle="1" w:styleId="Yprocsubclause-f">
    <w:name w:val="Yprocsubclause-f"/>
    <w:basedOn w:val="Yprocsubclause-e"/>
    <w:rsid w:val="00DE5A2D"/>
    <w:rPr>
      <w:lang w:val="fr-CA"/>
    </w:rPr>
  </w:style>
  <w:style w:type="paragraph" w:customStyle="1" w:styleId="Yprocsubpara-e">
    <w:name w:val="Yprocsubpara-e"/>
    <w:basedOn w:val="Ysubpara-e"/>
    <w:rsid w:val="00DE5A2D"/>
    <w:pPr>
      <w:tabs>
        <w:tab w:val="right" w:pos="1078"/>
        <w:tab w:val="left" w:pos="1195"/>
      </w:tabs>
      <w:ind w:left="1195"/>
    </w:pPr>
  </w:style>
  <w:style w:type="paragraph" w:customStyle="1" w:styleId="Yprocsubpara-f">
    <w:name w:val="Yprocsubpara-f"/>
    <w:basedOn w:val="Yprocsubpara-e"/>
    <w:rsid w:val="00DE5A2D"/>
    <w:rPr>
      <w:lang w:val="fr-CA"/>
    </w:rPr>
  </w:style>
  <w:style w:type="paragraph" w:customStyle="1" w:styleId="Yprocsubsubclause-e">
    <w:name w:val="Yprocsubsubclause-e"/>
    <w:basedOn w:val="Ysubsubclause-e"/>
    <w:rsid w:val="00DE5A2D"/>
    <w:pPr>
      <w:tabs>
        <w:tab w:val="right" w:pos="1555"/>
        <w:tab w:val="left" w:pos="1675"/>
      </w:tabs>
      <w:ind w:left="1675"/>
    </w:pPr>
  </w:style>
  <w:style w:type="paragraph" w:customStyle="1" w:styleId="Yprocsubsubclause-f">
    <w:name w:val="Yprocsubsubclause-f"/>
    <w:basedOn w:val="Yprocsubsubclause-e"/>
    <w:rsid w:val="00DE5A2D"/>
    <w:rPr>
      <w:lang w:val="fr-CA"/>
    </w:rPr>
  </w:style>
  <w:style w:type="paragraph" w:customStyle="1" w:styleId="Yprocsubsubpara-e">
    <w:name w:val="Yprocsubsubpara-e"/>
    <w:basedOn w:val="Ysubsubpara-e"/>
    <w:rsid w:val="00DE5A2D"/>
    <w:pPr>
      <w:tabs>
        <w:tab w:val="right" w:pos="1555"/>
        <w:tab w:val="left" w:pos="1675"/>
      </w:tabs>
      <w:ind w:left="1675"/>
    </w:pPr>
  </w:style>
  <w:style w:type="paragraph" w:customStyle="1" w:styleId="Yprocsubsubpara-f">
    <w:name w:val="Yprocsubsubpara-f"/>
    <w:basedOn w:val="Yprocsubsubpara-e"/>
    <w:rsid w:val="00DE5A2D"/>
    <w:rPr>
      <w:lang w:val="fr-CA"/>
    </w:rPr>
  </w:style>
  <w:style w:type="paragraph" w:customStyle="1" w:styleId="Yprocsubsubsubclause-e">
    <w:name w:val="Yprocsubsubsubclause-e"/>
    <w:basedOn w:val="Ysubsubsubclause-e"/>
    <w:rsid w:val="00DE5A2D"/>
    <w:pPr>
      <w:tabs>
        <w:tab w:val="right" w:pos="1915"/>
        <w:tab w:val="left" w:pos="2033"/>
      </w:tabs>
      <w:ind w:left="2033"/>
    </w:pPr>
  </w:style>
  <w:style w:type="paragraph" w:customStyle="1" w:styleId="Yprocsubsubsubclause-f">
    <w:name w:val="Yprocsubsubsubclause-f"/>
    <w:basedOn w:val="Yprocsubsubsubclause-e"/>
    <w:rsid w:val="00DE5A2D"/>
    <w:rPr>
      <w:lang w:val="fr-CA"/>
    </w:rPr>
  </w:style>
  <w:style w:type="paragraph" w:customStyle="1" w:styleId="Yprocsubsubsubpara-e">
    <w:name w:val="Yprocsubsubsubpara-e"/>
    <w:basedOn w:val="Ysubsubsubpara-e"/>
    <w:rsid w:val="00DE5A2D"/>
    <w:pPr>
      <w:tabs>
        <w:tab w:val="right" w:pos="1915"/>
        <w:tab w:val="left" w:pos="2033"/>
      </w:tabs>
      <w:ind w:left="2033"/>
    </w:pPr>
  </w:style>
  <w:style w:type="paragraph" w:customStyle="1" w:styleId="Yprocsubsubsubpara-f">
    <w:name w:val="Yprocsubsubsubpara-f"/>
    <w:basedOn w:val="Yprocsubsubsubpara-e"/>
    <w:rsid w:val="00DE5A2D"/>
    <w:rPr>
      <w:lang w:val="fr-CA"/>
    </w:rPr>
  </w:style>
  <w:style w:type="paragraph" w:customStyle="1" w:styleId="YprocPnote-e">
    <w:name w:val="YprocPnote-e"/>
    <w:basedOn w:val="Pnote-e"/>
    <w:rsid w:val="00DE5A2D"/>
    <w:pPr>
      <w:ind w:left="240"/>
    </w:pPr>
  </w:style>
  <w:style w:type="paragraph" w:customStyle="1" w:styleId="YprocPnote-f">
    <w:name w:val="YprocPnote-f"/>
    <w:basedOn w:val="YprocPnote-e"/>
    <w:rsid w:val="00DE5A2D"/>
    <w:rPr>
      <w:lang w:val="fr-CA"/>
    </w:rPr>
  </w:style>
  <w:style w:type="character" w:customStyle="1" w:styleId="StatuteName">
    <w:name w:val="StatuteName"/>
    <w:basedOn w:val="StatuteChap"/>
    <w:rsid w:val="00DE5A2D"/>
    <w:rPr>
      <w:rFonts w:ascii="Times New Roman" w:hAnsi="Times New Roman"/>
      <w:smallCaps/>
      <w:sz w:val="26"/>
    </w:rPr>
  </w:style>
  <w:style w:type="character" w:customStyle="1" w:styleId="StatuteChap">
    <w:name w:val="StatuteChap"/>
    <w:basedOn w:val="DefaultParagraphFont"/>
    <w:rsid w:val="00DE5A2D"/>
    <w:rPr>
      <w:rFonts w:ascii="Times New Roman" w:hAnsi="Times New Roman"/>
      <w:sz w:val="26"/>
    </w:rPr>
  </w:style>
  <w:style w:type="paragraph" w:customStyle="1" w:styleId="StatuteHeader">
    <w:name w:val="StatuteHeader"/>
    <w:rsid w:val="00DE5A2D"/>
    <w:pPr>
      <w:tabs>
        <w:tab w:val="center" w:pos="5040"/>
        <w:tab w:val="right" w:pos="10080"/>
      </w:tabs>
    </w:pPr>
    <w:rPr>
      <w:sz w:val="26"/>
      <w:szCs w:val="24"/>
      <w:lang w:val="en-GB"/>
    </w:rPr>
  </w:style>
  <w:style w:type="character" w:customStyle="1" w:styleId="StatutePageNum">
    <w:name w:val="StatutePageNum"/>
    <w:basedOn w:val="StatuteChap"/>
    <w:rsid w:val="00DE5A2D"/>
    <w:rPr>
      <w:rFonts w:ascii="Times New Roman" w:hAnsi="Times New Roman"/>
      <w:sz w:val="26"/>
      <w:lang w:val="en-GB"/>
    </w:rPr>
  </w:style>
  <w:style w:type="paragraph" w:customStyle="1" w:styleId="Notice">
    <w:name w:val="Notice"/>
    <w:basedOn w:val="minnote-e"/>
    <w:rsid w:val="00DE5A2D"/>
    <w:rPr>
      <w:i w:val="0"/>
      <w:color w:val="FF0000"/>
    </w:rPr>
  </w:style>
  <w:style w:type="paragraph" w:customStyle="1" w:styleId="procparagraph-e">
    <w:name w:val="procparagraph-e"/>
    <w:basedOn w:val="paragraph-e"/>
    <w:rsid w:val="00DE5A2D"/>
    <w:pPr>
      <w:shd w:val="clear" w:color="auto" w:fill="D9D9D9"/>
      <w:spacing w:line="180" w:lineRule="exact"/>
    </w:pPr>
    <w:rPr>
      <w:b/>
      <w:sz w:val="16"/>
    </w:rPr>
  </w:style>
  <w:style w:type="paragraph" w:customStyle="1" w:styleId="procparagraph-f">
    <w:name w:val="procparagraph-f"/>
    <w:basedOn w:val="procparagraph-e"/>
    <w:rsid w:val="00DE5A2D"/>
    <w:rPr>
      <w:lang w:val="fr-CA"/>
    </w:rPr>
  </w:style>
  <w:style w:type="paragraph" w:customStyle="1" w:styleId="procclause-e">
    <w:name w:val="procclause-e"/>
    <w:basedOn w:val="clause-e"/>
    <w:rsid w:val="00DE5A2D"/>
    <w:pPr>
      <w:shd w:val="clear" w:color="auto" w:fill="D9D9D9"/>
      <w:spacing w:line="180" w:lineRule="exact"/>
    </w:pPr>
    <w:rPr>
      <w:b/>
      <w:sz w:val="16"/>
    </w:rPr>
  </w:style>
  <w:style w:type="paragraph" w:customStyle="1" w:styleId="procclause-f">
    <w:name w:val="procclause-f"/>
    <w:basedOn w:val="procclause-e"/>
    <w:rsid w:val="00DE5A2D"/>
    <w:rPr>
      <w:lang w:val="fr-CA"/>
    </w:rPr>
  </w:style>
  <w:style w:type="paragraph" w:customStyle="1" w:styleId="TOCid-e">
    <w:name w:val="TOCid-e"/>
    <w:basedOn w:val="table-e"/>
    <w:rsid w:val="00DE5A2D"/>
    <w:rPr>
      <w:color w:val="0000FF"/>
      <w:u w:val="single" w:color="0000FF"/>
    </w:rPr>
  </w:style>
  <w:style w:type="paragraph" w:customStyle="1" w:styleId="TOCid-f">
    <w:name w:val="TOCid-f"/>
    <w:basedOn w:val="TOCid-e"/>
    <w:rsid w:val="00DE5A2D"/>
    <w:rPr>
      <w:lang w:val="fr-CA"/>
    </w:rPr>
  </w:style>
  <w:style w:type="paragraph" w:customStyle="1" w:styleId="TOCheadCenter-e">
    <w:name w:val="TOCheadCenter-e"/>
    <w:basedOn w:val="table-e"/>
    <w:rsid w:val="00DE5A2D"/>
    <w:pPr>
      <w:jc w:val="center"/>
    </w:pPr>
    <w:rPr>
      <w:smallCaps/>
      <w:color w:val="0000FF"/>
      <w:u w:val="single" w:color="0000FF"/>
    </w:rPr>
  </w:style>
  <w:style w:type="paragraph" w:customStyle="1" w:styleId="TOCheadCenter-f">
    <w:name w:val="TOCheadCenter-f"/>
    <w:basedOn w:val="TOCheadCenter-e"/>
    <w:rsid w:val="00DE5A2D"/>
    <w:rPr>
      <w:lang w:val="fr-CA"/>
    </w:rPr>
  </w:style>
  <w:style w:type="paragraph" w:customStyle="1" w:styleId="TOCtable-e">
    <w:name w:val="TOCtable-e"/>
    <w:basedOn w:val="table-e"/>
    <w:rsid w:val="00DE5A2D"/>
    <w:rPr>
      <w:color w:val="0000FF"/>
      <w:u w:val="single" w:color="0000FF"/>
    </w:rPr>
  </w:style>
  <w:style w:type="paragraph" w:customStyle="1" w:styleId="TOCtable-f">
    <w:name w:val="TOCtable-f"/>
    <w:basedOn w:val="TOCtable-e"/>
    <w:rsid w:val="00DE5A2D"/>
    <w:rPr>
      <w:lang w:val="fr-CA"/>
    </w:rPr>
  </w:style>
  <w:style w:type="paragraph" w:customStyle="1" w:styleId="TOCschedCenter-e">
    <w:name w:val="TOCschedCenter-e"/>
    <w:basedOn w:val="TOCpartCenter-e"/>
    <w:rsid w:val="00DE5A2D"/>
    <w:rPr>
      <w:b w:val="0"/>
    </w:rPr>
  </w:style>
  <w:style w:type="paragraph" w:customStyle="1" w:styleId="TOCpartCenter-e">
    <w:name w:val="TOCpartCenter-e"/>
    <w:basedOn w:val="table-e"/>
    <w:rsid w:val="00DE5A2D"/>
    <w:pPr>
      <w:jc w:val="center"/>
    </w:pPr>
    <w:rPr>
      <w:b/>
    </w:rPr>
  </w:style>
  <w:style w:type="paragraph" w:customStyle="1" w:styleId="TOCschedCenter-f">
    <w:name w:val="TOCschedCenter-f"/>
    <w:basedOn w:val="TOCschedCenter-e"/>
    <w:rsid w:val="00DE5A2D"/>
    <w:rPr>
      <w:lang w:val="fr-CA"/>
    </w:rPr>
  </w:style>
  <w:style w:type="paragraph" w:customStyle="1" w:styleId="TOCpartCenter-f">
    <w:name w:val="TOCpartCenter-f"/>
    <w:basedOn w:val="TOCpartCenter-e"/>
    <w:rsid w:val="00DE5A2D"/>
    <w:rPr>
      <w:lang w:val="fr-CA"/>
    </w:rPr>
  </w:style>
  <w:style w:type="paragraph" w:customStyle="1" w:styleId="issue-f">
    <w:name w:val="issue-f"/>
    <w:basedOn w:val="issue-e"/>
    <w:rsid w:val="00DE5A2D"/>
    <w:rPr>
      <w:lang w:val="fr-CA"/>
    </w:rPr>
  </w:style>
  <w:style w:type="paragraph" w:customStyle="1" w:styleId="issue-e">
    <w:name w:val="issue-e"/>
    <w:rsid w:val="00DE5A2D"/>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DE5A2D"/>
  </w:style>
  <w:style w:type="paragraph" w:customStyle="1" w:styleId="transsection-f">
    <w:name w:val="transsection-f"/>
    <w:basedOn w:val="Psection-f"/>
    <w:rsid w:val="00DE5A2D"/>
  </w:style>
  <w:style w:type="paragraph" w:customStyle="1" w:styleId="transsubsection-e">
    <w:name w:val="transsubsection-e"/>
    <w:basedOn w:val="Psubsection-e"/>
    <w:rsid w:val="00DE5A2D"/>
  </w:style>
  <w:style w:type="paragraph" w:customStyle="1" w:styleId="transsubsection-f">
    <w:name w:val="transsubsection-f"/>
    <w:basedOn w:val="Psubsection-f"/>
    <w:rsid w:val="00DE5A2D"/>
  </w:style>
  <w:style w:type="paragraph" w:customStyle="1" w:styleId="Yprocpartnum-e">
    <w:name w:val="Yprocpartnum-e"/>
    <w:basedOn w:val="Ypartnum-e"/>
    <w:rsid w:val="00DE5A2D"/>
  </w:style>
  <w:style w:type="paragraph" w:customStyle="1" w:styleId="Yprocpartnum-f">
    <w:name w:val="Yprocpartnum-f"/>
    <w:basedOn w:val="Yprocpartnum-e"/>
    <w:rsid w:val="00DE5A2D"/>
    <w:rPr>
      <w:lang w:val="fr-CA"/>
    </w:rPr>
  </w:style>
  <w:style w:type="paragraph" w:customStyle="1" w:styleId="NoticeAmend">
    <w:name w:val="NoticeAmend"/>
    <w:basedOn w:val="Notice"/>
    <w:rsid w:val="00DE5A2D"/>
    <w:pPr>
      <w:tabs>
        <w:tab w:val="clear" w:pos="1440"/>
        <w:tab w:val="clear" w:pos="2880"/>
        <w:tab w:val="clear" w:pos="4320"/>
        <w:tab w:val="left" w:pos="8640"/>
      </w:tabs>
      <w:ind w:left="3552"/>
    </w:pPr>
  </w:style>
  <w:style w:type="paragraph" w:customStyle="1" w:styleId="SeeSource">
    <w:name w:val="SeeSource"/>
    <w:basedOn w:val="Notice"/>
    <w:rsid w:val="00DE5A2D"/>
  </w:style>
  <w:style w:type="paragraph" w:customStyle="1" w:styleId="NoticeDisclaimer">
    <w:name w:val="NoticeDisclaimer"/>
    <w:basedOn w:val="Notice"/>
    <w:rsid w:val="00DE5A2D"/>
  </w:style>
  <w:style w:type="paragraph" w:customStyle="1" w:styleId="Standard-e">
    <w:name w:val="Standard-e"/>
    <w:basedOn w:val="section-e"/>
    <w:rsid w:val="00DE5A2D"/>
  </w:style>
  <w:style w:type="paragraph" w:customStyle="1" w:styleId="Standard-f">
    <w:name w:val="Standard-f"/>
    <w:basedOn w:val="section-f"/>
    <w:rsid w:val="00DE5A2D"/>
  </w:style>
  <w:style w:type="paragraph" w:customStyle="1" w:styleId="Ppartnum-e">
    <w:name w:val="Ppartnum-e"/>
    <w:basedOn w:val="partnum-e"/>
    <w:rsid w:val="00DE5A2D"/>
  </w:style>
  <w:style w:type="paragraph" w:customStyle="1" w:styleId="Ppartnum-f">
    <w:name w:val="Ppartnum-f"/>
    <w:basedOn w:val="Ppartnum-e"/>
    <w:rsid w:val="00DE5A2D"/>
    <w:rPr>
      <w:lang w:val="fr-CA"/>
    </w:rPr>
  </w:style>
  <w:style w:type="paragraph" w:customStyle="1" w:styleId="act-e">
    <w:name w:val="act-e"/>
    <w:rsid w:val="00DE5A2D"/>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DE5A2D"/>
    <w:rPr>
      <w:lang w:val="fr-CA"/>
    </w:rPr>
  </w:style>
  <w:style w:type="paragraph" w:customStyle="1" w:styleId="Yheadingx-e">
    <w:name w:val="Yheadingx-e"/>
    <w:basedOn w:val="headingx-e"/>
    <w:rsid w:val="00DE5A2D"/>
    <w:pPr>
      <w:shd w:val="clear" w:color="auto" w:fill="D9D9D9"/>
    </w:pPr>
  </w:style>
  <w:style w:type="paragraph" w:customStyle="1" w:styleId="Yschedule-e">
    <w:name w:val="Yschedule-e"/>
    <w:basedOn w:val="schedule-e"/>
    <w:rsid w:val="00DE5A2D"/>
    <w:pPr>
      <w:shd w:val="clear" w:color="auto" w:fill="D9D9D9"/>
    </w:pPr>
  </w:style>
  <w:style w:type="paragraph" w:customStyle="1" w:styleId="Yschedule-f">
    <w:name w:val="Yschedule-f"/>
    <w:basedOn w:val="Yschedule-e"/>
    <w:rsid w:val="00DE5A2D"/>
    <w:rPr>
      <w:lang w:val="fr-CA"/>
    </w:rPr>
  </w:style>
  <w:style w:type="paragraph" w:customStyle="1" w:styleId="act-f">
    <w:name w:val="act-f"/>
    <w:basedOn w:val="act-e"/>
    <w:rsid w:val="00DE5A2D"/>
    <w:rPr>
      <w:lang w:val="fr-CA"/>
    </w:rPr>
  </w:style>
  <w:style w:type="paragraph" w:customStyle="1" w:styleId="amendednote-e">
    <w:name w:val="amendednote-e"/>
    <w:rsid w:val="00DE5A2D"/>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DE5A2D"/>
    <w:rPr>
      <w:lang w:val="fr-CA"/>
    </w:rPr>
  </w:style>
  <w:style w:type="paragraph" w:customStyle="1" w:styleId="commiss-e">
    <w:name w:val="commiss-e"/>
    <w:rsid w:val="00DE5A2D"/>
    <w:pPr>
      <w:tabs>
        <w:tab w:val="left" w:pos="0"/>
      </w:tabs>
      <w:spacing w:after="478" w:line="190" w:lineRule="exact"/>
      <w:jc w:val="right"/>
    </w:pPr>
    <w:rPr>
      <w:smallCaps/>
      <w:snapToGrid w:val="0"/>
      <w:sz w:val="26"/>
      <w:lang w:val="en-GB" w:eastAsia="en-US"/>
    </w:rPr>
  </w:style>
  <w:style w:type="paragraph" w:customStyle="1" w:styleId="form-e">
    <w:name w:val="form-e"/>
    <w:rsid w:val="00DE5A2D"/>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DE5A2D"/>
    <w:rPr>
      <w:lang w:val="fr-CA"/>
    </w:rPr>
  </w:style>
  <w:style w:type="paragraph" w:customStyle="1" w:styleId="regnumber-e">
    <w:name w:val="regnumber-e"/>
    <w:rsid w:val="00DE5A2D"/>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DE5A2D"/>
    <w:rPr>
      <w:lang w:val="fr-CA"/>
    </w:rPr>
  </w:style>
  <w:style w:type="paragraph" w:customStyle="1" w:styleId="regtitle-e">
    <w:name w:val="regtitle-e"/>
    <w:rsid w:val="00DE5A2D"/>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DE5A2D"/>
    <w:rPr>
      <w:lang w:val="fr-CA"/>
    </w:rPr>
  </w:style>
  <w:style w:type="paragraph" w:customStyle="1" w:styleId="ruleb-e">
    <w:name w:val="ruleb-e"/>
    <w:rsid w:val="00DE5A2D"/>
    <w:pPr>
      <w:tabs>
        <w:tab w:val="left" w:pos="0"/>
      </w:tabs>
      <w:spacing w:after="200" w:line="200" w:lineRule="atLeast"/>
    </w:pPr>
    <w:rPr>
      <w:b/>
      <w:snapToGrid w:val="0"/>
      <w:sz w:val="26"/>
      <w:lang w:val="en-GB" w:eastAsia="en-US"/>
    </w:rPr>
  </w:style>
  <w:style w:type="paragraph" w:customStyle="1" w:styleId="ruleb-f">
    <w:name w:val="ruleb-f"/>
    <w:basedOn w:val="ruleb-e"/>
    <w:rsid w:val="00DE5A2D"/>
    <w:rPr>
      <w:lang w:val="fr-CA"/>
    </w:rPr>
  </w:style>
  <w:style w:type="paragraph" w:customStyle="1" w:styleId="rulec-e">
    <w:name w:val="rulec-e"/>
    <w:rsid w:val="00DE5A2D"/>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DE5A2D"/>
    <w:rPr>
      <w:lang w:val="fr-CA"/>
    </w:rPr>
  </w:style>
  <w:style w:type="paragraph" w:customStyle="1" w:styleId="rulei-e">
    <w:name w:val="rulei-e"/>
    <w:rsid w:val="00DE5A2D"/>
    <w:pPr>
      <w:tabs>
        <w:tab w:val="left" w:pos="0"/>
      </w:tabs>
      <w:spacing w:after="200" w:line="200" w:lineRule="atLeast"/>
    </w:pPr>
    <w:rPr>
      <w:b/>
      <w:i/>
      <w:snapToGrid w:val="0"/>
      <w:sz w:val="26"/>
      <w:lang w:val="en-GB" w:eastAsia="en-US"/>
    </w:rPr>
  </w:style>
  <w:style w:type="paragraph" w:customStyle="1" w:styleId="rulei-f">
    <w:name w:val="rulei-f"/>
    <w:basedOn w:val="rulei-e"/>
    <w:rsid w:val="00DE5A2D"/>
    <w:rPr>
      <w:lang w:val="fr-CA"/>
    </w:rPr>
  </w:style>
  <w:style w:type="paragraph" w:customStyle="1" w:styleId="rulel-e">
    <w:name w:val="rulel-e"/>
    <w:rsid w:val="00DE5A2D"/>
    <w:pPr>
      <w:tabs>
        <w:tab w:val="left" w:pos="0"/>
      </w:tabs>
      <w:spacing w:after="200" w:line="200" w:lineRule="atLeast"/>
    </w:pPr>
    <w:rPr>
      <w:b/>
      <w:caps/>
      <w:snapToGrid w:val="0"/>
      <w:sz w:val="26"/>
      <w:lang w:val="en-GB" w:eastAsia="en-US"/>
    </w:rPr>
  </w:style>
  <w:style w:type="paragraph" w:customStyle="1" w:styleId="rulel-f">
    <w:name w:val="rulel-f"/>
    <w:basedOn w:val="rulel-e"/>
    <w:rsid w:val="00DE5A2D"/>
    <w:rPr>
      <w:lang w:val="fr-CA"/>
    </w:rPr>
  </w:style>
  <w:style w:type="paragraph" w:customStyle="1" w:styleId="signature-e">
    <w:name w:val="signature-e"/>
    <w:rsid w:val="00DE5A2D"/>
    <w:pPr>
      <w:tabs>
        <w:tab w:val="left" w:pos="0"/>
      </w:tabs>
      <w:spacing w:after="200" w:line="200" w:lineRule="atLeast"/>
      <w:jc w:val="right"/>
    </w:pPr>
    <w:rPr>
      <w:smallCaps/>
      <w:snapToGrid w:val="0"/>
      <w:sz w:val="26"/>
      <w:lang w:val="en-GB" w:eastAsia="en-US"/>
    </w:rPr>
  </w:style>
  <w:style w:type="paragraph" w:customStyle="1" w:styleId="signtit-e">
    <w:name w:val="signtit-e"/>
    <w:rsid w:val="00DE5A2D"/>
    <w:pPr>
      <w:tabs>
        <w:tab w:val="left" w:pos="0"/>
      </w:tabs>
      <w:spacing w:after="239" w:line="190" w:lineRule="exact"/>
      <w:jc w:val="right"/>
    </w:pPr>
    <w:rPr>
      <w:i/>
      <w:snapToGrid w:val="0"/>
      <w:sz w:val="26"/>
      <w:lang w:val="en-GB" w:eastAsia="en-US"/>
    </w:rPr>
  </w:style>
  <w:style w:type="paragraph" w:customStyle="1" w:styleId="subject-e">
    <w:name w:val="subject-e"/>
    <w:rsid w:val="00DE5A2D"/>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DE5A2D"/>
    <w:rPr>
      <w:lang w:val="fr-CA"/>
    </w:rPr>
  </w:style>
  <w:style w:type="paragraph" w:customStyle="1" w:styleId="tocpartnum-e">
    <w:name w:val="tocpartnum-e"/>
    <w:rsid w:val="00DE5A2D"/>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DE5A2D"/>
    <w:pPr>
      <w:shd w:val="clear" w:color="auto" w:fill="D9D9D9"/>
    </w:pPr>
  </w:style>
  <w:style w:type="paragraph" w:customStyle="1" w:styleId="version-e">
    <w:name w:val="version-e"/>
    <w:rsid w:val="00DE5A2D"/>
    <w:pPr>
      <w:tabs>
        <w:tab w:val="left" w:pos="0"/>
      </w:tabs>
      <w:spacing w:after="200" w:line="200" w:lineRule="atLeast"/>
    </w:pPr>
    <w:rPr>
      <w:b/>
      <w:i/>
      <w:snapToGrid w:val="0"/>
      <w:sz w:val="26"/>
      <w:lang w:val="en-GB" w:eastAsia="en-US"/>
    </w:rPr>
  </w:style>
  <w:style w:type="paragraph" w:customStyle="1" w:styleId="version-f">
    <w:name w:val="version-f"/>
    <w:basedOn w:val="version-e"/>
    <w:rsid w:val="00DE5A2D"/>
    <w:rPr>
      <w:lang w:val="fr-CA"/>
    </w:rPr>
  </w:style>
  <w:style w:type="paragraph" w:customStyle="1" w:styleId="ActTitle-e">
    <w:name w:val="ActTitle-e"/>
    <w:rsid w:val="00DE5A2D"/>
    <w:pPr>
      <w:tabs>
        <w:tab w:val="left" w:pos="0"/>
      </w:tabs>
      <w:spacing w:after="200" w:line="200" w:lineRule="atLeast"/>
      <w:jc w:val="center"/>
    </w:pPr>
    <w:rPr>
      <w:b/>
      <w:caps/>
      <w:snapToGrid w:val="0"/>
      <w:sz w:val="26"/>
      <w:lang w:val="en-GB"/>
    </w:rPr>
  </w:style>
  <w:style w:type="paragraph" w:customStyle="1" w:styleId="regaction-e">
    <w:name w:val="regaction-e"/>
    <w:rsid w:val="00DE5A2D"/>
    <w:pPr>
      <w:suppressAutoHyphens/>
      <w:spacing w:after="200" w:line="200" w:lineRule="atLeast"/>
      <w:jc w:val="center"/>
    </w:pPr>
    <w:rPr>
      <w:sz w:val="26"/>
      <w:lang w:val="en-GB"/>
    </w:rPr>
  </w:style>
  <w:style w:type="paragraph" w:customStyle="1" w:styleId="ActTitle-f">
    <w:name w:val="ActTitle-f"/>
    <w:basedOn w:val="ActTitle-e"/>
    <w:rsid w:val="00DE5A2D"/>
    <w:rPr>
      <w:lang w:val="fr-CA"/>
    </w:rPr>
  </w:style>
  <w:style w:type="paragraph" w:customStyle="1" w:styleId="regaction-f">
    <w:name w:val="regaction-f"/>
    <w:basedOn w:val="regaction-e"/>
    <w:rsid w:val="00DE5A2D"/>
    <w:rPr>
      <w:lang w:val="fr-CA"/>
    </w:rPr>
  </w:style>
  <w:style w:type="paragraph" w:customStyle="1" w:styleId="dated-e">
    <w:name w:val="dated-e"/>
    <w:rsid w:val="00DE5A2D"/>
    <w:pPr>
      <w:tabs>
        <w:tab w:val="left" w:pos="0"/>
      </w:tabs>
      <w:spacing w:before="289" w:after="239" w:line="190" w:lineRule="exact"/>
    </w:pPr>
    <w:rPr>
      <w:snapToGrid w:val="0"/>
      <w:sz w:val="26"/>
      <w:lang w:val="en-GB" w:eastAsia="en-US"/>
    </w:rPr>
  </w:style>
  <w:style w:type="paragraph" w:customStyle="1" w:styleId="dated-f">
    <w:name w:val="dated-f"/>
    <w:basedOn w:val="dated-e"/>
    <w:rsid w:val="00DE5A2D"/>
    <w:rPr>
      <w:lang w:val="fr-CA"/>
    </w:rPr>
  </w:style>
  <w:style w:type="paragraph" w:customStyle="1" w:styleId="madeappfiled-f">
    <w:name w:val="made/app/filed-f"/>
    <w:basedOn w:val="madeappfiled-e"/>
    <w:rsid w:val="00DE5A2D"/>
    <w:rPr>
      <w:lang w:val="fr-CA"/>
    </w:rPr>
  </w:style>
  <w:style w:type="paragraph" w:customStyle="1" w:styleId="madeappfiled-e">
    <w:name w:val="made/app/filed-e"/>
    <w:rsid w:val="00DE5A2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DE5A2D"/>
    <w:rPr>
      <w:rFonts w:ascii="Times New (W1)" w:hAnsi="Times New (W1)"/>
      <w:b w:val="0"/>
    </w:rPr>
  </w:style>
  <w:style w:type="paragraph" w:customStyle="1" w:styleId="regtitleold-f">
    <w:name w:val="regtitleold-f"/>
    <w:basedOn w:val="regtitleold-e"/>
    <w:rsid w:val="00DE5A2D"/>
    <w:rPr>
      <w:lang w:val="fr-CA"/>
    </w:rPr>
  </w:style>
  <w:style w:type="paragraph" w:customStyle="1" w:styleId="signature-f">
    <w:name w:val="signature-f"/>
    <w:basedOn w:val="signature-e"/>
    <w:rsid w:val="00DE5A2D"/>
    <w:rPr>
      <w:lang w:val="fr-CA"/>
    </w:rPr>
  </w:style>
  <w:style w:type="paragraph" w:customStyle="1" w:styleId="signtit-f">
    <w:name w:val="signtit-f"/>
    <w:basedOn w:val="signtit-e"/>
    <w:rsid w:val="00DE5A2D"/>
    <w:rPr>
      <w:lang w:val="fr-CA"/>
    </w:rPr>
  </w:style>
  <w:style w:type="paragraph" w:customStyle="1" w:styleId="commiss-f">
    <w:name w:val="commiss-f"/>
    <w:basedOn w:val="commiss-e"/>
    <w:rsid w:val="00DE5A2D"/>
    <w:rPr>
      <w:lang w:val="fr-CA"/>
    </w:rPr>
  </w:style>
  <w:style w:type="paragraph" w:customStyle="1" w:styleId="Yact-e">
    <w:name w:val="Yact-e"/>
    <w:basedOn w:val="act-e"/>
    <w:rsid w:val="00DE5A2D"/>
    <w:pPr>
      <w:shd w:val="clear" w:color="auto" w:fill="D9D9D9"/>
    </w:pPr>
  </w:style>
  <w:style w:type="paragraph" w:customStyle="1" w:styleId="Yact-f">
    <w:name w:val="Yact-f"/>
    <w:basedOn w:val="Yact-e"/>
    <w:rsid w:val="00DE5A2D"/>
    <w:rPr>
      <w:lang w:val="fr-CA"/>
    </w:rPr>
  </w:style>
  <w:style w:type="paragraph" w:customStyle="1" w:styleId="Yform-e">
    <w:name w:val="Yform-e"/>
    <w:basedOn w:val="form-e"/>
    <w:rsid w:val="00DE5A2D"/>
    <w:pPr>
      <w:shd w:val="clear" w:color="auto" w:fill="D9D9D9"/>
    </w:pPr>
  </w:style>
  <w:style w:type="paragraph" w:customStyle="1" w:styleId="Yform-f">
    <w:name w:val="Yform-f"/>
    <w:basedOn w:val="Yform-e"/>
    <w:rsid w:val="00DE5A2D"/>
    <w:rPr>
      <w:lang w:val="fr-CA"/>
    </w:rPr>
  </w:style>
  <w:style w:type="paragraph" w:customStyle="1" w:styleId="Yminnote-f">
    <w:name w:val="Yminnote-f"/>
    <w:basedOn w:val="Yminnote-e"/>
    <w:rsid w:val="00DE5A2D"/>
    <w:rPr>
      <w:lang w:val="fr-CA"/>
    </w:rPr>
  </w:style>
  <w:style w:type="paragraph" w:customStyle="1" w:styleId="Yruleb-e">
    <w:name w:val="Yruleb-e"/>
    <w:basedOn w:val="ruleb-e"/>
    <w:rsid w:val="00DE5A2D"/>
    <w:pPr>
      <w:shd w:val="clear" w:color="auto" w:fill="D9D9D9"/>
    </w:pPr>
  </w:style>
  <w:style w:type="paragraph" w:customStyle="1" w:styleId="Yruleb-f">
    <w:name w:val="Yruleb-f"/>
    <w:basedOn w:val="Yruleb-e"/>
    <w:rsid w:val="00DE5A2D"/>
    <w:rPr>
      <w:lang w:val="fr-CA"/>
    </w:rPr>
  </w:style>
  <w:style w:type="paragraph" w:customStyle="1" w:styleId="Yrulel-e">
    <w:name w:val="Yrulel-e"/>
    <w:basedOn w:val="rulel-e"/>
    <w:rsid w:val="00DE5A2D"/>
    <w:pPr>
      <w:shd w:val="clear" w:color="auto" w:fill="D9D9D9"/>
    </w:pPr>
  </w:style>
  <w:style w:type="paragraph" w:customStyle="1" w:styleId="Yrulel-f">
    <w:name w:val="Yrulel-f"/>
    <w:basedOn w:val="Yrulel-e"/>
    <w:rsid w:val="00DE5A2D"/>
    <w:rPr>
      <w:lang w:val="fr-CA"/>
    </w:rPr>
  </w:style>
  <w:style w:type="paragraph" w:customStyle="1" w:styleId="Yrulec-e">
    <w:name w:val="Yrulec-e"/>
    <w:basedOn w:val="rulec-e"/>
    <w:rsid w:val="00DE5A2D"/>
    <w:pPr>
      <w:shd w:val="clear" w:color="auto" w:fill="D9D9D9"/>
    </w:pPr>
  </w:style>
  <w:style w:type="paragraph" w:customStyle="1" w:styleId="Yrulec-f">
    <w:name w:val="Yrulec-f"/>
    <w:basedOn w:val="Yrulec-e"/>
    <w:rsid w:val="00DE5A2D"/>
    <w:rPr>
      <w:lang w:val="fr-CA"/>
    </w:rPr>
  </w:style>
  <w:style w:type="paragraph" w:customStyle="1" w:styleId="Yrulei-e">
    <w:name w:val="Yrulei-e"/>
    <w:basedOn w:val="rulei-e"/>
    <w:rsid w:val="00DE5A2D"/>
    <w:pPr>
      <w:shd w:val="clear" w:color="auto" w:fill="D9D9D9"/>
    </w:pPr>
  </w:style>
  <w:style w:type="paragraph" w:customStyle="1" w:styleId="Yrulei-f">
    <w:name w:val="Yrulei-f"/>
    <w:basedOn w:val="Yrulei-e"/>
    <w:rsid w:val="00DE5A2D"/>
    <w:rPr>
      <w:lang w:val="fr-CA"/>
    </w:rPr>
  </w:style>
  <w:style w:type="paragraph" w:customStyle="1" w:styleId="Ysubject-e">
    <w:name w:val="Ysubject-e"/>
    <w:basedOn w:val="subject-e"/>
    <w:rsid w:val="00DE5A2D"/>
    <w:pPr>
      <w:shd w:val="clear" w:color="auto" w:fill="D9D9D9"/>
    </w:pPr>
  </w:style>
  <w:style w:type="paragraph" w:customStyle="1" w:styleId="Ysubject-f">
    <w:name w:val="Ysubject-f"/>
    <w:basedOn w:val="Ysubject-e"/>
    <w:rsid w:val="00DE5A2D"/>
    <w:rPr>
      <w:lang w:val="fr-CA"/>
    </w:rPr>
  </w:style>
  <w:style w:type="paragraph" w:customStyle="1" w:styleId="Yheadnote-e">
    <w:name w:val="Yheadnote-e"/>
    <w:basedOn w:val="headnote-e"/>
    <w:rsid w:val="00DE5A2D"/>
    <w:pPr>
      <w:shd w:val="clear" w:color="auto" w:fill="D9D9D9"/>
    </w:pPr>
  </w:style>
  <w:style w:type="paragraph" w:customStyle="1" w:styleId="Yheadnote-f">
    <w:name w:val="Yheadnote-f"/>
    <w:basedOn w:val="Yheadnote-e"/>
    <w:rsid w:val="00DE5A2D"/>
    <w:rPr>
      <w:lang w:val="fr-CA"/>
    </w:rPr>
  </w:style>
  <w:style w:type="paragraph" w:customStyle="1" w:styleId="TOChead-f">
    <w:name w:val="TOChead-f"/>
    <w:basedOn w:val="TOChead-e"/>
    <w:rsid w:val="00DE5A2D"/>
    <w:rPr>
      <w:lang w:val="fr-CA"/>
    </w:rPr>
  </w:style>
  <w:style w:type="paragraph" w:customStyle="1" w:styleId="TOChead-e">
    <w:name w:val="TOChead-e"/>
    <w:basedOn w:val="table-e"/>
    <w:rsid w:val="00DE5A2D"/>
    <w:rPr>
      <w:color w:val="0000FF"/>
      <w:u w:val="single" w:color="0000FF"/>
    </w:rPr>
  </w:style>
  <w:style w:type="character" w:customStyle="1" w:styleId="ovbold">
    <w:name w:val="ovbold"/>
    <w:basedOn w:val="DefaultParagraphFont"/>
    <w:rsid w:val="00DE5A2D"/>
    <w:rPr>
      <w:b/>
    </w:rPr>
  </w:style>
  <w:style w:type="character" w:customStyle="1" w:styleId="ovitalic">
    <w:name w:val="ovitalic"/>
    <w:basedOn w:val="DefaultParagraphFont"/>
    <w:rsid w:val="00DE5A2D"/>
    <w:rPr>
      <w:i/>
    </w:rPr>
  </w:style>
  <w:style w:type="character" w:customStyle="1" w:styleId="ovsmallcap">
    <w:name w:val="ovsmallcap"/>
    <w:basedOn w:val="DefaultParagraphFont"/>
    <w:rsid w:val="00DE5A2D"/>
    <w:rPr>
      <w:smallCaps/>
    </w:rPr>
  </w:style>
  <w:style w:type="character" w:customStyle="1" w:styleId="ovregular">
    <w:name w:val="ovregular"/>
    <w:basedOn w:val="DefaultParagraphFont"/>
    <w:rsid w:val="00DE5A2D"/>
    <w:rPr>
      <w:b/>
    </w:rPr>
  </w:style>
  <w:style w:type="character" w:customStyle="1" w:styleId="ovitalicbold">
    <w:name w:val="ovitalicbold"/>
    <w:basedOn w:val="DefaultParagraphFont"/>
    <w:rsid w:val="00DE5A2D"/>
    <w:rPr>
      <w:b/>
      <w:i/>
    </w:rPr>
  </w:style>
  <w:style w:type="paragraph" w:customStyle="1" w:styleId="tablelevel1-e">
    <w:name w:val="tablelevel1-e"/>
    <w:basedOn w:val="table-e"/>
    <w:rsid w:val="00DE5A2D"/>
    <w:pPr>
      <w:tabs>
        <w:tab w:val="right" w:pos="240"/>
        <w:tab w:val="left" w:pos="360"/>
      </w:tabs>
      <w:spacing w:line="190" w:lineRule="exact"/>
      <w:ind w:left="360" w:hanging="360"/>
    </w:pPr>
  </w:style>
  <w:style w:type="paragraph" w:customStyle="1" w:styleId="tablelevel1-f">
    <w:name w:val="tablelevel1-f"/>
    <w:basedOn w:val="tablelevel1-e"/>
    <w:rsid w:val="00DE5A2D"/>
    <w:rPr>
      <w:lang w:val="fr-CA"/>
    </w:rPr>
  </w:style>
  <w:style w:type="paragraph" w:customStyle="1" w:styleId="tablelevel2-e">
    <w:name w:val="tablelevel2-e"/>
    <w:basedOn w:val="table-e"/>
    <w:rsid w:val="00DE5A2D"/>
    <w:pPr>
      <w:tabs>
        <w:tab w:val="right" w:pos="480"/>
        <w:tab w:val="left" w:pos="600"/>
      </w:tabs>
      <w:spacing w:line="190" w:lineRule="exact"/>
      <w:ind w:left="600" w:hanging="600"/>
    </w:pPr>
  </w:style>
  <w:style w:type="paragraph" w:customStyle="1" w:styleId="tablelevel2-f">
    <w:name w:val="tablelevel2-f"/>
    <w:basedOn w:val="tablelevel2-e"/>
    <w:rsid w:val="00DE5A2D"/>
    <w:rPr>
      <w:lang w:val="fr-CA"/>
    </w:rPr>
  </w:style>
  <w:style w:type="paragraph" w:customStyle="1" w:styleId="tablelevel3-e">
    <w:name w:val="tablelevel3-e"/>
    <w:basedOn w:val="table-e"/>
    <w:rsid w:val="00DE5A2D"/>
    <w:pPr>
      <w:tabs>
        <w:tab w:val="right" w:pos="720"/>
        <w:tab w:val="left" w:pos="840"/>
      </w:tabs>
      <w:spacing w:line="190" w:lineRule="exact"/>
      <w:ind w:left="840" w:hanging="840"/>
    </w:pPr>
  </w:style>
  <w:style w:type="paragraph" w:customStyle="1" w:styleId="tablelevel3-f">
    <w:name w:val="tablelevel3-f"/>
    <w:basedOn w:val="tablelevel3-e"/>
    <w:rsid w:val="00DE5A2D"/>
    <w:rPr>
      <w:lang w:val="fr-CA"/>
    </w:rPr>
  </w:style>
  <w:style w:type="paragraph" w:customStyle="1" w:styleId="tablelevel4-e">
    <w:name w:val="tablelevel4-e"/>
    <w:basedOn w:val="table-e"/>
    <w:rsid w:val="00DE5A2D"/>
    <w:pPr>
      <w:tabs>
        <w:tab w:val="right" w:pos="960"/>
        <w:tab w:val="left" w:pos="1080"/>
      </w:tabs>
      <w:spacing w:line="190" w:lineRule="exact"/>
      <w:ind w:left="1080" w:hanging="1080"/>
    </w:pPr>
  </w:style>
  <w:style w:type="paragraph" w:customStyle="1" w:styleId="tablelevel4-f">
    <w:name w:val="tablelevel4-f"/>
    <w:basedOn w:val="tablelevel4-e"/>
    <w:rsid w:val="00DE5A2D"/>
    <w:rPr>
      <w:lang w:val="fr-CA"/>
    </w:rPr>
  </w:style>
  <w:style w:type="paragraph" w:customStyle="1" w:styleId="tablelevel1x-e">
    <w:name w:val="tablelevel1x-e"/>
    <w:basedOn w:val="table-e"/>
    <w:rsid w:val="00DE5A2D"/>
    <w:pPr>
      <w:spacing w:line="190" w:lineRule="exact"/>
      <w:ind w:left="360"/>
    </w:pPr>
  </w:style>
  <w:style w:type="paragraph" w:customStyle="1" w:styleId="tablelevel1x-f">
    <w:name w:val="tablelevel1x-f"/>
    <w:basedOn w:val="tablelevel1x-e"/>
    <w:rsid w:val="00DE5A2D"/>
    <w:rPr>
      <w:lang w:val="fr-CA"/>
    </w:rPr>
  </w:style>
  <w:style w:type="paragraph" w:customStyle="1" w:styleId="tablelevel2x-e">
    <w:name w:val="tablelevel2x-e"/>
    <w:basedOn w:val="table-e"/>
    <w:rsid w:val="00DE5A2D"/>
    <w:pPr>
      <w:spacing w:line="190" w:lineRule="exact"/>
      <w:ind w:left="600"/>
    </w:pPr>
  </w:style>
  <w:style w:type="paragraph" w:customStyle="1" w:styleId="tablelevel2x-f">
    <w:name w:val="tablelevel2x-f"/>
    <w:basedOn w:val="tablelevel2x-e"/>
    <w:rsid w:val="00DE5A2D"/>
    <w:rPr>
      <w:lang w:val="fr-CA"/>
    </w:rPr>
  </w:style>
  <w:style w:type="paragraph" w:customStyle="1" w:styleId="tablelevel3x-e">
    <w:name w:val="tablelevel3x-e"/>
    <w:basedOn w:val="table-e"/>
    <w:rsid w:val="00DE5A2D"/>
    <w:pPr>
      <w:spacing w:line="190" w:lineRule="exact"/>
      <w:ind w:left="840"/>
    </w:pPr>
  </w:style>
  <w:style w:type="paragraph" w:customStyle="1" w:styleId="tablelevel3x-f">
    <w:name w:val="tablelevel3x-f"/>
    <w:basedOn w:val="tablelevel3x-e"/>
    <w:rsid w:val="00DE5A2D"/>
    <w:rPr>
      <w:lang w:val="fr-CA"/>
    </w:rPr>
  </w:style>
  <w:style w:type="paragraph" w:customStyle="1" w:styleId="Ytablelevel1-e">
    <w:name w:val="Ytablelevel1-e"/>
    <w:basedOn w:val="tablelevel1-e"/>
    <w:rsid w:val="00DE5A2D"/>
    <w:pPr>
      <w:shd w:val="clear" w:color="auto" w:fill="D9D9D9"/>
    </w:pPr>
  </w:style>
  <w:style w:type="paragraph" w:customStyle="1" w:styleId="equationind1-f">
    <w:name w:val="equationind1-f"/>
    <w:basedOn w:val="equationind1-e"/>
    <w:rsid w:val="00DE5A2D"/>
    <w:rPr>
      <w:lang w:val="fr-CA"/>
    </w:rPr>
  </w:style>
  <w:style w:type="paragraph" w:customStyle="1" w:styleId="equationind1-e">
    <w:name w:val="equationind1-e"/>
    <w:basedOn w:val="paragraph-e"/>
    <w:rsid w:val="00DE5A2D"/>
  </w:style>
  <w:style w:type="paragraph" w:customStyle="1" w:styleId="equationind2-e">
    <w:name w:val="equationind2-e"/>
    <w:basedOn w:val="subpara-e"/>
    <w:rsid w:val="00DE5A2D"/>
  </w:style>
  <w:style w:type="paragraph" w:customStyle="1" w:styleId="equationind2-f">
    <w:name w:val="equationind2-f"/>
    <w:basedOn w:val="equationind2-e"/>
    <w:rsid w:val="00DE5A2D"/>
    <w:rPr>
      <w:lang w:val="fr-CA"/>
    </w:rPr>
  </w:style>
  <w:style w:type="paragraph" w:customStyle="1" w:styleId="equationind3-e">
    <w:name w:val="equationind3-e"/>
    <w:basedOn w:val="subsubpara-e"/>
    <w:rsid w:val="00DE5A2D"/>
  </w:style>
  <w:style w:type="paragraph" w:customStyle="1" w:styleId="equationind3-f">
    <w:name w:val="equationind3-f"/>
    <w:basedOn w:val="equationind3-e"/>
    <w:rsid w:val="00DE5A2D"/>
    <w:rPr>
      <w:lang w:val="fr-CA"/>
    </w:rPr>
  </w:style>
  <w:style w:type="paragraph" w:customStyle="1" w:styleId="equationind4-e">
    <w:name w:val="equationind4-e"/>
    <w:basedOn w:val="subsubsubpara-e"/>
    <w:rsid w:val="00DE5A2D"/>
  </w:style>
  <w:style w:type="paragraph" w:customStyle="1" w:styleId="equationind4-f">
    <w:name w:val="equationind4-f"/>
    <w:basedOn w:val="equationind4-e"/>
    <w:rsid w:val="00DE5A2D"/>
    <w:rPr>
      <w:lang w:val="fr-CA"/>
    </w:rPr>
  </w:style>
  <w:style w:type="paragraph" w:customStyle="1" w:styleId="tablelevel4x-e">
    <w:name w:val="tablelevel4x-e"/>
    <w:basedOn w:val="table-e"/>
    <w:rsid w:val="00DE5A2D"/>
    <w:pPr>
      <w:spacing w:line="190" w:lineRule="exact"/>
      <w:ind w:left="1080"/>
    </w:pPr>
  </w:style>
  <w:style w:type="paragraph" w:customStyle="1" w:styleId="tablelevel4x-f">
    <w:name w:val="tablelevel4x-f"/>
    <w:basedOn w:val="tablelevel4x-e"/>
    <w:rsid w:val="00DE5A2D"/>
    <w:rPr>
      <w:lang w:val="fr-CA"/>
    </w:rPr>
  </w:style>
  <w:style w:type="paragraph" w:customStyle="1" w:styleId="headnoteind-e">
    <w:name w:val="headnoteind-e"/>
    <w:basedOn w:val="headnote-e"/>
    <w:rsid w:val="00DE5A2D"/>
    <w:pPr>
      <w:ind w:left="245"/>
    </w:pPr>
  </w:style>
  <w:style w:type="paragraph" w:customStyle="1" w:styleId="headnoteind-f">
    <w:name w:val="headnoteind-f"/>
    <w:basedOn w:val="headnoteind-e"/>
    <w:rsid w:val="00DE5A2D"/>
    <w:rPr>
      <w:lang w:val="fr-CA"/>
    </w:rPr>
  </w:style>
  <w:style w:type="paragraph" w:customStyle="1" w:styleId="footnoteLeft-e">
    <w:name w:val="footnoteLeft-e"/>
    <w:basedOn w:val="footnote-e"/>
    <w:rsid w:val="00DE5A2D"/>
    <w:pPr>
      <w:jc w:val="left"/>
    </w:pPr>
  </w:style>
  <w:style w:type="paragraph" w:customStyle="1" w:styleId="footnoteLeft-f">
    <w:name w:val="footnoteLeft-f"/>
    <w:basedOn w:val="Normal"/>
    <w:rsid w:val="00DE5A2D"/>
  </w:style>
  <w:style w:type="paragraph" w:customStyle="1" w:styleId="TOCpartLeft-e">
    <w:name w:val="TOCpartLeft-e"/>
    <w:basedOn w:val="table-e"/>
    <w:rsid w:val="00DE5A2D"/>
    <w:rPr>
      <w:b/>
    </w:rPr>
  </w:style>
  <w:style w:type="paragraph" w:customStyle="1" w:styleId="TOCpartLeft-f">
    <w:name w:val="TOCpartLeft-f"/>
    <w:basedOn w:val="TOCpartLeft-e"/>
    <w:rsid w:val="00DE5A2D"/>
    <w:rPr>
      <w:lang w:val="fr-CA"/>
    </w:rPr>
  </w:style>
  <w:style w:type="character" w:customStyle="1" w:styleId="UnderBlue">
    <w:name w:val="UnderBlue"/>
    <w:basedOn w:val="DefaultParagraphFont"/>
    <w:rsid w:val="00DE5A2D"/>
    <w:rPr>
      <w:color w:val="0000FF"/>
      <w:u w:val="single" w:color="0000FF"/>
    </w:rPr>
  </w:style>
  <w:style w:type="paragraph" w:customStyle="1" w:styleId="TOCschedLeft-e">
    <w:name w:val="TOCschedLeft-e"/>
    <w:basedOn w:val="TOCpartLeft-e"/>
    <w:rsid w:val="00DE5A2D"/>
    <w:rPr>
      <w:b w:val="0"/>
    </w:rPr>
  </w:style>
  <w:style w:type="paragraph" w:customStyle="1" w:styleId="TOCschedLeft-f">
    <w:name w:val="TOCschedLeft-f"/>
    <w:basedOn w:val="TOCschedLeft-e"/>
    <w:rsid w:val="00DE5A2D"/>
    <w:rPr>
      <w:lang w:val="fr-CA"/>
    </w:rPr>
  </w:style>
  <w:style w:type="paragraph" w:customStyle="1" w:styleId="TOCheadLeft-e">
    <w:name w:val="TOCheadLeft-e"/>
    <w:basedOn w:val="TOCheadCenter-e"/>
    <w:rsid w:val="00DE5A2D"/>
    <w:pPr>
      <w:jc w:val="left"/>
    </w:pPr>
  </w:style>
  <w:style w:type="paragraph" w:customStyle="1" w:styleId="TOCheadLeft-f">
    <w:name w:val="TOCheadLeft-f"/>
    <w:basedOn w:val="TOCheadLeft-e"/>
    <w:rsid w:val="00DE5A2D"/>
    <w:rPr>
      <w:lang w:val="fr-CA"/>
    </w:rPr>
  </w:style>
  <w:style w:type="paragraph" w:customStyle="1" w:styleId="Yfootnote-e">
    <w:name w:val="Yfootnote-e"/>
    <w:basedOn w:val="footnote-e"/>
    <w:rsid w:val="00DE5A2D"/>
    <w:pPr>
      <w:shd w:val="clear" w:color="auto" w:fill="D9D9D9"/>
    </w:pPr>
  </w:style>
  <w:style w:type="paragraph" w:customStyle="1" w:styleId="Yfootnote-f">
    <w:name w:val="Yfootnote-f"/>
    <w:basedOn w:val="footnote-f"/>
    <w:rsid w:val="00DE5A2D"/>
    <w:pPr>
      <w:shd w:val="clear" w:color="auto" w:fill="D9D9D9"/>
    </w:pPr>
  </w:style>
  <w:style w:type="paragraph" w:customStyle="1" w:styleId="Yfootnoteleft-e">
    <w:name w:val="Yfootnoteleft-e"/>
    <w:basedOn w:val="footnoteLeft-e"/>
    <w:rsid w:val="00DE5A2D"/>
    <w:pPr>
      <w:shd w:val="clear" w:color="auto" w:fill="D9D9D9"/>
    </w:pPr>
  </w:style>
  <w:style w:type="paragraph" w:customStyle="1" w:styleId="Yfootnoteleft-f">
    <w:name w:val="Yfootnoteleft-f"/>
    <w:basedOn w:val="footnoteLeft-f"/>
    <w:rsid w:val="00DE5A2D"/>
    <w:pPr>
      <w:shd w:val="clear" w:color="auto" w:fill="D9D9D9"/>
    </w:pPr>
  </w:style>
  <w:style w:type="paragraph" w:customStyle="1" w:styleId="TOCpart-f">
    <w:name w:val="TOCpart-f"/>
    <w:basedOn w:val="TOCpart-e"/>
    <w:rsid w:val="00DE5A2D"/>
    <w:rPr>
      <w:lang w:val="fr-CA"/>
    </w:rPr>
  </w:style>
  <w:style w:type="paragraph" w:customStyle="1" w:styleId="TOCpart-e">
    <w:name w:val="TOCpart-e"/>
    <w:basedOn w:val="table-e"/>
    <w:rsid w:val="00DE5A2D"/>
    <w:rPr>
      <w:b/>
      <w:color w:val="0000FF"/>
      <w:u w:val="single" w:color="0000FF"/>
    </w:rPr>
  </w:style>
  <w:style w:type="paragraph" w:customStyle="1" w:styleId="TOCsched-f">
    <w:name w:val="TOCsched-f"/>
    <w:basedOn w:val="TOCsched-e"/>
    <w:rsid w:val="00DE5A2D"/>
    <w:rPr>
      <w:lang w:val="fr-CA"/>
    </w:rPr>
  </w:style>
  <w:style w:type="paragraph" w:customStyle="1" w:styleId="TOCsched-e">
    <w:name w:val="TOCsched-e"/>
    <w:basedOn w:val="table-e"/>
    <w:rsid w:val="00DE5A2D"/>
    <w:rPr>
      <w:color w:val="0000FF"/>
      <w:u w:val="single" w:color="0000FF"/>
    </w:rPr>
  </w:style>
  <w:style w:type="paragraph" w:customStyle="1" w:styleId="tocpartnum-f">
    <w:name w:val="tocpartnum-f"/>
    <w:basedOn w:val="tocpartnum-e"/>
    <w:rsid w:val="00DE5A2D"/>
    <w:rPr>
      <w:lang w:val="fr-CA"/>
    </w:rPr>
  </w:style>
  <w:style w:type="paragraph" w:customStyle="1" w:styleId="partnumRevoked-f">
    <w:name w:val="partnumRevoked-f"/>
    <w:basedOn w:val="partnumRevoked-e"/>
    <w:rsid w:val="00DE5A2D"/>
    <w:rPr>
      <w:lang w:val="fr-CA"/>
    </w:rPr>
  </w:style>
  <w:style w:type="character" w:customStyle="1" w:styleId="ovallcaps">
    <w:name w:val="ovallcaps"/>
    <w:rsid w:val="00DE5A2D"/>
    <w:rPr>
      <w:caps/>
    </w:rPr>
  </w:style>
  <w:style w:type="character" w:customStyle="1" w:styleId="ovboldallcaps">
    <w:name w:val="ovboldallcaps"/>
    <w:rsid w:val="00DE5A2D"/>
    <w:rPr>
      <w:b/>
      <w:caps/>
    </w:rPr>
  </w:style>
  <w:style w:type="paragraph" w:customStyle="1" w:styleId="scheduleRevoked-e">
    <w:name w:val="scheduleRevoked-e"/>
    <w:basedOn w:val="schedule-e"/>
    <w:rsid w:val="00DE5A2D"/>
    <w:rPr>
      <w:caps w:val="0"/>
    </w:rPr>
  </w:style>
  <w:style w:type="paragraph" w:customStyle="1" w:styleId="scheduleRevoked-f">
    <w:name w:val="scheduleRevoked-f"/>
    <w:basedOn w:val="scheduleRevoked-e"/>
    <w:rsid w:val="00DE5A2D"/>
    <w:rPr>
      <w:lang w:val="fr-CA"/>
    </w:rPr>
  </w:style>
  <w:style w:type="paragraph" w:customStyle="1" w:styleId="formRevoked-e">
    <w:name w:val="formRevoked-e"/>
    <w:basedOn w:val="form-e"/>
    <w:rsid w:val="00DE5A2D"/>
    <w:rPr>
      <w:caps w:val="0"/>
    </w:rPr>
  </w:style>
  <w:style w:type="paragraph" w:customStyle="1" w:styleId="formRevoked-f">
    <w:name w:val="formRevoked-f"/>
    <w:basedOn w:val="formRevoked-e"/>
    <w:rsid w:val="00DE5A2D"/>
    <w:rPr>
      <w:lang w:val="fr-CA"/>
    </w:rPr>
  </w:style>
  <w:style w:type="paragraph" w:customStyle="1" w:styleId="OLCheader">
    <w:name w:val="OLCheader"/>
    <w:rsid w:val="00DE5A2D"/>
    <w:pPr>
      <w:widowControl w:val="0"/>
      <w:tabs>
        <w:tab w:val="center" w:pos="5160"/>
        <w:tab w:val="right" w:pos="10080"/>
      </w:tabs>
      <w:spacing w:line="160" w:lineRule="exact"/>
    </w:pPr>
    <w:rPr>
      <w:sz w:val="26"/>
      <w:lang w:eastAsia="en-US"/>
    </w:rPr>
  </w:style>
  <w:style w:type="paragraph" w:customStyle="1" w:styleId="OLCfooter">
    <w:name w:val="OLCfooter"/>
    <w:rsid w:val="00DE5A2D"/>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DE5A2D"/>
    <w:rPr>
      <w:lang w:val="fr-CA"/>
    </w:rPr>
  </w:style>
  <w:style w:type="paragraph" w:customStyle="1" w:styleId="Ytablelevel1x-e">
    <w:name w:val="Ytablelevel1x-e"/>
    <w:basedOn w:val="tablelevel1x-e"/>
    <w:rsid w:val="00DE5A2D"/>
    <w:pPr>
      <w:shd w:val="clear" w:color="auto" w:fill="D9D9D9"/>
    </w:pPr>
  </w:style>
  <w:style w:type="paragraph" w:customStyle="1" w:styleId="Ytablelevel1x-f">
    <w:name w:val="Ytablelevel1x-f"/>
    <w:basedOn w:val="Ytablelevel1x-e"/>
    <w:rsid w:val="00DE5A2D"/>
    <w:rPr>
      <w:lang w:val="fr-CA"/>
    </w:rPr>
  </w:style>
  <w:style w:type="paragraph" w:customStyle="1" w:styleId="Ytablelevel2-e">
    <w:name w:val="Ytablelevel2-e"/>
    <w:basedOn w:val="tablelevel2-e"/>
    <w:rsid w:val="00DE5A2D"/>
    <w:pPr>
      <w:shd w:val="clear" w:color="auto" w:fill="D9D9D9"/>
    </w:pPr>
  </w:style>
  <w:style w:type="paragraph" w:customStyle="1" w:styleId="Ytablelevel2-f">
    <w:name w:val="Ytablelevel2-f"/>
    <w:basedOn w:val="Ytablelevel2-e"/>
    <w:rsid w:val="00DE5A2D"/>
    <w:rPr>
      <w:lang w:val="fr-CA"/>
    </w:rPr>
  </w:style>
  <w:style w:type="paragraph" w:customStyle="1" w:styleId="Ytablelevel2x-e">
    <w:name w:val="Ytablelevel2x-e"/>
    <w:basedOn w:val="tablelevel2x-e"/>
    <w:rsid w:val="00DE5A2D"/>
    <w:pPr>
      <w:shd w:val="clear" w:color="auto" w:fill="D9D9D9"/>
    </w:pPr>
  </w:style>
  <w:style w:type="paragraph" w:customStyle="1" w:styleId="Ytablelevel2x-f">
    <w:name w:val="Ytablelevel2x-f"/>
    <w:basedOn w:val="Ytablelevel2x-e"/>
    <w:rsid w:val="00DE5A2D"/>
    <w:rPr>
      <w:lang w:val="fr-CA"/>
    </w:rPr>
  </w:style>
  <w:style w:type="paragraph" w:customStyle="1" w:styleId="Ytablelevel3-e">
    <w:name w:val="Ytablelevel3-e"/>
    <w:basedOn w:val="tablelevel3-e"/>
    <w:rsid w:val="00DE5A2D"/>
    <w:pPr>
      <w:shd w:val="clear" w:color="auto" w:fill="D9D9D9"/>
    </w:pPr>
  </w:style>
  <w:style w:type="paragraph" w:customStyle="1" w:styleId="Ytablelevel3-f">
    <w:name w:val="Ytablelevel3-f"/>
    <w:basedOn w:val="Ytablelevel3-e"/>
    <w:rsid w:val="00DE5A2D"/>
    <w:rPr>
      <w:lang w:val="fr-CA"/>
    </w:rPr>
  </w:style>
  <w:style w:type="paragraph" w:customStyle="1" w:styleId="Ytablelevel3x-e">
    <w:name w:val="Ytablelevel3x-e"/>
    <w:basedOn w:val="tablelevel3x-e"/>
    <w:rsid w:val="00DE5A2D"/>
    <w:pPr>
      <w:shd w:val="clear" w:color="auto" w:fill="D9D9D9"/>
    </w:pPr>
  </w:style>
  <w:style w:type="paragraph" w:customStyle="1" w:styleId="Ytablelevel3x-f">
    <w:name w:val="Ytablelevel3x-f"/>
    <w:basedOn w:val="Ytablelevel3x-e"/>
    <w:rsid w:val="00DE5A2D"/>
    <w:rPr>
      <w:lang w:val="fr-CA"/>
    </w:rPr>
  </w:style>
  <w:style w:type="paragraph" w:customStyle="1" w:styleId="Ytablelevel4-e">
    <w:name w:val="Ytablelevel4-e"/>
    <w:basedOn w:val="tablelevel4-e"/>
    <w:rsid w:val="00DE5A2D"/>
    <w:pPr>
      <w:shd w:val="clear" w:color="auto" w:fill="D9D9D9"/>
    </w:pPr>
  </w:style>
  <w:style w:type="paragraph" w:customStyle="1" w:styleId="Ytablelevel4-f">
    <w:name w:val="Ytablelevel4-f"/>
    <w:basedOn w:val="Ytablelevel4-e"/>
    <w:rsid w:val="00DE5A2D"/>
    <w:rPr>
      <w:lang w:val="fr-CA"/>
    </w:rPr>
  </w:style>
  <w:style w:type="paragraph" w:customStyle="1" w:styleId="Ytablelevel4x-e">
    <w:name w:val="Ytablelevel4x-e"/>
    <w:basedOn w:val="tablelevel4x-e"/>
    <w:rsid w:val="00DE5A2D"/>
    <w:pPr>
      <w:shd w:val="clear" w:color="auto" w:fill="D9D9D9"/>
    </w:pPr>
  </w:style>
  <w:style w:type="paragraph" w:customStyle="1" w:styleId="Ytablelevel4x-f">
    <w:name w:val="Ytablelevel4x-f"/>
    <w:basedOn w:val="Ytablelevel4x-e"/>
    <w:rsid w:val="00DE5A2D"/>
    <w:rPr>
      <w:lang w:val="fr-CA"/>
    </w:rPr>
  </w:style>
  <w:style w:type="paragraph" w:customStyle="1" w:styleId="parawindt2-f">
    <w:name w:val="parawindt2-f"/>
    <w:basedOn w:val="parawindt2-e"/>
    <w:rsid w:val="00DE5A2D"/>
    <w:rPr>
      <w:lang w:val="fr-CA"/>
    </w:rPr>
  </w:style>
  <w:style w:type="paragraph" w:customStyle="1" w:styleId="sdefsubclause-e">
    <w:name w:val="sdefsubclause-e"/>
    <w:basedOn w:val="Ssubclause-e"/>
    <w:rsid w:val="00DE5A2D"/>
  </w:style>
  <w:style w:type="paragraph" w:customStyle="1" w:styleId="sdefsubclause-f">
    <w:name w:val="sdefsubclause-f"/>
    <w:basedOn w:val="sdefsubclause-e"/>
    <w:rsid w:val="00DE5A2D"/>
    <w:rPr>
      <w:lang w:val="fr-CA"/>
    </w:rPr>
  </w:style>
  <w:style w:type="paragraph" w:customStyle="1" w:styleId="Ysdefsubclause-e">
    <w:name w:val="Ysdefsubclause-e"/>
    <w:basedOn w:val="sdefsubclause-e"/>
    <w:rsid w:val="00DE5A2D"/>
    <w:pPr>
      <w:shd w:val="clear" w:color="auto" w:fill="D9D9D9"/>
    </w:pPr>
  </w:style>
  <w:style w:type="paragraph" w:customStyle="1" w:styleId="Ysdefsubclause-f">
    <w:name w:val="Ysdefsubclause-f"/>
    <w:basedOn w:val="Ysdefsubclause-e"/>
    <w:rsid w:val="00DE5A2D"/>
    <w:rPr>
      <w:lang w:val="fr-CA"/>
    </w:rPr>
  </w:style>
  <w:style w:type="paragraph" w:customStyle="1" w:styleId="parawindt3-e">
    <w:name w:val="parawindt3-e"/>
    <w:basedOn w:val="parawindt-e"/>
    <w:rsid w:val="00DE5A2D"/>
    <w:pPr>
      <w:ind w:left="1678"/>
    </w:pPr>
  </w:style>
  <w:style w:type="paragraph" w:customStyle="1" w:styleId="parawindt3-f">
    <w:name w:val="parawindt3-f"/>
    <w:basedOn w:val="parawindt3-e"/>
    <w:rsid w:val="00DE5A2D"/>
    <w:rPr>
      <w:lang w:val="fr-CA"/>
    </w:rPr>
  </w:style>
  <w:style w:type="paragraph" w:customStyle="1" w:styleId="heading1x-e">
    <w:name w:val="heading1x-e"/>
    <w:basedOn w:val="heading1-e"/>
    <w:rsid w:val="00DE5A2D"/>
  </w:style>
  <w:style w:type="paragraph" w:customStyle="1" w:styleId="heading1x-f">
    <w:name w:val="heading1x-f"/>
    <w:basedOn w:val="heading1-f"/>
    <w:rsid w:val="00DE5A2D"/>
  </w:style>
  <w:style w:type="paragraph" w:customStyle="1" w:styleId="partnumRepeal-f">
    <w:name w:val="partnumRepeal-f"/>
    <w:basedOn w:val="partnumRevoked-f"/>
    <w:rsid w:val="00DE5A2D"/>
    <w:pPr>
      <w:suppressAutoHyphens/>
      <w:spacing w:before="150" w:after="0" w:line="209" w:lineRule="exact"/>
    </w:pPr>
    <w:rPr>
      <w:sz w:val="19"/>
    </w:rPr>
  </w:style>
  <w:style w:type="paragraph" w:customStyle="1" w:styleId="scheduleRepeal-e">
    <w:name w:val="scheduleRepeal-e"/>
    <w:basedOn w:val="scheduleRevoked-e"/>
    <w:rsid w:val="00DE5A2D"/>
    <w:pPr>
      <w:keepNext/>
      <w:keepLines/>
      <w:suppressAutoHyphens/>
      <w:spacing w:before="150" w:after="60" w:line="209" w:lineRule="exact"/>
    </w:pPr>
    <w:rPr>
      <w:sz w:val="20"/>
    </w:rPr>
  </w:style>
  <w:style w:type="paragraph" w:customStyle="1" w:styleId="scheduleRepeal-f">
    <w:name w:val="scheduleRepeal-f"/>
    <w:basedOn w:val="scheduleRevoked-f"/>
    <w:rsid w:val="00DE5A2D"/>
    <w:pPr>
      <w:keepNext/>
      <w:keepLines/>
      <w:suppressAutoHyphens/>
      <w:spacing w:before="150" w:after="60" w:line="209" w:lineRule="exact"/>
    </w:pPr>
    <w:rPr>
      <w:sz w:val="20"/>
    </w:rPr>
  </w:style>
  <w:style w:type="paragraph" w:customStyle="1" w:styleId="formRepeal-e">
    <w:name w:val="formRepeal-e"/>
    <w:basedOn w:val="formRevoked-e"/>
    <w:rsid w:val="00DE5A2D"/>
    <w:pPr>
      <w:keepNext/>
      <w:suppressAutoHyphens/>
      <w:spacing w:before="140" w:after="0" w:line="190" w:lineRule="exact"/>
    </w:pPr>
    <w:rPr>
      <w:sz w:val="20"/>
    </w:rPr>
  </w:style>
  <w:style w:type="paragraph" w:customStyle="1" w:styleId="formRepeal-f">
    <w:name w:val="formRepeal-f"/>
    <w:basedOn w:val="formRevoked-f"/>
    <w:rsid w:val="00DE5A2D"/>
    <w:pPr>
      <w:keepNext/>
      <w:suppressAutoHyphens/>
      <w:spacing w:before="140" w:after="0" w:line="190" w:lineRule="exact"/>
    </w:pPr>
    <w:rPr>
      <w:sz w:val="20"/>
    </w:rPr>
  </w:style>
  <w:style w:type="paragraph" w:customStyle="1" w:styleId="tableheadingRepeal-e">
    <w:name w:val="tableheadingRepeal-e"/>
    <w:basedOn w:val="tableheading-e"/>
    <w:rsid w:val="00DE5A2D"/>
    <w:pPr>
      <w:suppressAutoHyphens/>
      <w:spacing w:after="139" w:line="300" w:lineRule="exact"/>
    </w:pPr>
    <w:rPr>
      <w:sz w:val="20"/>
    </w:rPr>
  </w:style>
  <w:style w:type="paragraph" w:customStyle="1" w:styleId="tableheadingRepeal-f">
    <w:name w:val="tableheadingRepeal-f"/>
    <w:basedOn w:val="tableheading-f"/>
    <w:rsid w:val="00DE5A2D"/>
    <w:pPr>
      <w:suppressAutoHyphens/>
      <w:spacing w:after="139" w:line="300" w:lineRule="exact"/>
    </w:pPr>
    <w:rPr>
      <w:sz w:val="20"/>
    </w:rPr>
  </w:style>
  <w:style w:type="paragraph" w:customStyle="1" w:styleId="subsubsubsubclause-e">
    <w:name w:val="subsubsubsubclause-e"/>
    <w:basedOn w:val="clause-e"/>
    <w:rsid w:val="00DE5A2D"/>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DE5A2D"/>
    <w:rPr>
      <w:lang w:val="fr-CA"/>
    </w:rPr>
  </w:style>
  <w:style w:type="paragraph" w:customStyle="1" w:styleId="ConsolidationPeriod-e">
    <w:name w:val="ConsolidationPeriod-e"/>
    <w:rsid w:val="00DE5A2D"/>
    <w:pPr>
      <w:widowControl w:val="0"/>
      <w:spacing w:before="90" w:line="190" w:lineRule="exact"/>
    </w:pPr>
    <w:rPr>
      <w:bCs/>
      <w:color w:val="FF0000"/>
      <w:sz w:val="26"/>
      <w:lang w:eastAsia="en-US"/>
    </w:rPr>
  </w:style>
  <w:style w:type="paragraph" w:customStyle="1" w:styleId="Caution">
    <w:name w:val="Caution"/>
    <w:basedOn w:val="NoticeDisclaimer"/>
    <w:rsid w:val="00DE5A2D"/>
  </w:style>
  <w:style w:type="paragraph" w:customStyle="1" w:styleId="Yequationind1-e">
    <w:name w:val="Yequationind1-e"/>
    <w:basedOn w:val="equationind1-e"/>
    <w:rsid w:val="00DE5A2D"/>
    <w:pPr>
      <w:shd w:val="clear" w:color="auto" w:fill="D9D9D9"/>
    </w:pPr>
  </w:style>
  <w:style w:type="paragraph" w:customStyle="1" w:styleId="Yequationind1-f">
    <w:name w:val="Yequationind1-f"/>
    <w:basedOn w:val="equationind1-f"/>
    <w:rsid w:val="00DE5A2D"/>
    <w:pPr>
      <w:shd w:val="clear" w:color="auto" w:fill="D9D9D9"/>
    </w:pPr>
  </w:style>
  <w:style w:type="paragraph" w:customStyle="1" w:styleId="Yequationind2-e">
    <w:name w:val="Yequationind2-e"/>
    <w:basedOn w:val="equationind2-e"/>
    <w:rsid w:val="00DE5A2D"/>
    <w:pPr>
      <w:shd w:val="clear" w:color="auto" w:fill="D9D9D9"/>
    </w:pPr>
  </w:style>
  <w:style w:type="paragraph" w:customStyle="1" w:styleId="Yequationind2-f">
    <w:name w:val="Yequationind2-f"/>
    <w:basedOn w:val="equationind2-f"/>
    <w:rsid w:val="00DE5A2D"/>
    <w:pPr>
      <w:shd w:val="clear" w:color="auto" w:fill="D9D9D9"/>
    </w:pPr>
  </w:style>
  <w:style w:type="paragraph" w:customStyle="1" w:styleId="Yequationind3-e">
    <w:name w:val="Yequationind3-e"/>
    <w:basedOn w:val="equationind3-e"/>
    <w:rsid w:val="00DE5A2D"/>
    <w:pPr>
      <w:shd w:val="clear" w:color="auto" w:fill="D9D9D9"/>
    </w:pPr>
  </w:style>
  <w:style w:type="paragraph" w:customStyle="1" w:styleId="Yequationind3-f">
    <w:name w:val="Yequationind3-f"/>
    <w:basedOn w:val="equationind3-f"/>
    <w:rsid w:val="00DE5A2D"/>
    <w:pPr>
      <w:shd w:val="clear" w:color="auto" w:fill="D9D9D9"/>
    </w:pPr>
  </w:style>
  <w:style w:type="paragraph" w:customStyle="1" w:styleId="Yequationind4-e">
    <w:name w:val="Yequationind4-e"/>
    <w:basedOn w:val="equationind4-e"/>
    <w:rsid w:val="00DE5A2D"/>
    <w:pPr>
      <w:shd w:val="clear" w:color="auto" w:fill="D9D9D9"/>
    </w:pPr>
  </w:style>
  <w:style w:type="paragraph" w:customStyle="1" w:styleId="Yequationind4-f">
    <w:name w:val="Yequationind4-f"/>
    <w:basedOn w:val="equationind4-f"/>
    <w:rsid w:val="00DE5A2D"/>
    <w:pPr>
      <w:shd w:val="clear" w:color="auto" w:fill="D9D9D9"/>
    </w:pPr>
  </w:style>
  <w:style w:type="paragraph" w:customStyle="1" w:styleId="xnumsub-f">
    <w:name w:val="xnumsub-f"/>
    <w:basedOn w:val="xnumsub-e"/>
    <w:rsid w:val="00DE5A2D"/>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DE5A2D"/>
    <w:pPr>
      <w:ind w:left="958" w:right="839" w:hanging="958"/>
    </w:pPr>
  </w:style>
  <w:style w:type="paragraph" w:customStyle="1" w:styleId="Yheading1x-e">
    <w:name w:val="Yheading1x-e"/>
    <w:basedOn w:val="heading1x-e"/>
    <w:rsid w:val="00DE5A2D"/>
    <w:pPr>
      <w:shd w:val="clear" w:color="auto" w:fill="D9D9D9"/>
    </w:pPr>
  </w:style>
  <w:style w:type="paragraph" w:customStyle="1" w:styleId="Yheading1x-f">
    <w:name w:val="Yheading1x-f"/>
    <w:basedOn w:val="Yheading1x-e"/>
    <w:rsid w:val="00DE5A2D"/>
    <w:rPr>
      <w:lang w:val="fr-CA"/>
    </w:rPr>
  </w:style>
  <w:style w:type="paragraph" w:customStyle="1" w:styleId="Yprocheadnote-e">
    <w:name w:val="Yprocheadnote-e"/>
    <w:basedOn w:val="Yheadnote-e"/>
    <w:rsid w:val="00DE5A2D"/>
    <w:pPr>
      <w:ind w:left="240"/>
    </w:pPr>
  </w:style>
  <w:style w:type="paragraph" w:customStyle="1" w:styleId="Yprocheadnote-f">
    <w:name w:val="Yprocheadnote-f"/>
    <w:basedOn w:val="Yheadnote-f"/>
    <w:rsid w:val="00DE5A2D"/>
    <w:pPr>
      <w:ind w:left="240"/>
    </w:pPr>
  </w:style>
  <w:style w:type="paragraph" w:customStyle="1" w:styleId="tableitalic-e">
    <w:name w:val="tableitalic-e"/>
    <w:basedOn w:val="table-e"/>
    <w:rsid w:val="00DE5A2D"/>
    <w:rPr>
      <w:i/>
    </w:rPr>
  </w:style>
  <w:style w:type="paragraph" w:customStyle="1" w:styleId="tableitalic-f">
    <w:name w:val="tableitalic-f"/>
    <w:basedOn w:val="table-f"/>
    <w:rsid w:val="00DE5A2D"/>
    <w:rPr>
      <w:i/>
    </w:rPr>
  </w:style>
  <w:style w:type="paragraph" w:customStyle="1" w:styleId="Ytableitalic-e">
    <w:name w:val="Ytableitalic-e"/>
    <w:basedOn w:val="tableitalic-e"/>
    <w:rsid w:val="00DE5A2D"/>
    <w:pPr>
      <w:shd w:val="clear" w:color="auto" w:fill="D9D9D9"/>
    </w:pPr>
  </w:style>
  <w:style w:type="paragraph" w:customStyle="1" w:styleId="Ytableitalic-f">
    <w:name w:val="Ytableitalic-f"/>
    <w:basedOn w:val="tableitalic-f"/>
    <w:rsid w:val="00DE5A2D"/>
    <w:pPr>
      <w:shd w:val="clear" w:color="auto" w:fill="D9D9D9"/>
    </w:pPr>
  </w:style>
  <w:style w:type="paragraph" w:customStyle="1" w:styleId="tablebold-e">
    <w:name w:val="tablebold-e"/>
    <w:basedOn w:val="table-e"/>
    <w:rsid w:val="00DE5A2D"/>
    <w:rPr>
      <w:b/>
    </w:rPr>
  </w:style>
  <w:style w:type="paragraph" w:customStyle="1" w:styleId="tablebold-f">
    <w:name w:val="tablebold-f"/>
    <w:basedOn w:val="table-f"/>
    <w:rsid w:val="00DE5A2D"/>
    <w:rPr>
      <w:b/>
    </w:rPr>
  </w:style>
  <w:style w:type="paragraph" w:customStyle="1" w:styleId="Ytablebold-e">
    <w:name w:val="Ytablebold-e"/>
    <w:basedOn w:val="Ytable-e"/>
    <w:rsid w:val="00DE5A2D"/>
    <w:rPr>
      <w:b/>
    </w:rPr>
  </w:style>
  <w:style w:type="paragraph" w:customStyle="1" w:styleId="Ytablebold-f">
    <w:name w:val="Ytablebold-f"/>
    <w:basedOn w:val="Ytable-f"/>
    <w:rsid w:val="00DE5A2D"/>
    <w:rPr>
      <w:b/>
    </w:rPr>
  </w:style>
  <w:style w:type="paragraph" w:customStyle="1" w:styleId="bhnote-f">
    <w:name w:val="bhnote-f"/>
    <w:basedOn w:val="note-f"/>
    <w:rsid w:val="00DE5A2D"/>
    <w:pPr>
      <w:spacing w:line="260" w:lineRule="atLeast"/>
    </w:pPr>
  </w:style>
  <w:style w:type="paragraph" w:customStyle="1" w:styleId="defsubsubsubclause-e">
    <w:name w:val="defsubsubsubclause-e"/>
    <w:basedOn w:val="subsubsubclause-e"/>
    <w:rsid w:val="00DE5A2D"/>
  </w:style>
  <w:style w:type="paragraph" w:customStyle="1" w:styleId="defsubsubsubclause-f">
    <w:name w:val="defsubsubsubclause-f"/>
    <w:basedOn w:val="subsubsubclause-f"/>
    <w:rsid w:val="00DE5A2D"/>
  </w:style>
  <w:style w:type="paragraph" w:customStyle="1" w:styleId="Ydefsubsubsubclause-e">
    <w:name w:val="Ydefsubsubsubclause-e"/>
    <w:basedOn w:val="Ysubsubsubclause-e"/>
    <w:rsid w:val="00DE5A2D"/>
  </w:style>
  <w:style w:type="paragraph" w:customStyle="1" w:styleId="Ydefsubsubsubclause-f">
    <w:name w:val="Ydefsubsubsubclause-f"/>
    <w:basedOn w:val="Ysubsubsubclause-f"/>
    <w:rsid w:val="00DE5A2D"/>
  </w:style>
  <w:style w:type="paragraph" w:customStyle="1" w:styleId="Yprocdefsubsubsubclause-e">
    <w:name w:val="Yprocdefsubsubsubclause-e"/>
    <w:basedOn w:val="Yprocsubsubsubclause-e"/>
    <w:rsid w:val="00DE5A2D"/>
  </w:style>
  <w:style w:type="paragraph" w:customStyle="1" w:styleId="Yprocdefsubsubsubclause-f">
    <w:name w:val="Yprocdefsubsubsubclause-f"/>
    <w:basedOn w:val="Yprocsubsubsubclause-f"/>
    <w:rsid w:val="00DE5A2D"/>
  </w:style>
  <w:style w:type="paragraph" w:customStyle="1" w:styleId="Yprocheading1-e">
    <w:name w:val="Yprocheading1-e"/>
    <w:basedOn w:val="Yheading1-e"/>
    <w:rsid w:val="00DE5A2D"/>
    <w:pPr>
      <w:ind w:left="240"/>
    </w:pPr>
  </w:style>
  <w:style w:type="paragraph" w:customStyle="1" w:styleId="Yprocheading1-f">
    <w:name w:val="Yprocheading1-f"/>
    <w:basedOn w:val="Yprocheading1-e"/>
    <w:rsid w:val="00DE5A2D"/>
    <w:rPr>
      <w:lang w:val="fr-CA"/>
    </w:rPr>
  </w:style>
  <w:style w:type="paragraph" w:customStyle="1" w:styleId="tableitaliclevel1x-e">
    <w:name w:val="tableitaliclevel1x-e"/>
    <w:basedOn w:val="tablelevel1x-e"/>
    <w:rsid w:val="00DE5A2D"/>
    <w:rPr>
      <w:i/>
    </w:rPr>
  </w:style>
  <w:style w:type="paragraph" w:customStyle="1" w:styleId="tableitaliclevel1x-f">
    <w:name w:val="tableitaliclevel1x-f"/>
    <w:basedOn w:val="tablelevel1x-f"/>
    <w:rsid w:val="00DE5A2D"/>
    <w:rPr>
      <w:i/>
    </w:rPr>
  </w:style>
  <w:style w:type="paragraph" w:customStyle="1" w:styleId="tablebolditalic-e">
    <w:name w:val="tablebolditalic-e"/>
    <w:basedOn w:val="tableitalic-e"/>
    <w:rsid w:val="00DE5A2D"/>
    <w:rPr>
      <w:b/>
    </w:rPr>
  </w:style>
  <w:style w:type="paragraph" w:customStyle="1" w:styleId="tablebolditalic-f">
    <w:name w:val="tablebolditalic-f"/>
    <w:basedOn w:val="tableitalic-f"/>
    <w:rsid w:val="00DE5A2D"/>
    <w:rPr>
      <w:b/>
    </w:rPr>
  </w:style>
  <w:style w:type="paragraph" w:customStyle="1" w:styleId="headnoteitalic-e">
    <w:name w:val="headnoteitalic-e"/>
    <w:basedOn w:val="headnote-e"/>
    <w:rsid w:val="00DE5A2D"/>
    <w:rPr>
      <w:i/>
    </w:rPr>
  </w:style>
  <w:style w:type="paragraph" w:customStyle="1" w:styleId="headnoteitalic-f">
    <w:name w:val="headnoteitalic-f"/>
    <w:basedOn w:val="headnote-f"/>
    <w:rsid w:val="00DE5A2D"/>
    <w:rPr>
      <w:i/>
    </w:rPr>
  </w:style>
  <w:style w:type="paragraph" w:customStyle="1" w:styleId="xheadnote-e">
    <w:name w:val="xheadnote-e"/>
    <w:basedOn w:val="xleftpara-e"/>
    <w:rsid w:val="00DE5A2D"/>
    <w:rPr>
      <w:b/>
    </w:rPr>
  </w:style>
  <w:style w:type="paragraph" w:customStyle="1" w:styleId="xheadnote-f">
    <w:name w:val="xheadnote-f"/>
    <w:basedOn w:val="xleftpara-f"/>
    <w:rsid w:val="00DE5A2D"/>
    <w:rPr>
      <w:b/>
    </w:rPr>
  </w:style>
  <w:style w:type="paragraph" w:customStyle="1" w:styleId="Pschedule-e">
    <w:name w:val="Pschedule-e"/>
    <w:basedOn w:val="schedule-e"/>
    <w:rsid w:val="00DE5A2D"/>
    <w:rPr>
      <w:b/>
    </w:rPr>
  </w:style>
  <w:style w:type="paragraph" w:customStyle="1" w:styleId="Pschedule-f">
    <w:name w:val="Pschedule-f"/>
    <w:basedOn w:val="schedule-f"/>
    <w:rsid w:val="00DE5A2D"/>
    <w:rPr>
      <w:b/>
    </w:rPr>
  </w:style>
  <w:style w:type="paragraph" w:customStyle="1" w:styleId="rsignature-e">
    <w:name w:val="rsignature-e"/>
    <w:basedOn w:val="signature-e"/>
    <w:rsid w:val="00DE5A2D"/>
  </w:style>
  <w:style w:type="paragraph" w:customStyle="1" w:styleId="rsignature-f">
    <w:name w:val="rsignature-f"/>
    <w:basedOn w:val="signature-e"/>
    <w:rsid w:val="00DE5A2D"/>
    <w:rPr>
      <w:lang w:val="fr-CA"/>
    </w:rPr>
  </w:style>
  <w:style w:type="paragraph" w:customStyle="1" w:styleId="lsignature-e">
    <w:name w:val="lsignature-e"/>
    <w:basedOn w:val="signature-e"/>
    <w:rsid w:val="00DE5A2D"/>
    <w:pPr>
      <w:jc w:val="left"/>
    </w:pPr>
  </w:style>
  <w:style w:type="paragraph" w:customStyle="1" w:styleId="lsignature-f">
    <w:name w:val="lsignature-f"/>
    <w:basedOn w:val="signature-f"/>
    <w:rsid w:val="00DE5A2D"/>
    <w:pPr>
      <w:jc w:val="left"/>
    </w:pPr>
  </w:style>
  <w:style w:type="paragraph" w:customStyle="1" w:styleId="rsigntit-e">
    <w:name w:val="rsigntit-e"/>
    <w:basedOn w:val="signtit-e"/>
    <w:rsid w:val="00DE5A2D"/>
  </w:style>
  <w:style w:type="paragraph" w:customStyle="1" w:styleId="rsigntit-f">
    <w:name w:val="rsigntit-f"/>
    <w:basedOn w:val="signtit-e"/>
    <w:rsid w:val="00DE5A2D"/>
    <w:rPr>
      <w:lang w:val="fr-CA"/>
    </w:rPr>
  </w:style>
  <w:style w:type="paragraph" w:customStyle="1" w:styleId="lsigntit-e">
    <w:name w:val="lsigntit-e"/>
    <w:basedOn w:val="signtit-e"/>
    <w:rsid w:val="00DE5A2D"/>
    <w:pPr>
      <w:jc w:val="left"/>
    </w:pPr>
  </w:style>
  <w:style w:type="paragraph" w:customStyle="1" w:styleId="lsigntit-f">
    <w:name w:val="lsigntit-f"/>
    <w:basedOn w:val="signtit-f"/>
    <w:rsid w:val="00DE5A2D"/>
    <w:pPr>
      <w:jc w:val="left"/>
    </w:pPr>
  </w:style>
  <w:style w:type="paragraph" w:customStyle="1" w:styleId="certify-e">
    <w:name w:val="certify-e"/>
    <w:basedOn w:val="dated-e"/>
    <w:rsid w:val="00DE5A2D"/>
  </w:style>
  <w:style w:type="paragraph" w:customStyle="1" w:styleId="certify-f">
    <w:name w:val="certify-f"/>
    <w:basedOn w:val="dated-f"/>
    <w:rsid w:val="00DE5A2D"/>
  </w:style>
  <w:style w:type="paragraph" w:customStyle="1" w:styleId="YPheading3-e">
    <w:name w:val="YPheading3-e"/>
    <w:basedOn w:val="Pheading3-e"/>
    <w:rsid w:val="00DE5A2D"/>
    <w:pPr>
      <w:shd w:val="clear" w:color="auto" w:fill="D9D9D9"/>
    </w:pPr>
  </w:style>
  <w:style w:type="paragraph" w:customStyle="1" w:styleId="YPheading3-f">
    <w:name w:val="YPheading3-f"/>
    <w:basedOn w:val="Pheading3-f"/>
    <w:rsid w:val="00DE5A2D"/>
    <w:pPr>
      <w:shd w:val="clear" w:color="auto" w:fill="D9D9D9"/>
    </w:pPr>
  </w:style>
  <w:style w:type="paragraph" w:customStyle="1" w:styleId="Yproctablelevel1x-e">
    <w:name w:val="Yproctablelevel1x-e"/>
    <w:basedOn w:val="Ytablelevel1x-e"/>
    <w:rsid w:val="00DE5A2D"/>
    <w:pPr>
      <w:ind w:left="240"/>
    </w:pPr>
  </w:style>
  <w:style w:type="paragraph" w:customStyle="1" w:styleId="Yproctablelevel1x-f">
    <w:name w:val="Yproctablelevel1x-f"/>
    <w:basedOn w:val="Ytablelevel1x-f"/>
    <w:rsid w:val="00DE5A2D"/>
    <w:pPr>
      <w:ind w:left="240"/>
    </w:pPr>
  </w:style>
  <w:style w:type="paragraph" w:customStyle="1" w:styleId="Yproctableboldlevel1x-e">
    <w:name w:val="Yproctableboldlevel1x-e"/>
    <w:basedOn w:val="Yproctablelevel1x-e"/>
    <w:rsid w:val="00DE5A2D"/>
    <w:rPr>
      <w:b/>
    </w:rPr>
  </w:style>
  <w:style w:type="paragraph" w:customStyle="1" w:styleId="Yproctableboldlevel1x-f">
    <w:name w:val="Yproctableboldlevel1x-f"/>
    <w:basedOn w:val="Yproctablelevel1x-f"/>
    <w:rsid w:val="00DE5A2D"/>
    <w:rPr>
      <w:b/>
    </w:rPr>
  </w:style>
  <w:style w:type="paragraph" w:customStyle="1" w:styleId="ConsolidationPeriod-f">
    <w:name w:val="ConsolidationPeriod-f"/>
    <w:basedOn w:val="ConsolidationPeriod-e"/>
    <w:rsid w:val="00DE5A2D"/>
    <w:rPr>
      <w:lang w:val="fr-CA"/>
    </w:rPr>
  </w:style>
  <w:style w:type="paragraph" w:customStyle="1" w:styleId="Notice-e">
    <w:name w:val="Notice-e"/>
    <w:rsid w:val="00DE5A2D"/>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DE5A2D"/>
    <w:pPr>
      <w:spacing w:before="80"/>
      <w:ind w:left="720"/>
    </w:pPr>
  </w:style>
  <w:style w:type="paragraph" w:customStyle="1" w:styleId="NoticeAmend1-f">
    <w:name w:val="NoticeAmend1-f"/>
    <w:basedOn w:val="NoticeAmend1-e"/>
    <w:rsid w:val="00DE5A2D"/>
    <w:rPr>
      <w:lang w:val="fr-CA"/>
    </w:rPr>
  </w:style>
  <w:style w:type="paragraph" w:customStyle="1" w:styleId="NoticeAmend2-e">
    <w:name w:val="NoticeAmend2-e"/>
    <w:basedOn w:val="Notice-e"/>
    <w:rsid w:val="00DE5A2D"/>
    <w:pPr>
      <w:spacing w:before="40" w:line="180" w:lineRule="exact"/>
      <w:ind w:left="1440"/>
      <w:jc w:val="left"/>
    </w:pPr>
  </w:style>
  <w:style w:type="paragraph" w:customStyle="1" w:styleId="NoticeAmend2-f">
    <w:name w:val="NoticeAmend2-f"/>
    <w:basedOn w:val="NoticeAmend2-e"/>
    <w:rsid w:val="00DE5A2D"/>
    <w:rPr>
      <w:lang w:val="fr-CA"/>
    </w:rPr>
  </w:style>
  <w:style w:type="paragraph" w:customStyle="1" w:styleId="NoticeAmend3-e">
    <w:name w:val="NoticeAmend3-e"/>
    <w:basedOn w:val="NoticeAmend1-e"/>
    <w:rsid w:val="00DE5A2D"/>
    <w:pPr>
      <w:spacing w:before="40"/>
    </w:pPr>
  </w:style>
  <w:style w:type="paragraph" w:customStyle="1" w:styleId="NoticeAmend3-f">
    <w:name w:val="NoticeAmend3-f"/>
    <w:basedOn w:val="NoticeAmend3-e"/>
    <w:rsid w:val="00DE5A2D"/>
    <w:rPr>
      <w:lang w:val="fr-CA"/>
    </w:rPr>
  </w:style>
  <w:style w:type="paragraph" w:customStyle="1" w:styleId="Notice-f">
    <w:name w:val="Notice-f"/>
    <w:basedOn w:val="Notice-e"/>
    <w:rsid w:val="00DE5A2D"/>
    <w:rPr>
      <w:lang w:val="fr-CA"/>
    </w:rPr>
  </w:style>
  <w:style w:type="paragraph" w:customStyle="1" w:styleId="NoticeProc1-e">
    <w:name w:val="NoticeProc1-e"/>
    <w:basedOn w:val="Notice-e"/>
    <w:rsid w:val="00DE5A2D"/>
    <w:pPr>
      <w:spacing w:before="120" w:line="180" w:lineRule="exact"/>
      <w:ind w:left="720"/>
      <w:jc w:val="left"/>
    </w:pPr>
  </w:style>
  <w:style w:type="paragraph" w:customStyle="1" w:styleId="NoticeProc1-f">
    <w:name w:val="NoticeProc1-f"/>
    <w:basedOn w:val="NoticeProc1-e"/>
    <w:rsid w:val="00DE5A2D"/>
    <w:rPr>
      <w:lang w:val="fr-CA"/>
    </w:rPr>
  </w:style>
  <w:style w:type="paragraph" w:customStyle="1" w:styleId="Yparawindt2-e">
    <w:name w:val="Yparawindt2-e"/>
    <w:basedOn w:val="parawindt2-e"/>
    <w:rsid w:val="00DE5A2D"/>
    <w:pPr>
      <w:shd w:val="clear" w:color="auto" w:fill="D9D9D9"/>
    </w:pPr>
  </w:style>
  <w:style w:type="paragraph" w:customStyle="1" w:styleId="Yparawindt2-f">
    <w:name w:val="Yparawindt2-f"/>
    <w:basedOn w:val="parawindt2-f"/>
    <w:rsid w:val="00DE5A2D"/>
    <w:pPr>
      <w:shd w:val="clear" w:color="auto" w:fill="D9D9D9"/>
    </w:pPr>
  </w:style>
  <w:style w:type="paragraph" w:customStyle="1" w:styleId="Yparawindt3-e">
    <w:name w:val="Yparawindt3-e"/>
    <w:basedOn w:val="parawindt3-e"/>
    <w:rsid w:val="00DE5A2D"/>
    <w:pPr>
      <w:shd w:val="clear" w:color="auto" w:fill="D9D9D9"/>
    </w:pPr>
  </w:style>
  <w:style w:type="paragraph" w:customStyle="1" w:styleId="Yparawindt3-f">
    <w:name w:val="Yparawindt3-f"/>
    <w:basedOn w:val="parawindt3-f"/>
    <w:rsid w:val="00DE5A2D"/>
    <w:pPr>
      <w:shd w:val="clear" w:color="auto" w:fill="D9D9D9"/>
    </w:pPr>
  </w:style>
  <w:style w:type="paragraph" w:customStyle="1" w:styleId="heading2x-e">
    <w:name w:val="heading2x-e"/>
    <w:basedOn w:val="heading2-e"/>
    <w:rsid w:val="00DE5A2D"/>
  </w:style>
  <w:style w:type="paragraph" w:customStyle="1" w:styleId="heading2x-f">
    <w:name w:val="heading2x-f"/>
    <w:basedOn w:val="heading2-f"/>
    <w:rsid w:val="00DE5A2D"/>
  </w:style>
  <w:style w:type="paragraph" w:customStyle="1" w:styleId="heading3x-e">
    <w:name w:val="heading3x-e"/>
    <w:basedOn w:val="heading3-e"/>
    <w:rsid w:val="00DE5A2D"/>
  </w:style>
  <w:style w:type="paragraph" w:customStyle="1" w:styleId="heading3x-f">
    <w:name w:val="heading3x-f"/>
    <w:basedOn w:val="heading3-f"/>
    <w:rsid w:val="00DE5A2D"/>
  </w:style>
  <w:style w:type="paragraph" w:customStyle="1" w:styleId="Yprocparanoindt-e">
    <w:name w:val="Yprocparanoindt-e"/>
    <w:basedOn w:val="paranoindt-e"/>
    <w:rsid w:val="00DE5A2D"/>
    <w:pPr>
      <w:shd w:val="clear" w:color="auto" w:fill="D9D9D9"/>
      <w:ind w:left="245"/>
    </w:pPr>
  </w:style>
  <w:style w:type="paragraph" w:customStyle="1" w:styleId="Yprocparanoindt-f">
    <w:name w:val="Yprocparanoindt-f"/>
    <w:basedOn w:val="Yprocparanoindt-e"/>
    <w:rsid w:val="00DE5A2D"/>
    <w:rPr>
      <w:lang w:val="fr-CA"/>
    </w:rPr>
  </w:style>
  <w:style w:type="paragraph" w:customStyle="1" w:styleId="pnoteclause-e">
    <w:name w:val="pnoteclause-e"/>
    <w:basedOn w:val="Yprocclause-e"/>
    <w:rsid w:val="00DE5A2D"/>
  </w:style>
  <w:style w:type="paragraph" w:customStyle="1" w:styleId="pnoteclause-f">
    <w:name w:val="pnoteclause-f"/>
    <w:basedOn w:val="Yprocclause-f"/>
    <w:rsid w:val="00DE5A2D"/>
  </w:style>
  <w:style w:type="paragraph" w:customStyle="1" w:styleId="DraftNote">
    <w:name w:val="DraftNote"/>
    <w:basedOn w:val="note-e"/>
    <w:rsid w:val="00DE5A2D"/>
    <w:rPr>
      <w:rFonts w:ascii="Times New (W1)" w:hAnsi="Times New (W1)"/>
      <w:b/>
      <w:i/>
    </w:rPr>
  </w:style>
  <w:style w:type="character" w:customStyle="1" w:styleId="English">
    <w:name w:val="English"/>
    <w:basedOn w:val="DefaultParagraphFont"/>
    <w:uiPriority w:val="1"/>
    <w:rsid w:val="00DE5A2D"/>
    <w:rPr>
      <w:lang w:val="en-CA"/>
    </w:rPr>
  </w:style>
  <w:style w:type="character" w:customStyle="1" w:styleId="French">
    <w:name w:val="French"/>
    <w:basedOn w:val="DefaultParagraphFont"/>
    <w:uiPriority w:val="1"/>
    <w:rsid w:val="00DE5A2D"/>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FooterChar">
    <w:name w:val="Footer Char"/>
    <w:basedOn w:val="DefaultParagraphFont"/>
    <w:link w:val="Footer"/>
    <w:rsid w:val="0019580F"/>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69377-A40F-455F-9B9C-7E1EE6C3A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Template>
  <TotalTime>1</TotalTime>
  <Pages>33</Pages>
  <Words>9248</Words>
  <Characters>52720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61845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Veinot, Cindy (TBS)</cp:lastModifiedBy>
  <cp:revision>2</cp:revision>
  <cp:lastPrinted>2017-04-20T16:19:00Z</cp:lastPrinted>
  <dcterms:created xsi:type="dcterms:W3CDTF">2017-04-23T15:53:00Z</dcterms:created>
  <dcterms:modified xsi:type="dcterms:W3CDTF">2017-04-23T15:53:00Z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